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CCB8F" w14:textId="77777777" w:rsidR="00FE067E" w:rsidRDefault="00CD36CF" w:rsidP="00A527AD">
      <w:pPr>
        <w:pStyle w:val="TitlePageOrigin"/>
      </w:pPr>
      <w:r>
        <w:t>WEST virginia legislature</w:t>
      </w:r>
    </w:p>
    <w:p w14:paraId="70EA2728" w14:textId="080934F6" w:rsidR="00CD36CF" w:rsidRDefault="00CB0AD5" w:rsidP="00CD36CF">
      <w:pPr>
        <w:pStyle w:val="TitlePageSession"/>
      </w:pPr>
      <w:r>
        <w:t>20</w:t>
      </w:r>
      <w:r w:rsidR="002D1D99">
        <w:t>2</w:t>
      </w:r>
      <w:r w:rsidR="00E43AD4">
        <w:t>3</w:t>
      </w:r>
      <w:r w:rsidR="00CD36CF">
        <w:t xml:space="preserve"> </w:t>
      </w:r>
      <w:r w:rsidR="00062BA7">
        <w:t>FIRST Extraordinary session</w:t>
      </w:r>
    </w:p>
    <w:p w14:paraId="61ED0D2F" w14:textId="267E0A0B" w:rsidR="00CD36CF" w:rsidRDefault="005816FD" w:rsidP="00CD36CF">
      <w:pPr>
        <w:pStyle w:val="TitlePageBillPrefix"/>
      </w:pPr>
      <w:sdt>
        <w:sdtPr>
          <w:id w:val="-1236936958"/>
          <w:placeholder>
            <w:docPart w:val="2BDE823CF5544C959FFCE578A2F8F821"/>
          </w:placeholder>
          <w:text/>
        </w:sdtPr>
        <w:sdtEndPr/>
        <w:sdtContent>
          <w:r w:rsidR="00EB7F86">
            <w:t>ENROLLED</w:t>
          </w:r>
        </w:sdtContent>
      </w:sdt>
    </w:p>
    <w:p w14:paraId="5E1FB464" w14:textId="3B64F7EB" w:rsidR="00CD36CF" w:rsidRDefault="005816FD"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B278B8">
            <w:t>House</w:t>
          </w:r>
        </w:sdtContent>
      </w:sdt>
      <w:r w:rsidR="00303684">
        <w:t xml:space="preserve"> </w:t>
      </w:r>
      <w:r w:rsidR="00CD36CF">
        <w:t xml:space="preserve">Bill </w:t>
      </w:r>
      <w:sdt>
        <w:sdtPr>
          <w:id w:val="1645317809"/>
          <w:placeholder>
            <w:docPart w:val="65C7FA7387024D11B78BC918D6A27AF8"/>
          </w:placeholder>
          <w:text/>
        </w:sdtPr>
        <w:sdtEndPr/>
        <w:sdtContent>
          <w:r w:rsidR="00F428C6">
            <w:t>114</w:t>
          </w:r>
        </w:sdtContent>
      </w:sdt>
    </w:p>
    <w:p w14:paraId="015844E3" w14:textId="05FE7261" w:rsidR="00CD36CF" w:rsidRDefault="00CD36CF" w:rsidP="00CD36CF">
      <w:pPr>
        <w:pStyle w:val="Sponsors"/>
      </w:pPr>
      <w:r>
        <w:t xml:space="preserve">By </w:t>
      </w:r>
      <w:sdt>
        <w:sdtPr>
          <w:id w:val="1589585889"/>
          <w:placeholder>
            <w:docPart w:val="F113ABD6C73347C4A988D3814E9B6D0B"/>
          </w:placeholder>
          <w:text w:multiLine="1"/>
        </w:sdtPr>
        <w:sdtEndPr/>
        <w:sdtContent>
          <w:r w:rsidR="00B278B8">
            <w:t>Delegates Hanshaw</w:t>
          </w:r>
          <w:r w:rsidR="00070A19">
            <w:t xml:space="preserve"> (Mr. </w:t>
          </w:r>
          <w:r w:rsidR="00B278B8">
            <w:t>Speaker</w:t>
          </w:r>
          <w:r w:rsidR="00070A19">
            <w:t xml:space="preserve">) and </w:t>
          </w:r>
          <w:r w:rsidR="00B278B8">
            <w:t>Skaff</w:t>
          </w:r>
          <w:r w:rsidR="00070A19">
            <w:br/>
          </w:r>
          <w:r w:rsidR="00A7533D">
            <w:t>(</w:t>
          </w:r>
          <w:r w:rsidR="00070A19">
            <w:t xml:space="preserve">By </w:t>
          </w:r>
          <w:r w:rsidR="0074282D">
            <w:t>Request o</w:t>
          </w:r>
          <w:r w:rsidR="00070A19">
            <w:t xml:space="preserve">f </w:t>
          </w:r>
          <w:r w:rsidR="0074282D">
            <w:t>t</w:t>
          </w:r>
          <w:r w:rsidR="00070A19">
            <w:t>he Executive</w:t>
          </w:r>
          <w:r w:rsidR="00A7533D">
            <w:t>)</w:t>
          </w:r>
        </w:sdtContent>
      </w:sdt>
    </w:p>
    <w:p w14:paraId="7A5E790E" w14:textId="6951EF7E" w:rsidR="00A7533D" w:rsidRDefault="00CD36CF" w:rsidP="00070A19">
      <w:pPr>
        <w:pStyle w:val="References"/>
        <w:sectPr w:rsidR="00A7533D"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rFonts w:eastAsiaTheme="minorHAnsi"/>
            <w:color w:val="auto"/>
            <w:szCs w:val="24"/>
          </w:rPr>
          <w:id w:val="-1043047873"/>
          <w:placeholder>
            <w:docPart w:val="EDF387C3DE55443E8403299906140F73"/>
          </w:placeholder>
          <w:text w:multiLine="1"/>
        </w:sdtPr>
        <w:sdtEndPr/>
        <w:sdtContent>
          <w:r w:rsidR="00EB7F86">
            <w:rPr>
              <w:rFonts w:eastAsiaTheme="minorHAnsi"/>
              <w:color w:val="auto"/>
              <w:szCs w:val="24"/>
            </w:rPr>
            <w:t>Passed August 8, 2023; in effect from passage.</w:t>
          </w:r>
        </w:sdtContent>
      </w:sdt>
      <w:r>
        <w:t>]</w:t>
      </w:r>
    </w:p>
    <w:p w14:paraId="325762CD" w14:textId="14A80E19" w:rsidR="00E831B3" w:rsidRDefault="00E831B3" w:rsidP="00070A19">
      <w:pPr>
        <w:pStyle w:val="References"/>
      </w:pPr>
    </w:p>
    <w:p w14:paraId="4A1C7285" w14:textId="6DA2F39A" w:rsidR="00036C2F" w:rsidRDefault="004A625A" w:rsidP="00A7533D">
      <w:pPr>
        <w:pStyle w:val="TitleSection"/>
      </w:pPr>
      <w:r w:rsidRPr="004A625A">
        <w:lastRenderedPageBreak/>
        <w:t>A</w:t>
      </w:r>
      <w:r w:rsidR="00EB7F86">
        <w:t>N ACT</w:t>
      </w:r>
      <w:r w:rsidRPr="004A625A">
        <w:t xml:space="preserve"> </w:t>
      </w:r>
      <w:r w:rsidR="00610A55">
        <w:t>supplement</w:t>
      </w:r>
      <w:r w:rsidR="00036C2F">
        <w:t>ing</w:t>
      </w:r>
      <w:r w:rsidR="00610A55">
        <w:t xml:space="preserve"> and amending </w:t>
      </w:r>
      <w:r w:rsidR="005719B4">
        <w:t xml:space="preserve">appropriations of public moneys out of the Treasury in the State Fund, General Revenue, </w:t>
      </w:r>
      <w:r w:rsidR="00610A55">
        <w:t xml:space="preserve">by </w:t>
      </w:r>
      <w:r w:rsidR="00CC6A0F">
        <w:t>decreasing</w:t>
      </w:r>
      <w:r w:rsidR="00B51F4D">
        <w:t xml:space="preserve"> </w:t>
      </w:r>
      <w:r w:rsidR="007F1771">
        <w:t xml:space="preserve">an </w:t>
      </w:r>
      <w:r w:rsidR="00954257">
        <w:t xml:space="preserve">existing </w:t>
      </w:r>
      <w:r w:rsidR="0055535D">
        <w:t xml:space="preserve">item of </w:t>
      </w:r>
      <w:r w:rsidR="00954257">
        <w:t>appropriation</w:t>
      </w:r>
      <w:r w:rsidR="00062BA7">
        <w:t xml:space="preserve"> </w:t>
      </w:r>
      <w:r w:rsidR="007F1771">
        <w:t xml:space="preserve">to </w:t>
      </w:r>
      <w:r w:rsidR="00A41891">
        <w:t xml:space="preserve">the </w:t>
      </w:r>
      <w:r w:rsidR="00FE48A6">
        <w:t xml:space="preserve">Department of </w:t>
      </w:r>
      <w:r w:rsidR="00062BA7">
        <w:t>Administration</w:t>
      </w:r>
      <w:r w:rsidR="007F1771">
        <w:t xml:space="preserve">, </w:t>
      </w:r>
      <w:r w:rsidR="00062BA7">
        <w:t>Public Employees Insurance Agency</w:t>
      </w:r>
      <w:r w:rsidR="007F1771">
        <w:t xml:space="preserve">, </w:t>
      </w:r>
      <w:r w:rsidR="00903E46">
        <w:t>fund 0</w:t>
      </w:r>
      <w:r w:rsidR="00062BA7">
        <w:t>200</w:t>
      </w:r>
      <w:r w:rsidR="00903E46">
        <w:t>, fiscal year 202</w:t>
      </w:r>
      <w:r w:rsidR="00062BA7">
        <w:t>4</w:t>
      </w:r>
      <w:r w:rsidR="00903E46">
        <w:t xml:space="preserve">, organization </w:t>
      </w:r>
      <w:r w:rsidR="007F1771">
        <w:t>0</w:t>
      </w:r>
      <w:r w:rsidR="00062BA7">
        <w:t>225</w:t>
      </w:r>
      <w:r w:rsidR="00610A55">
        <w:t>,</w:t>
      </w:r>
      <w:r w:rsidR="00036C2F">
        <w:t xml:space="preserve"> by supplementing</w:t>
      </w:r>
      <w:r w:rsidR="005719B4">
        <w:t xml:space="preserve"> and</w:t>
      </w:r>
      <w:r w:rsidR="00610A55">
        <w:t xml:space="preserve"> amending</w:t>
      </w:r>
      <w:r w:rsidR="00B51F4D">
        <w:t xml:space="preserve"> </w:t>
      </w:r>
      <w:r w:rsidR="00610A55">
        <w:t>appropriation</w:t>
      </w:r>
      <w:r w:rsidR="005719B4">
        <w:t>s</w:t>
      </w:r>
      <w:r w:rsidR="00610A55">
        <w:t xml:space="preserve"> for the fiscal year ending June </w:t>
      </w:r>
      <w:r w:rsidR="00036C2F">
        <w:t>3</w:t>
      </w:r>
      <w:r w:rsidR="00EA7EA2">
        <w:t>0, 20</w:t>
      </w:r>
      <w:r w:rsidR="00166C66">
        <w:t>2</w:t>
      </w:r>
      <w:r w:rsidR="00062BA7">
        <w:t>4</w:t>
      </w:r>
      <w:r w:rsidR="00610A55">
        <w:t>.</w:t>
      </w:r>
    </w:p>
    <w:p w14:paraId="49F0845C" w14:textId="77777777" w:rsidR="007307D3" w:rsidRDefault="007307D3" w:rsidP="00A7533D">
      <w:pPr>
        <w:pStyle w:val="SectionBody"/>
        <w:widowControl/>
        <w:sectPr w:rsidR="007307D3" w:rsidSect="00A7533D">
          <w:pgSz w:w="12240" w:h="15840" w:code="1"/>
          <w:pgMar w:top="1440" w:right="1440" w:bottom="1440" w:left="1440" w:header="720" w:footer="720" w:gutter="0"/>
          <w:lnNumType w:countBy="1" w:restart="newSection"/>
          <w:pgNumType w:start="0"/>
          <w:cols w:space="720"/>
          <w:titlePg/>
          <w:docGrid w:linePitch="360"/>
        </w:sectPr>
      </w:pPr>
    </w:p>
    <w:p w14:paraId="69148483" w14:textId="61C6DCA3" w:rsidR="00097459" w:rsidRPr="00097459" w:rsidRDefault="00097459" w:rsidP="00A7533D">
      <w:pPr>
        <w:pStyle w:val="SectionBody"/>
        <w:widowControl/>
        <w:sectPr w:rsidR="00097459" w:rsidRPr="00097459"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097459">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w:t>
      </w:r>
      <w:r w:rsidR="00D35F94">
        <w:t>;</w:t>
      </w:r>
      <w:r w:rsidRPr="00097459">
        <w:t xml:space="preserve"> and</w:t>
      </w:r>
    </w:p>
    <w:p w14:paraId="532C77AC" w14:textId="5940F77D" w:rsidR="00097459" w:rsidRPr="00097459" w:rsidRDefault="00097459" w:rsidP="00A7533D">
      <w:pPr>
        <w:pStyle w:val="SectionBody"/>
        <w:widowControl/>
        <w:sectPr w:rsidR="00097459" w:rsidRPr="00097459" w:rsidSect="009256FF">
          <w:type w:val="continuous"/>
          <w:pgSz w:w="12240" w:h="15840" w:code="1"/>
          <w:pgMar w:top="1440" w:right="1440" w:bottom="1440" w:left="1440" w:header="720" w:footer="720" w:gutter="0"/>
          <w:lnNumType w:countBy="1" w:restart="newSection"/>
          <w:cols w:space="720"/>
          <w:titlePg/>
          <w:docGrid w:linePitch="360"/>
        </w:sectPr>
      </w:pPr>
      <w:r w:rsidRPr="00097459">
        <w:rPr>
          <w:color w:val="auto"/>
        </w:rPr>
        <w:t>WHEREAS, The Governor submitted to the Legislature an Executive Message, dated August 6, 2023, which included an updated Statement of the State Fund, General Revenue, setting forth therein the cash balance as of July 1, 2023</w:t>
      </w:r>
      <w:r w:rsidR="00070A19">
        <w:rPr>
          <w:color w:val="auto"/>
        </w:rPr>
        <w:t>,</w:t>
      </w:r>
      <w:r w:rsidRPr="00097459">
        <w:rPr>
          <w:color w:val="auto"/>
        </w:rPr>
        <w:t xml:space="preserve"> and further included a revised estimate of revenues for the fiscal year 2024, less net appropriation balances forwarded and regular and surplus appropriations for the fiscal year 2024; and</w:t>
      </w:r>
    </w:p>
    <w:p w14:paraId="4B8068EC" w14:textId="0CE269EF" w:rsidR="007307D3" w:rsidRPr="00097459" w:rsidRDefault="00097459" w:rsidP="00A7533D">
      <w:pPr>
        <w:pStyle w:val="SectionBody"/>
        <w:widowControl/>
        <w:rPr>
          <w:iCs/>
        </w:rPr>
      </w:pPr>
      <w:r w:rsidRPr="00097459">
        <w:rPr>
          <w:iCs/>
        </w:rPr>
        <w:t>WHEREAS, It appears from the Executive Message dated August 6, 2023, Statement of the State Fund, General Revenue, there now remains an unappropriated balance in the Treasury which is available for appropriation during the fiscal year ending June 30, 2024; therefore</w:t>
      </w:r>
    </w:p>
    <w:p w14:paraId="51791B2E" w14:textId="6664C9F6" w:rsidR="00303684" w:rsidRDefault="00303684" w:rsidP="00A7533D">
      <w:pPr>
        <w:pStyle w:val="EnactingClause"/>
        <w:sectPr w:rsidR="00303684" w:rsidSect="009058E9">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cols w:space="720"/>
          <w:titlePg/>
          <w:docGrid w:linePitch="360"/>
        </w:sectPr>
      </w:pPr>
      <w:r>
        <w:t>Be it enacted by the Legislature of West Virginia</w:t>
      </w:r>
      <w:r w:rsidR="001E4E49">
        <w:t>:</w:t>
      </w:r>
    </w:p>
    <w:p w14:paraId="476B11A4" w14:textId="30737D56" w:rsidR="00370F81" w:rsidRDefault="00370F81" w:rsidP="00A7533D">
      <w:pPr>
        <w:pStyle w:val="EnactingSection"/>
      </w:pPr>
      <w:r>
        <w:t>That the total appropriation for the fiscal year ending June 30, 20</w:t>
      </w:r>
      <w:r w:rsidR="0055535D">
        <w:t>2</w:t>
      </w:r>
      <w:r w:rsidR="00062BA7">
        <w:t>4</w:t>
      </w:r>
      <w:r>
        <w:t xml:space="preserve">, to fund </w:t>
      </w:r>
      <w:r w:rsidR="001449F3">
        <w:t>0</w:t>
      </w:r>
      <w:r w:rsidR="00062BA7">
        <w:t>200</w:t>
      </w:r>
      <w:r>
        <w:t>, fis</w:t>
      </w:r>
      <w:r w:rsidR="005C20CE">
        <w:t>cal year 20</w:t>
      </w:r>
      <w:r w:rsidR="0055535D">
        <w:t>2</w:t>
      </w:r>
      <w:r w:rsidR="00062BA7">
        <w:t>4</w:t>
      </w:r>
      <w:r w:rsidR="005C20CE">
        <w:t xml:space="preserve">, organization </w:t>
      </w:r>
      <w:r w:rsidR="001449F3">
        <w:t>0</w:t>
      </w:r>
      <w:r w:rsidR="00062BA7">
        <w:t>225</w:t>
      </w:r>
      <w:r>
        <w:t xml:space="preserve">, be supplemented and amended by </w:t>
      </w:r>
      <w:r w:rsidR="001449F3">
        <w:t xml:space="preserve">decreasing </w:t>
      </w:r>
      <w:r w:rsidR="005A0449">
        <w:t xml:space="preserve">an </w:t>
      </w:r>
      <w:r w:rsidR="0055535D">
        <w:t>existing i</w:t>
      </w:r>
      <w:r>
        <w:t>tem of appropriation as follows:</w:t>
      </w:r>
    </w:p>
    <w:p w14:paraId="7190A727" w14:textId="77777777" w:rsidR="00370F81" w:rsidRDefault="00370F81" w:rsidP="00A7533D">
      <w:pPr>
        <w:pStyle w:val="ChapterHeading"/>
        <w:widowControl/>
        <w:suppressLineNumbers w:val="0"/>
      </w:pPr>
      <w:r>
        <w:t>Title II – Appropriations.</w:t>
      </w:r>
    </w:p>
    <w:p w14:paraId="5569768E" w14:textId="77777777" w:rsidR="00370F81" w:rsidRPr="00C579C3" w:rsidRDefault="00370F81" w:rsidP="00A7533D">
      <w:pPr>
        <w:pStyle w:val="SectionHeading"/>
        <w:widowControl/>
        <w:suppressLineNumbers w:val="0"/>
        <w:ind w:firstLine="0"/>
      </w:pPr>
      <w:r>
        <w:t>Section 1. Appropriations from general revenue.</w:t>
      </w:r>
    </w:p>
    <w:p w14:paraId="01821A2A" w14:textId="496A8500" w:rsidR="00370F81" w:rsidRPr="001E4E49" w:rsidRDefault="00370F81" w:rsidP="00A7533D">
      <w:pPr>
        <w:pStyle w:val="ChapterHeading"/>
        <w:widowControl/>
        <w:suppressLineNumbers w:val="0"/>
        <w:rPr>
          <w:sz w:val="22"/>
        </w:rPr>
      </w:pPr>
      <w:r>
        <w:lastRenderedPageBreak/>
        <w:t xml:space="preserve"> </w:t>
      </w:r>
      <w:r w:rsidR="00FE48A6" w:rsidRPr="001E4E49">
        <w:rPr>
          <w:sz w:val="22"/>
        </w:rPr>
        <w:t xml:space="preserve">Department of </w:t>
      </w:r>
      <w:r w:rsidR="00062BA7" w:rsidRPr="001E4E49">
        <w:rPr>
          <w:sz w:val="22"/>
        </w:rPr>
        <w:t>Administration</w:t>
      </w:r>
    </w:p>
    <w:p w14:paraId="773271C8" w14:textId="614B422D" w:rsidR="00370F81" w:rsidRDefault="00062BA7" w:rsidP="00A7533D">
      <w:pPr>
        <w:pStyle w:val="SectionBody"/>
        <w:widowControl/>
        <w:ind w:firstLine="0"/>
        <w:jc w:val="center"/>
        <w:rPr>
          <w:i/>
        </w:rPr>
      </w:pPr>
      <w:r>
        <w:rPr>
          <w:i/>
        </w:rPr>
        <w:t>29</w:t>
      </w:r>
      <w:r w:rsidR="00370F81" w:rsidRPr="00D73071">
        <w:rPr>
          <w:i/>
        </w:rPr>
        <w:t xml:space="preserve"> </w:t>
      </w:r>
      <w:r>
        <w:rPr>
          <w:i/>
        </w:rPr>
        <w:t>–</w:t>
      </w:r>
      <w:r w:rsidR="007F1771">
        <w:rPr>
          <w:i/>
        </w:rPr>
        <w:t xml:space="preserve"> </w:t>
      </w:r>
      <w:r>
        <w:rPr>
          <w:i/>
        </w:rPr>
        <w:t>Public Employees Insurance Agency</w:t>
      </w:r>
      <w:r w:rsidR="00123B52">
        <w:rPr>
          <w:i/>
        </w:rPr>
        <w:t xml:space="preserve"> </w:t>
      </w:r>
    </w:p>
    <w:p w14:paraId="79C7B27D" w14:textId="39FF0760" w:rsidR="00370F81" w:rsidRDefault="00370F81" w:rsidP="00A7533D">
      <w:pPr>
        <w:pStyle w:val="SectionBody"/>
        <w:widowControl/>
        <w:ind w:firstLine="0"/>
        <w:jc w:val="center"/>
      </w:pPr>
      <w:r>
        <w:t>(W</w:t>
      </w:r>
      <w:r w:rsidR="001E4E49">
        <w:t>.</w:t>
      </w:r>
      <w:r>
        <w:t>V</w:t>
      </w:r>
      <w:r w:rsidR="001E4E49">
        <w:t>.</w:t>
      </w:r>
      <w:r>
        <w:t xml:space="preserve"> Code </w:t>
      </w:r>
      <w:r w:rsidR="0055535D">
        <w:t>Chapter</w:t>
      </w:r>
      <w:r w:rsidR="007F1771">
        <w:t xml:space="preserve"> </w:t>
      </w:r>
      <w:r w:rsidR="00FE48A6">
        <w:t>5</w:t>
      </w:r>
      <w:r>
        <w:t>)</w:t>
      </w:r>
    </w:p>
    <w:p w14:paraId="7D175E31" w14:textId="6B2E533B" w:rsidR="00370F81" w:rsidRDefault="00370F81" w:rsidP="00A7533D">
      <w:pPr>
        <w:pStyle w:val="SectionBody"/>
        <w:widowControl/>
        <w:ind w:firstLine="0"/>
        <w:jc w:val="center"/>
        <w:rPr>
          <w:u w:val="single"/>
        </w:rPr>
      </w:pPr>
      <w:r>
        <w:t xml:space="preserve">Fund </w:t>
      </w:r>
      <w:r w:rsidR="0055535D">
        <w:rPr>
          <w:u w:val="single"/>
        </w:rPr>
        <w:t>0</w:t>
      </w:r>
      <w:r w:rsidR="00062BA7">
        <w:rPr>
          <w:u w:val="single"/>
        </w:rPr>
        <w:t>200</w:t>
      </w:r>
      <w:r>
        <w:t xml:space="preserve"> FY </w:t>
      </w:r>
      <w:r w:rsidRPr="00C579C3">
        <w:rPr>
          <w:u w:val="single"/>
        </w:rPr>
        <w:t>20</w:t>
      </w:r>
      <w:r w:rsidR="0055535D">
        <w:rPr>
          <w:u w:val="single"/>
        </w:rPr>
        <w:t>2</w:t>
      </w:r>
      <w:r w:rsidR="00062BA7">
        <w:rPr>
          <w:u w:val="single"/>
        </w:rPr>
        <w:t>4</w:t>
      </w:r>
      <w:r>
        <w:t xml:space="preserve"> Org </w:t>
      </w:r>
      <w:r w:rsidR="007F1771">
        <w:rPr>
          <w:u w:val="single"/>
        </w:rPr>
        <w:t>0</w:t>
      </w:r>
      <w:r w:rsidR="00062BA7">
        <w:rPr>
          <w:u w:val="single"/>
        </w:rPr>
        <w:t>225</w:t>
      </w:r>
    </w:p>
    <w:p w14:paraId="04857684" w14:textId="77777777" w:rsidR="00370F81" w:rsidRPr="006057A9" w:rsidRDefault="00370F81" w:rsidP="00A7533D">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0F204B0C" w14:textId="77777777" w:rsidR="00370F81" w:rsidRPr="006057A9" w:rsidRDefault="00370F81" w:rsidP="00A7533D">
      <w:pPr>
        <w:pStyle w:val="SectionBody"/>
        <w:widowControl/>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64EBBB76" w14:textId="77777777" w:rsidR="00370F81" w:rsidRDefault="00370F81" w:rsidP="00A7533D">
      <w:pPr>
        <w:pStyle w:val="SectionBody"/>
        <w:widowControl/>
        <w:tabs>
          <w:tab w:val="center" w:pos="6840"/>
          <w:tab w:val="center" w:pos="9000"/>
        </w:tabs>
        <w:spacing w:line="240" w:lineRule="auto"/>
        <w:ind w:firstLine="0"/>
        <w:jc w:val="left"/>
        <w:rPr>
          <w:b/>
        </w:rPr>
      </w:pPr>
      <w:r w:rsidRPr="006057A9">
        <w:rPr>
          <w:b/>
        </w:rPr>
        <w:tab/>
      </w:r>
      <w:r>
        <w:rPr>
          <w:b/>
        </w:rPr>
        <w:t>priation</w:t>
      </w:r>
      <w:r w:rsidRPr="006057A9">
        <w:rPr>
          <w:b/>
        </w:rPr>
        <w:tab/>
        <w:t>Fund</w:t>
      </w:r>
    </w:p>
    <w:p w14:paraId="42838F3C" w14:textId="77777777" w:rsidR="00370F81" w:rsidRDefault="00370F81" w:rsidP="00A7533D">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D119012" w14:textId="77777777" w:rsidR="00620B89" w:rsidRDefault="003B65E1" w:rsidP="00A7533D">
      <w:pPr>
        <w:pStyle w:val="SectionBody"/>
        <w:widowControl/>
        <w:tabs>
          <w:tab w:val="left" w:pos="432"/>
          <w:tab w:val="left" w:pos="720"/>
          <w:tab w:val="right" w:leader="dot" w:pos="6048"/>
          <w:tab w:val="center" w:pos="6840"/>
          <w:tab w:val="left" w:pos="7704"/>
          <w:tab w:val="right" w:pos="9360"/>
        </w:tabs>
        <w:ind w:firstLine="0"/>
        <w:jc w:val="left"/>
        <w:sectPr w:rsidR="00620B89" w:rsidSect="00A7533D">
          <w:type w:val="continuous"/>
          <w:pgSz w:w="12240" w:h="15840" w:code="1"/>
          <w:pgMar w:top="1440" w:right="1440" w:bottom="1440" w:left="1440" w:header="720" w:footer="720" w:gutter="0"/>
          <w:lnNumType w:countBy="1" w:restart="newSection"/>
          <w:cols w:space="720"/>
          <w:docGrid w:linePitch="360"/>
        </w:sectPr>
      </w:pPr>
      <w:r>
        <w:t>1</w:t>
      </w:r>
      <w:r w:rsidR="00370F81">
        <w:tab/>
      </w:r>
      <w:r>
        <w:t>PEIA Subsidy</w:t>
      </w:r>
      <w:r w:rsidR="007F1771">
        <w:t xml:space="preserve"> </w:t>
      </w:r>
      <w:r w:rsidR="00370F81">
        <w:tab/>
      </w:r>
      <w:r w:rsidR="00370F81">
        <w:tab/>
      </w:r>
      <w:r>
        <w:t>80100</w:t>
      </w:r>
      <w:r w:rsidR="00370F81">
        <w:tab/>
      </w:r>
      <w:r>
        <w:t>$</w:t>
      </w:r>
      <w:r w:rsidR="00370F81">
        <w:tab/>
      </w:r>
      <w:r>
        <w:t>71,373,750</w:t>
      </w:r>
    </w:p>
    <w:p w14:paraId="70ABD225" w14:textId="77777777" w:rsidR="00620B89" w:rsidRPr="006239C4" w:rsidRDefault="00620B89" w:rsidP="00620B89">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0AA9C829" w14:textId="77777777" w:rsidR="00620B89" w:rsidRPr="006239C4" w:rsidRDefault="00620B89" w:rsidP="00620B89">
      <w:pPr>
        <w:spacing w:line="240" w:lineRule="auto"/>
        <w:ind w:left="720" w:right="720"/>
        <w:rPr>
          <w:rFonts w:cs="Arial"/>
        </w:rPr>
      </w:pPr>
    </w:p>
    <w:p w14:paraId="2E7083F8" w14:textId="77777777" w:rsidR="00620B89" w:rsidRPr="006239C4" w:rsidRDefault="00620B89" w:rsidP="00620B89">
      <w:pPr>
        <w:spacing w:line="240" w:lineRule="auto"/>
        <w:ind w:left="720" w:right="720"/>
        <w:rPr>
          <w:rFonts w:cs="Arial"/>
        </w:rPr>
      </w:pPr>
    </w:p>
    <w:p w14:paraId="2D8387FA" w14:textId="77777777" w:rsidR="00620B89" w:rsidRPr="006239C4" w:rsidRDefault="00620B89" w:rsidP="00620B89">
      <w:pPr>
        <w:autoSpaceDE w:val="0"/>
        <w:autoSpaceDN w:val="0"/>
        <w:adjustRightInd w:val="0"/>
        <w:spacing w:line="240" w:lineRule="auto"/>
        <w:ind w:left="720" w:right="720"/>
        <w:rPr>
          <w:rFonts w:cs="Arial"/>
        </w:rPr>
      </w:pPr>
      <w:r w:rsidRPr="006239C4">
        <w:rPr>
          <w:rFonts w:cs="Arial"/>
        </w:rPr>
        <w:t>...............................................................</w:t>
      </w:r>
    </w:p>
    <w:p w14:paraId="2A045538" w14:textId="77777777" w:rsidR="00620B89" w:rsidRPr="006239C4" w:rsidRDefault="00620B89" w:rsidP="00620B89">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0345FF31" w14:textId="77777777" w:rsidR="00620B89" w:rsidRPr="006239C4" w:rsidRDefault="00620B89" w:rsidP="00620B89">
      <w:pPr>
        <w:autoSpaceDE w:val="0"/>
        <w:autoSpaceDN w:val="0"/>
        <w:adjustRightInd w:val="0"/>
        <w:spacing w:line="240" w:lineRule="auto"/>
        <w:ind w:left="720" w:right="720"/>
        <w:rPr>
          <w:rFonts w:cs="Arial"/>
        </w:rPr>
      </w:pPr>
    </w:p>
    <w:p w14:paraId="2F5BB6F8" w14:textId="77777777" w:rsidR="00620B89" w:rsidRPr="006239C4" w:rsidRDefault="00620B89" w:rsidP="00620B89">
      <w:pPr>
        <w:autoSpaceDE w:val="0"/>
        <w:autoSpaceDN w:val="0"/>
        <w:adjustRightInd w:val="0"/>
        <w:spacing w:line="240" w:lineRule="auto"/>
        <w:ind w:left="720" w:right="720"/>
        <w:rPr>
          <w:rFonts w:cs="Arial"/>
        </w:rPr>
      </w:pPr>
    </w:p>
    <w:p w14:paraId="6C871C77" w14:textId="77777777" w:rsidR="00620B89" w:rsidRPr="006239C4" w:rsidRDefault="00620B89" w:rsidP="00620B8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165BDFF1" w14:textId="77777777" w:rsidR="00620B89" w:rsidRPr="006239C4" w:rsidRDefault="00620B89" w:rsidP="00620B89">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DAAEACE" w14:textId="77777777" w:rsidR="00620B89" w:rsidRPr="006239C4" w:rsidRDefault="00620B89" w:rsidP="00620B8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00FEBAE7" w14:textId="77777777" w:rsidR="00620B89" w:rsidRPr="006239C4" w:rsidRDefault="00620B89" w:rsidP="00620B8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754F022" w14:textId="77777777" w:rsidR="00620B89" w:rsidRDefault="00620B89" w:rsidP="00620B8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08D1562" w14:textId="77777777" w:rsidR="00620B89" w:rsidRPr="006239C4" w:rsidRDefault="00620B89" w:rsidP="00620B8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5F7A050D" w14:textId="77777777" w:rsidR="00620B89" w:rsidRPr="006239C4" w:rsidRDefault="00620B89" w:rsidP="00620B8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720A341" w14:textId="77777777" w:rsidR="00620B89" w:rsidRPr="006239C4" w:rsidRDefault="00620B89" w:rsidP="00620B89">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6A23E527" w14:textId="77777777" w:rsidR="00620B89" w:rsidRPr="006239C4" w:rsidRDefault="00620B89" w:rsidP="00620B8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E1B02A0" w14:textId="77777777" w:rsidR="00620B89" w:rsidRPr="006239C4" w:rsidRDefault="00620B89" w:rsidP="00620B8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D409ED2" w14:textId="77777777" w:rsidR="00620B89" w:rsidRPr="006239C4" w:rsidRDefault="00620B89" w:rsidP="00620B8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319D14D" w14:textId="77777777" w:rsidR="00620B89" w:rsidRPr="006239C4" w:rsidRDefault="00620B89" w:rsidP="00620B8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07F7047" w14:textId="77777777" w:rsidR="00620B89" w:rsidRPr="006239C4" w:rsidRDefault="00620B89" w:rsidP="00620B8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640356EA" w14:textId="77777777" w:rsidR="00620B89" w:rsidRPr="006239C4" w:rsidRDefault="00620B89" w:rsidP="00620B89">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F2A4A6A" w14:textId="77777777" w:rsidR="00620B89" w:rsidRPr="006239C4" w:rsidRDefault="00620B89" w:rsidP="00620B8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475A491" w14:textId="77777777" w:rsidR="00620B89" w:rsidRPr="006239C4" w:rsidRDefault="00620B89" w:rsidP="00620B8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037236B" w14:textId="77777777" w:rsidR="00620B89" w:rsidRPr="006239C4" w:rsidRDefault="00620B89" w:rsidP="00620B8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0E56AA6C" w14:textId="77777777" w:rsidR="00620B89" w:rsidRPr="006239C4" w:rsidRDefault="00620B89" w:rsidP="00620B89">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2DD4B01A" w14:textId="77777777" w:rsidR="00620B89" w:rsidRPr="006239C4" w:rsidRDefault="00620B89" w:rsidP="00620B8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3749821" w14:textId="77777777" w:rsidR="00620B89" w:rsidRPr="006239C4" w:rsidRDefault="00620B89" w:rsidP="00620B8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AFD1D27" w14:textId="77777777" w:rsidR="00620B89" w:rsidRPr="006239C4" w:rsidRDefault="00620B89" w:rsidP="00620B8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1B5441FA" w14:textId="77777777" w:rsidR="00620B89" w:rsidRPr="006239C4" w:rsidRDefault="00620B89" w:rsidP="00620B89">
      <w:pPr>
        <w:autoSpaceDE w:val="0"/>
        <w:autoSpaceDN w:val="0"/>
        <w:adjustRightInd w:val="0"/>
        <w:spacing w:line="240" w:lineRule="auto"/>
        <w:ind w:right="720"/>
        <w:jc w:val="both"/>
        <w:rPr>
          <w:rFonts w:cs="Arial"/>
        </w:rPr>
      </w:pPr>
    </w:p>
    <w:p w14:paraId="0A73E160" w14:textId="77777777" w:rsidR="00620B89" w:rsidRPr="006239C4" w:rsidRDefault="00620B89" w:rsidP="00620B89">
      <w:pPr>
        <w:autoSpaceDE w:val="0"/>
        <w:autoSpaceDN w:val="0"/>
        <w:adjustRightInd w:val="0"/>
        <w:spacing w:line="240" w:lineRule="auto"/>
        <w:ind w:right="720"/>
        <w:jc w:val="both"/>
        <w:rPr>
          <w:rFonts w:cs="Arial"/>
        </w:rPr>
      </w:pPr>
    </w:p>
    <w:p w14:paraId="1A99D347" w14:textId="77777777" w:rsidR="00620B89" w:rsidRPr="006239C4" w:rsidRDefault="00620B89" w:rsidP="00620B89">
      <w:pPr>
        <w:autoSpaceDE w:val="0"/>
        <w:autoSpaceDN w:val="0"/>
        <w:adjustRightInd w:val="0"/>
        <w:spacing w:line="240" w:lineRule="auto"/>
        <w:ind w:left="720" w:right="720"/>
        <w:jc w:val="both"/>
        <w:rPr>
          <w:rFonts w:cs="Arial"/>
        </w:rPr>
      </w:pPr>
    </w:p>
    <w:p w14:paraId="1A4B1580" w14:textId="77777777" w:rsidR="00620B89" w:rsidRPr="006239C4" w:rsidRDefault="00620B89" w:rsidP="00620B89">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4D8486A6" w14:textId="77777777" w:rsidR="00620B89" w:rsidRPr="006239C4" w:rsidRDefault="00620B89" w:rsidP="00620B89">
      <w:pPr>
        <w:tabs>
          <w:tab w:val="left" w:pos="1080"/>
        </w:tabs>
        <w:autoSpaceDE w:val="0"/>
        <w:autoSpaceDN w:val="0"/>
        <w:adjustRightInd w:val="0"/>
        <w:spacing w:line="240" w:lineRule="auto"/>
        <w:ind w:left="720" w:right="720"/>
        <w:jc w:val="both"/>
        <w:rPr>
          <w:rFonts w:cs="Arial"/>
        </w:rPr>
      </w:pPr>
    </w:p>
    <w:p w14:paraId="702E5C27" w14:textId="77777777" w:rsidR="00620B89" w:rsidRPr="006239C4" w:rsidRDefault="00620B89" w:rsidP="00620B89">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3D9239CE" w14:textId="77777777" w:rsidR="00620B89" w:rsidRPr="006239C4" w:rsidRDefault="00620B89" w:rsidP="00620B89">
      <w:pPr>
        <w:autoSpaceDE w:val="0"/>
        <w:autoSpaceDN w:val="0"/>
        <w:adjustRightInd w:val="0"/>
        <w:spacing w:line="240" w:lineRule="auto"/>
        <w:ind w:left="720" w:right="720"/>
        <w:jc w:val="both"/>
        <w:rPr>
          <w:rFonts w:cs="Arial"/>
        </w:rPr>
      </w:pPr>
    </w:p>
    <w:p w14:paraId="2DC07492" w14:textId="77777777" w:rsidR="00620B89" w:rsidRPr="006239C4" w:rsidRDefault="00620B89" w:rsidP="00620B89">
      <w:pPr>
        <w:autoSpaceDE w:val="0"/>
        <w:autoSpaceDN w:val="0"/>
        <w:adjustRightInd w:val="0"/>
        <w:spacing w:line="240" w:lineRule="auto"/>
        <w:ind w:left="720" w:right="720"/>
        <w:jc w:val="both"/>
        <w:rPr>
          <w:rFonts w:cs="Arial"/>
        </w:rPr>
      </w:pPr>
    </w:p>
    <w:p w14:paraId="4B44CB9F" w14:textId="77777777" w:rsidR="00620B89" w:rsidRPr="006239C4" w:rsidRDefault="00620B89" w:rsidP="00620B89">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94470A6" w14:textId="77777777" w:rsidR="00620B89" w:rsidRDefault="00620B89" w:rsidP="00620B89">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4C1AC3D1" w14:textId="6E8C8EC6" w:rsidR="0048096E" w:rsidRDefault="0048096E" w:rsidP="00620B89">
      <w:pPr>
        <w:pStyle w:val="SectionBody"/>
        <w:widowControl/>
        <w:tabs>
          <w:tab w:val="left" w:pos="432"/>
          <w:tab w:val="left" w:pos="720"/>
          <w:tab w:val="right" w:leader="dot" w:pos="6048"/>
          <w:tab w:val="center" w:pos="6840"/>
          <w:tab w:val="left" w:pos="7704"/>
          <w:tab w:val="right" w:pos="9360"/>
        </w:tabs>
        <w:jc w:val="left"/>
      </w:pPr>
    </w:p>
    <w:sectPr w:rsidR="0048096E" w:rsidSect="0086011B">
      <w:headerReference w:type="even" r:id="rId22"/>
      <w:footerReference w:type="even"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CFD51" w14:textId="77777777" w:rsidR="00F12D3B" w:rsidRPr="00B844FE" w:rsidRDefault="00F12D3B" w:rsidP="00B844FE">
      <w:r>
        <w:separator/>
      </w:r>
    </w:p>
  </w:endnote>
  <w:endnote w:type="continuationSeparator" w:id="0">
    <w:p w14:paraId="7DDCB9C1" w14:textId="77777777" w:rsidR="00F12D3B" w:rsidRPr="00B844FE" w:rsidRDefault="00F12D3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190527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C5EDF0" w14:textId="77777777" w:rsidR="002A0269" w:rsidRDefault="002A0269" w:rsidP="00B844FE"/>
  <w:p w14:paraId="454607A0"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3C6499EC" w14:textId="77777777" w:rsidR="002A0269" w:rsidRDefault="00DF199D" w:rsidP="00DF199D">
        <w:pPr>
          <w:pStyle w:val="Footer"/>
          <w:jc w:val="center"/>
        </w:pPr>
        <w:r>
          <w:fldChar w:fldCharType="begin"/>
        </w:r>
        <w:r>
          <w:instrText xml:space="preserve"> PAGE   \* MERGEFORMAT </w:instrText>
        </w:r>
        <w:r>
          <w:fldChar w:fldCharType="separate"/>
        </w:r>
        <w:r w:rsidR="003F6E38">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080471"/>
      <w:docPartObj>
        <w:docPartGallery w:val="Page Numbers (Bottom of Page)"/>
        <w:docPartUnique/>
      </w:docPartObj>
    </w:sdtPr>
    <w:sdtEndPr/>
    <w:sdtContent>
      <w:p w14:paraId="32C75D26" w14:textId="77777777" w:rsidR="00097459" w:rsidRPr="00B844FE" w:rsidRDefault="0009745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54D565E" w14:textId="77777777" w:rsidR="00097459" w:rsidRDefault="00097459" w:rsidP="00B844FE"/>
  <w:p w14:paraId="22F72CA4" w14:textId="77777777" w:rsidR="00097459" w:rsidRDefault="0009745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538868"/>
      <w:docPartObj>
        <w:docPartGallery w:val="Page Numbers (Bottom of Page)"/>
        <w:docPartUnique/>
      </w:docPartObj>
    </w:sdtPr>
    <w:sdtEndPr>
      <w:rPr>
        <w:noProof/>
      </w:rPr>
    </w:sdtEndPr>
    <w:sdtContent>
      <w:p w14:paraId="46AAFF7D" w14:textId="77777777" w:rsidR="00097459" w:rsidRDefault="0009745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91825F8" w14:textId="77777777" w:rsidR="00097459" w:rsidRDefault="0009745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398CE38" w14:textId="77777777" w:rsidR="007307D3" w:rsidRPr="00B844FE" w:rsidRDefault="007307D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82C0858" w14:textId="77777777" w:rsidR="007307D3" w:rsidRDefault="007307D3" w:rsidP="00B844FE"/>
  <w:p w14:paraId="2C48F52E" w14:textId="77777777" w:rsidR="007307D3" w:rsidRDefault="007307D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4C71D87B" w14:textId="77777777" w:rsidR="007307D3" w:rsidRDefault="007307D3"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29590" w14:textId="77777777" w:rsidR="00775992" w:rsidRDefault="00620B89"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F105C5A" w14:textId="77777777" w:rsidR="00775992" w:rsidRPr="00775992" w:rsidRDefault="005816FD"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0A55" w14:textId="77777777" w:rsidR="00F12D3B" w:rsidRPr="00B844FE" w:rsidRDefault="00F12D3B" w:rsidP="00B844FE">
      <w:r>
        <w:separator/>
      </w:r>
    </w:p>
  </w:footnote>
  <w:footnote w:type="continuationSeparator" w:id="0">
    <w:p w14:paraId="1F652434" w14:textId="77777777" w:rsidR="00F12D3B" w:rsidRPr="00B844FE" w:rsidRDefault="00F12D3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F58CB" w14:textId="77777777" w:rsidR="002A0269" w:rsidRPr="00B844FE" w:rsidRDefault="005816FD">
    <w:pPr>
      <w:pStyle w:val="Header"/>
    </w:pPr>
    <w:sdt>
      <w:sdtPr>
        <w:id w:val="1465157454"/>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448754027"/>
        <w:placeholder>
          <w:docPart w:val="FA474D172DA24A258969C8A2424E878C"/>
        </w:placeholder>
        <w:temporary/>
        <w:showingPlcHdr/>
      </w:sdtPr>
      <w:sdtEndPr/>
      <w:sdtContent>
        <w:r w:rsidR="00AE48A0" w:rsidRPr="00B844FE">
          <w:t>[Type here]</w:t>
        </w:r>
      </w:sdtContent>
    </w:sdt>
  </w:p>
  <w:p w14:paraId="2BBE3B6A"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38A76" w14:textId="5EA93959" w:rsidR="00AB5376" w:rsidRPr="00A7533D" w:rsidRDefault="00620B89" w:rsidP="00A7533D">
    <w:pPr>
      <w:pStyle w:val="HeaderStyle"/>
    </w:pPr>
    <w:r>
      <w:t xml:space="preserve">Enr </w:t>
    </w:r>
    <w:r w:rsidR="00B278B8" w:rsidRPr="00A7533D">
      <w:t>H</w:t>
    </w:r>
    <w:r w:rsidR="00070A19" w:rsidRPr="00A7533D">
      <w:t>B</w:t>
    </w:r>
    <w:r w:rsidR="00A7533D" w:rsidRPr="00A7533D">
      <w:t xml:space="preserve"> 114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144C" w14:textId="77777777" w:rsidR="00097459" w:rsidRPr="00B844FE" w:rsidRDefault="005816FD">
    <w:pPr>
      <w:pStyle w:val="Header"/>
    </w:pPr>
    <w:sdt>
      <w:sdtPr>
        <w:id w:val="983510811"/>
        <w:placeholder>
          <w:docPart w:val="FA474D172DA24A258969C8A2424E878C"/>
        </w:placeholder>
        <w:temporary/>
        <w:showingPlcHdr/>
      </w:sdtPr>
      <w:sdtEndPr/>
      <w:sdtContent>
        <w:r w:rsidR="00097459" w:rsidRPr="00B844FE">
          <w:t>[Type here]</w:t>
        </w:r>
      </w:sdtContent>
    </w:sdt>
    <w:r w:rsidR="00097459" w:rsidRPr="00B844FE">
      <w:ptab w:relativeTo="margin" w:alignment="left" w:leader="none"/>
    </w:r>
    <w:sdt>
      <w:sdtPr>
        <w:id w:val="1822386333"/>
        <w:placeholder>
          <w:docPart w:val="FA474D172DA24A258969C8A2424E878C"/>
        </w:placeholder>
        <w:temporary/>
        <w:showingPlcHdr/>
      </w:sdtPr>
      <w:sdtEndPr/>
      <w:sdtContent>
        <w:r w:rsidR="00097459" w:rsidRPr="00B844FE">
          <w:t>[Type here]</w:t>
        </w:r>
      </w:sdtContent>
    </w:sdt>
  </w:p>
  <w:p w14:paraId="34CF62BB" w14:textId="77777777" w:rsidR="00097459" w:rsidRDefault="000974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7FFF" w14:textId="77777777" w:rsidR="00097459" w:rsidRPr="00C33014" w:rsidRDefault="00097459" w:rsidP="00A7533D">
    <w:pPr>
      <w:pStyle w:val="HeaderStyle"/>
    </w:pPr>
    <w:r>
      <w:t>INTRODUCED</w:t>
    </w:r>
    <w:r w:rsidRPr="002A0269">
      <w:ptab w:relativeTo="margin" w:alignment="center" w:leader="none"/>
    </w:r>
    <w:r>
      <w:tab/>
    </w:r>
    <w:r>
      <w:rPr>
        <w:rStyle w:val="HeaderStyleChar"/>
      </w:rPr>
      <w:t>2023 1EX</w:t>
    </w:r>
  </w:p>
  <w:p w14:paraId="48ED27B6" w14:textId="77777777" w:rsidR="00097459" w:rsidRPr="00C33014" w:rsidRDefault="00097459" w:rsidP="00C33014">
    <w:pPr>
      <w:pStyle w:val="Header"/>
    </w:pPr>
  </w:p>
  <w:p w14:paraId="4D19554C" w14:textId="77777777" w:rsidR="00097459" w:rsidRDefault="000974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09CE" w14:textId="77777777" w:rsidR="00097459" w:rsidRPr="002A0269" w:rsidRDefault="00097459" w:rsidP="00A7533D">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6906C" w14:textId="77777777" w:rsidR="007307D3" w:rsidRPr="00B844FE" w:rsidRDefault="005816FD">
    <w:pPr>
      <w:pStyle w:val="Header"/>
    </w:pPr>
    <w:sdt>
      <w:sdtPr>
        <w:id w:val="454456342"/>
        <w:placeholder>
          <w:docPart w:val="FA474D172DA24A258969C8A2424E878C"/>
        </w:placeholder>
        <w:temporary/>
        <w:showingPlcHdr/>
      </w:sdtPr>
      <w:sdtEndPr/>
      <w:sdtContent>
        <w:r w:rsidR="007307D3" w:rsidRPr="00B844FE">
          <w:t>[Type here]</w:t>
        </w:r>
      </w:sdtContent>
    </w:sdt>
    <w:r w:rsidR="007307D3" w:rsidRPr="00B844FE">
      <w:ptab w:relativeTo="margin" w:alignment="left" w:leader="none"/>
    </w:r>
    <w:sdt>
      <w:sdtPr>
        <w:id w:val="-668398386"/>
        <w:placeholder>
          <w:docPart w:val="FA474D172DA24A258969C8A2424E878C"/>
        </w:placeholder>
        <w:temporary/>
        <w:showingPlcHdr/>
      </w:sdtPr>
      <w:sdtEndPr/>
      <w:sdtContent>
        <w:r w:rsidR="007307D3" w:rsidRPr="00B844FE">
          <w:t>[Type here]</w:t>
        </w:r>
      </w:sdtContent>
    </w:sdt>
  </w:p>
  <w:p w14:paraId="1ABF4B10" w14:textId="77777777" w:rsidR="007307D3" w:rsidRDefault="007307D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B27F" w14:textId="6F16EAFB" w:rsidR="00A7533D" w:rsidRPr="00A7533D" w:rsidRDefault="00620B89" w:rsidP="00A7533D">
    <w:pPr>
      <w:pStyle w:val="HeaderStyle"/>
    </w:pPr>
    <w:r>
      <w:t>Enr</w:t>
    </w:r>
    <w:r w:rsidR="00A7533D" w:rsidRPr="00A7533D">
      <w:t xml:space="preserve"> HB 114</w:t>
    </w:r>
  </w:p>
  <w:p w14:paraId="0FC55A36" w14:textId="6EDBE82D" w:rsidR="007307D3" w:rsidRPr="00A7533D" w:rsidRDefault="007307D3" w:rsidP="00A753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3986F" w14:textId="77777777" w:rsidR="007307D3" w:rsidRPr="002A0269" w:rsidRDefault="007307D3" w:rsidP="00A7533D">
    <w:pPr>
      <w:pStyle w:val="HeaderStyle"/>
    </w:pPr>
    <w:r>
      <w:t>INTRODUCED</w:t>
    </w:r>
    <w:r w:rsidRPr="002A0269">
      <w:ptab w:relativeTo="margin" w:alignment="center" w:leader="none"/>
    </w:r>
    <w:r>
      <w:tab/>
    </w:r>
    <w:r>
      <w:rPr>
        <w:rStyle w:val="HeaderStyleChar"/>
      </w:rPr>
      <w:t>2019R</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25AA2" w14:textId="77777777" w:rsidR="00775992" w:rsidRPr="00775992" w:rsidRDefault="00620B89"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3343871">
    <w:abstractNumId w:val="2"/>
  </w:num>
  <w:num w:numId="2" w16cid:durableId="464471355">
    <w:abstractNumId w:val="2"/>
  </w:num>
  <w:num w:numId="3" w16cid:durableId="1654679068">
    <w:abstractNumId w:val="0"/>
  </w:num>
  <w:num w:numId="4" w16cid:durableId="8994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2CBF"/>
    <w:rsid w:val="0000526A"/>
    <w:rsid w:val="00036C2F"/>
    <w:rsid w:val="00040C6C"/>
    <w:rsid w:val="00062BA7"/>
    <w:rsid w:val="000676CD"/>
    <w:rsid w:val="00070A19"/>
    <w:rsid w:val="00085D22"/>
    <w:rsid w:val="00097459"/>
    <w:rsid w:val="000A2D92"/>
    <w:rsid w:val="000A48C1"/>
    <w:rsid w:val="000B1849"/>
    <w:rsid w:val="000C5C77"/>
    <w:rsid w:val="000E4B72"/>
    <w:rsid w:val="0010070F"/>
    <w:rsid w:val="00123B52"/>
    <w:rsid w:val="001449F3"/>
    <w:rsid w:val="0015112E"/>
    <w:rsid w:val="001552E7"/>
    <w:rsid w:val="00166C66"/>
    <w:rsid w:val="00170E7D"/>
    <w:rsid w:val="0019461C"/>
    <w:rsid w:val="001C279E"/>
    <w:rsid w:val="001D459E"/>
    <w:rsid w:val="001E4E49"/>
    <w:rsid w:val="001F58C9"/>
    <w:rsid w:val="0021504C"/>
    <w:rsid w:val="00243B33"/>
    <w:rsid w:val="0027011C"/>
    <w:rsid w:val="002716FA"/>
    <w:rsid w:val="00274200"/>
    <w:rsid w:val="00291E6F"/>
    <w:rsid w:val="002A01A1"/>
    <w:rsid w:val="002A0269"/>
    <w:rsid w:val="002A14C6"/>
    <w:rsid w:val="002D1D99"/>
    <w:rsid w:val="002E26E0"/>
    <w:rsid w:val="00303684"/>
    <w:rsid w:val="0030622E"/>
    <w:rsid w:val="00307239"/>
    <w:rsid w:val="00314153"/>
    <w:rsid w:val="00314854"/>
    <w:rsid w:val="00346D8F"/>
    <w:rsid w:val="00370F81"/>
    <w:rsid w:val="00373C62"/>
    <w:rsid w:val="00373E33"/>
    <w:rsid w:val="00374FBB"/>
    <w:rsid w:val="003A2D8B"/>
    <w:rsid w:val="003B65E1"/>
    <w:rsid w:val="003F6E38"/>
    <w:rsid w:val="00405320"/>
    <w:rsid w:val="00457FAC"/>
    <w:rsid w:val="0048096E"/>
    <w:rsid w:val="004A5FA7"/>
    <w:rsid w:val="004A625A"/>
    <w:rsid w:val="004B0ACD"/>
    <w:rsid w:val="004C13DD"/>
    <w:rsid w:val="004D1902"/>
    <w:rsid w:val="004D7DF6"/>
    <w:rsid w:val="004E3441"/>
    <w:rsid w:val="004F372F"/>
    <w:rsid w:val="0055535D"/>
    <w:rsid w:val="00570FD1"/>
    <w:rsid w:val="005719B4"/>
    <w:rsid w:val="005A0449"/>
    <w:rsid w:val="005A5366"/>
    <w:rsid w:val="005B4460"/>
    <w:rsid w:val="005B4CFB"/>
    <w:rsid w:val="005C20CE"/>
    <w:rsid w:val="005E68CA"/>
    <w:rsid w:val="006057A9"/>
    <w:rsid w:val="00610A55"/>
    <w:rsid w:val="006134C3"/>
    <w:rsid w:val="00620B89"/>
    <w:rsid w:val="00637E73"/>
    <w:rsid w:val="00665E0E"/>
    <w:rsid w:val="006865E9"/>
    <w:rsid w:val="00691F3E"/>
    <w:rsid w:val="00694BFB"/>
    <w:rsid w:val="006A106B"/>
    <w:rsid w:val="006D4036"/>
    <w:rsid w:val="007307D3"/>
    <w:rsid w:val="0074282D"/>
    <w:rsid w:val="0077639B"/>
    <w:rsid w:val="007B6D9D"/>
    <w:rsid w:val="007D1CF2"/>
    <w:rsid w:val="007E4D29"/>
    <w:rsid w:val="007F1771"/>
    <w:rsid w:val="007F1CF5"/>
    <w:rsid w:val="007F5B38"/>
    <w:rsid w:val="00834EDE"/>
    <w:rsid w:val="008736AA"/>
    <w:rsid w:val="008A3593"/>
    <w:rsid w:val="008A4601"/>
    <w:rsid w:val="008A46C8"/>
    <w:rsid w:val="008B31A9"/>
    <w:rsid w:val="008C153A"/>
    <w:rsid w:val="008D275D"/>
    <w:rsid w:val="008F66F4"/>
    <w:rsid w:val="00901C60"/>
    <w:rsid w:val="00903E46"/>
    <w:rsid w:val="009058E9"/>
    <w:rsid w:val="00913C51"/>
    <w:rsid w:val="00934769"/>
    <w:rsid w:val="00953694"/>
    <w:rsid w:val="00954257"/>
    <w:rsid w:val="00980327"/>
    <w:rsid w:val="0098395E"/>
    <w:rsid w:val="0098653C"/>
    <w:rsid w:val="009A7265"/>
    <w:rsid w:val="009B1834"/>
    <w:rsid w:val="009B4261"/>
    <w:rsid w:val="009C082A"/>
    <w:rsid w:val="009F1067"/>
    <w:rsid w:val="009F7205"/>
    <w:rsid w:val="00A06E32"/>
    <w:rsid w:val="00A31E01"/>
    <w:rsid w:val="00A41891"/>
    <w:rsid w:val="00A527AD"/>
    <w:rsid w:val="00A718CF"/>
    <w:rsid w:val="00A74F57"/>
    <w:rsid w:val="00A7533D"/>
    <w:rsid w:val="00AB5376"/>
    <w:rsid w:val="00AD7C90"/>
    <w:rsid w:val="00AE48A0"/>
    <w:rsid w:val="00B029BB"/>
    <w:rsid w:val="00B16F25"/>
    <w:rsid w:val="00B24422"/>
    <w:rsid w:val="00B278B8"/>
    <w:rsid w:val="00B36765"/>
    <w:rsid w:val="00B51F4D"/>
    <w:rsid w:val="00B5391D"/>
    <w:rsid w:val="00B57FF6"/>
    <w:rsid w:val="00B80C20"/>
    <w:rsid w:val="00B844FE"/>
    <w:rsid w:val="00BB39D2"/>
    <w:rsid w:val="00BB7416"/>
    <w:rsid w:val="00BC562B"/>
    <w:rsid w:val="00C16AE5"/>
    <w:rsid w:val="00C306AC"/>
    <w:rsid w:val="00C309FD"/>
    <w:rsid w:val="00C33014"/>
    <w:rsid w:val="00C33434"/>
    <w:rsid w:val="00C34869"/>
    <w:rsid w:val="00C42EB6"/>
    <w:rsid w:val="00C579C3"/>
    <w:rsid w:val="00C75970"/>
    <w:rsid w:val="00C85096"/>
    <w:rsid w:val="00CB0AD5"/>
    <w:rsid w:val="00CB20EF"/>
    <w:rsid w:val="00CC6A0F"/>
    <w:rsid w:val="00CD12CB"/>
    <w:rsid w:val="00CD36CF"/>
    <w:rsid w:val="00CE20C2"/>
    <w:rsid w:val="00CF1DCA"/>
    <w:rsid w:val="00CF57F0"/>
    <w:rsid w:val="00D0047B"/>
    <w:rsid w:val="00D35F34"/>
    <w:rsid w:val="00D35F94"/>
    <w:rsid w:val="00D378BE"/>
    <w:rsid w:val="00D43912"/>
    <w:rsid w:val="00D55F75"/>
    <w:rsid w:val="00D579FC"/>
    <w:rsid w:val="00DE526B"/>
    <w:rsid w:val="00DF199D"/>
    <w:rsid w:val="00E01542"/>
    <w:rsid w:val="00E03788"/>
    <w:rsid w:val="00E12092"/>
    <w:rsid w:val="00E15B6F"/>
    <w:rsid w:val="00E365F1"/>
    <w:rsid w:val="00E371D5"/>
    <w:rsid w:val="00E43AD4"/>
    <w:rsid w:val="00E62F48"/>
    <w:rsid w:val="00E831B3"/>
    <w:rsid w:val="00E96C48"/>
    <w:rsid w:val="00EA7EA2"/>
    <w:rsid w:val="00EB7F86"/>
    <w:rsid w:val="00EC531A"/>
    <w:rsid w:val="00ED5226"/>
    <w:rsid w:val="00EE0125"/>
    <w:rsid w:val="00EE70CB"/>
    <w:rsid w:val="00F12D3B"/>
    <w:rsid w:val="00F25DCA"/>
    <w:rsid w:val="00F30E0C"/>
    <w:rsid w:val="00F41CA2"/>
    <w:rsid w:val="00F428C6"/>
    <w:rsid w:val="00F62EFB"/>
    <w:rsid w:val="00F939A4"/>
    <w:rsid w:val="00FA7B09"/>
    <w:rsid w:val="00FD1F8E"/>
    <w:rsid w:val="00FD4081"/>
    <w:rsid w:val="00FE067E"/>
    <w:rsid w:val="00FE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3C793"/>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A7533D"/>
    <w:rPr>
      <w:color w:val="auto"/>
    </w:rPr>
  </w:style>
  <w:style w:type="character" w:customStyle="1" w:styleId="HeaderStyleChar">
    <w:name w:val="Header Style Char"/>
    <w:basedOn w:val="HeaderChar"/>
    <w:link w:val="HeaderStyle"/>
    <w:rsid w:val="00A7533D"/>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locked/>
    <w:rsid w:val="00620B89"/>
  </w:style>
  <w:style w:type="paragraph" w:styleId="BlockText">
    <w:name w:val="Block Text"/>
    <w:basedOn w:val="Normal"/>
    <w:uiPriority w:val="99"/>
    <w:semiHidden/>
    <w:locked/>
    <w:rsid w:val="00620B89"/>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34BA3"/>
    <w:rsid w:val="000F3AC1"/>
    <w:rsid w:val="00335D3B"/>
    <w:rsid w:val="00444FCA"/>
    <w:rsid w:val="00AB4854"/>
    <w:rsid w:val="00BA0F6A"/>
    <w:rsid w:val="00CE0254"/>
    <w:rsid w:val="00CE3655"/>
    <w:rsid w:val="00D06E1F"/>
    <w:rsid w:val="00ED3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10DAF-D21D-46B3-947A-28040C40C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5</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Seth Wright</cp:lastModifiedBy>
  <cp:revision>2</cp:revision>
  <cp:lastPrinted>2023-08-07T00:22:00Z</cp:lastPrinted>
  <dcterms:created xsi:type="dcterms:W3CDTF">2023-08-09T15:15:00Z</dcterms:created>
  <dcterms:modified xsi:type="dcterms:W3CDTF">2023-08-09T15:15:00Z</dcterms:modified>
</cp:coreProperties>
</file>