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18BFD" w14:textId="77777777" w:rsidR="00FE067E" w:rsidRPr="003441E8" w:rsidRDefault="003C6034" w:rsidP="00CC1F3B">
      <w:pPr>
        <w:pStyle w:val="TitlePageOrigin"/>
        <w:rPr>
          <w:color w:val="auto"/>
        </w:rPr>
      </w:pPr>
      <w:r w:rsidRPr="003441E8">
        <w:rPr>
          <w:caps w:val="0"/>
          <w:color w:val="auto"/>
        </w:rPr>
        <w:t>WEST VIRGINIA LEGISLATURE</w:t>
      </w:r>
    </w:p>
    <w:p w14:paraId="44742F6B" w14:textId="77777777" w:rsidR="00CD36CF" w:rsidRPr="003441E8" w:rsidRDefault="00CD36CF" w:rsidP="00CC1F3B">
      <w:pPr>
        <w:pStyle w:val="TitlePageSession"/>
        <w:rPr>
          <w:color w:val="auto"/>
        </w:rPr>
      </w:pPr>
      <w:r w:rsidRPr="003441E8">
        <w:rPr>
          <w:color w:val="auto"/>
        </w:rPr>
        <w:t>20</w:t>
      </w:r>
      <w:r w:rsidR="00EC5E63" w:rsidRPr="003441E8">
        <w:rPr>
          <w:color w:val="auto"/>
        </w:rPr>
        <w:t>2</w:t>
      </w:r>
      <w:r w:rsidR="00C62327" w:rsidRPr="003441E8">
        <w:rPr>
          <w:color w:val="auto"/>
        </w:rPr>
        <w:t>4</w:t>
      </w:r>
      <w:r w:rsidRPr="003441E8">
        <w:rPr>
          <w:color w:val="auto"/>
        </w:rPr>
        <w:t xml:space="preserve"> </w:t>
      </w:r>
      <w:r w:rsidR="003C6034" w:rsidRPr="003441E8">
        <w:rPr>
          <w:caps w:val="0"/>
          <w:color w:val="auto"/>
        </w:rPr>
        <w:t>REGULAR SESSION</w:t>
      </w:r>
    </w:p>
    <w:p w14:paraId="384BF2CA" w14:textId="77777777" w:rsidR="00CD36CF" w:rsidRPr="003441E8" w:rsidRDefault="00C97E3E" w:rsidP="00CC1F3B">
      <w:pPr>
        <w:pStyle w:val="TitlePageBillPrefix"/>
        <w:rPr>
          <w:color w:val="auto"/>
        </w:rPr>
      </w:pPr>
      <w:sdt>
        <w:sdtPr>
          <w:rPr>
            <w:color w:val="auto"/>
          </w:rPr>
          <w:tag w:val="IntroDate"/>
          <w:id w:val="-1236936958"/>
          <w:placeholder>
            <w:docPart w:val="BB6A08244C384222B08DE1127700873F"/>
          </w:placeholder>
          <w:text/>
        </w:sdtPr>
        <w:sdtEndPr/>
        <w:sdtContent>
          <w:r w:rsidR="00AE48A0" w:rsidRPr="003441E8">
            <w:rPr>
              <w:color w:val="auto"/>
            </w:rPr>
            <w:t>Introduced</w:t>
          </w:r>
        </w:sdtContent>
      </w:sdt>
    </w:p>
    <w:p w14:paraId="54ADFDD5" w14:textId="5B10B6A5" w:rsidR="00CD36CF" w:rsidRPr="003441E8" w:rsidRDefault="00C97E3E" w:rsidP="00CC1F3B">
      <w:pPr>
        <w:pStyle w:val="BillNumber"/>
        <w:rPr>
          <w:color w:val="auto"/>
        </w:rPr>
      </w:pPr>
      <w:sdt>
        <w:sdtPr>
          <w:rPr>
            <w:color w:val="auto"/>
          </w:rPr>
          <w:tag w:val="Chamber"/>
          <w:id w:val="893011969"/>
          <w:lock w:val="sdtLocked"/>
          <w:placeholder>
            <w:docPart w:val="A07A97CA4F0242FC84FC364195A8F25C"/>
          </w:placeholder>
          <w:dropDownList>
            <w:listItem w:displayText="House" w:value="House"/>
            <w:listItem w:displayText="Senate" w:value="Senate"/>
          </w:dropDownList>
        </w:sdtPr>
        <w:sdtEndPr/>
        <w:sdtContent>
          <w:r w:rsidR="00C33434" w:rsidRPr="003441E8">
            <w:rPr>
              <w:color w:val="auto"/>
            </w:rPr>
            <w:t>House</w:t>
          </w:r>
        </w:sdtContent>
      </w:sdt>
      <w:r w:rsidR="00303684" w:rsidRPr="003441E8">
        <w:rPr>
          <w:color w:val="auto"/>
        </w:rPr>
        <w:t xml:space="preserve"> </w:t>
      </w:r>
      <w:r w:rsidR="00CD36CF" w:rsidRPr="003441E8">
        <w:rPr>
          <w:color w:val="auto"/>
        </w:rPr>
        <w:t xml:space="preserve">Bill </w:t>
      </w:r>
      <w:sdt>
        <w:sdtPr>
          <w:rPr>
            <w:color w:val="auto"/>
          </w:rPr>
          <w:tag w:val="BNum"/>
          <w:id w:val="1645317809"/>
          <w:lock w:val="sdtLocked"/>
          <w:placeholder>
            <w:docPart w:val="7963DCFE67A84D19BF6DFB46DCEA50F1"/>
          </w:placeholder>
          <w:text/>
        </w:sdtPr>
        <w:sdtEndPr/>
        <w:sdtContent>
          <w:r>
            <w:rPr>
              <w:color w:val="auto"/>
            </w:rPr>
            <w:t>4218</w:t>
          </w:r>
        </w:sdtContent>
      </w:sdt>
    </w:p>
    <w:p w14:paraId="31EFB50A" w14:textId="2C2BCBD8" w:rsidR="00CD36CF" w:rsidRPr="003441E8" w:rsidRDefault="00CD36CF" w:rsidP="00CC1F3B">
      <w:pPr>
        <w:pStyle w:val="Sponsors"/>
        <w:rPr>
          <w:color w:val="auto"/>
        </w:rPr>
      </w:pPr>
      <w:r w:rsidRPr="003441E8">
        <w:rPr>
          <w:color w:val="auto"/>
        </w:rPr>
        <w:t xml:space="preserve">By </w:t>
      </w:r>
      <w:sdt>
        <w:sdtPr>
          <w:rPr>
            <w:color w:val="auto"/>
          </w:rPr>
          <w:tag w:val="Sponsors"/>
          <w:id w:val="1589585889"/>
          <w:placeholder>
            <w:docPart w:val="ABACE4B407F54C55A0CEEAD049CBFD70"/>
          </w:placeholder>
          <w:text w:multiLine="1"/>
        </w:sdtPr>
        <w:sdtEndPr/>
        <w:sdtContent>
          <w:r w:rsidR="00BD051F" w:rsidRPr="003441E8">
            <w:rPr>
              <w:color w:val="auto"/>
            </w:rPr>
            <w:t>Delegate Pushkin</w:t>
          </w:r>
        </w:sdtContent>
      </w:sdt>
    </w:p>
    <w:p w14:paraId="5401003F" w14:textId="2E451EA1" w:rsidR="00E831B3" w:rsidRPr="003441E8" w:rsidRDefault="00CD36CF" w:rsidP="00CC1F3B">
      <w:pPr>
        <w:pStyle w:val="References"/>
        <w:rPr>
          <w:color w:val="auto"/>
        </w:rPr>
      </w:pPr>
      <w:r w:rsidRPr="003441E8">
        <w:rPr>
          <w:color w:val="auto"/>
        </w:rPr>
        <w:t>[</w:t>
      </w:r>
      <w:sdt>
        <w:sdtPr>
          <w:rPr>
            <w:color w:val="auto"/>
          </w:rPr>
          <w:tag w:val="References"/>
          <w:id w:val="-1043047873"/>
          <w:placeholder>
            <w:docPart w:val="802FD297272744E38589B96D6B0620CD"/>
          </w:placeholder>
          <w:text w:multiLine="1"/>
        </w:sdtPr>
        <w:sdtEndPr/>
        <w:sdtContent>
          <w:r w:rsidR="00C97E3E">
            <w:rPr>
              <w:color w:val="auto"/>
            </w:rPr>
            <w:t>Introduced January 10, 2024; Referred to the Committee on Agriculture and Natural Resources then Health and Human Resources then the Judiciary</w:t>
          </w:r>
        </w:sdtContent>
      </w:sdt>
      <w:r w:rsidRPr="003441E8">
        <w:rPr>
          <w:color w:val="auto"/>
        </w:rPr>
        <w:t>]</w:t>
      </w:r>
    </w:p>
    <w:p w14:paraId="457352E5" w14:textId="0F0612B4" w:rsidR="00303684" w:rsidRPr="003441E8" w:rsidRDefault="0000526A" w:rsidP="00CC1F3B">
      <w:pPr>
        <w:pStyle w:val="TitleSection"/>
        <w:rPr>
          <w:color w:val="auto"/>
        </w:rPr>
      </w:pPr>
      <w:r w:rsidRPr="003441E8">
        <w:rPr>
          <w:color w:val="auto"/>
        </w:rPr>
        <w:lastRenderedPageBreak/>
        <w:t>A BILL</w:t>
      </w:r>
      <w:r w:rsidR="00354503" w:rsidRPr="003441E8">
        <w:rPr>
          <w:color w:val="auto"/>
        </w:rPr>
        <w:t xml:space="preserve"> to amend and reenact §16A-3-2 and §16A-3-3 of the Code of West Virginia,1931, as amended; and to amend said code by adding thereto a new section, designated §16A-5-11, all relating to the cultivation of medical cannabis; allowing patients and their caregivers to cultivate medical cannabis for patients</w:t>
      </w:r>
      <w:r w:rsidR="00923384" w:rsidRPr="003441E8">
        <w:rPr>
          <w:color w:val="auto"/>
        </w:rPr>
        <w:t>'</w:t>
      </w:r>
      <w:r w:rsidR="00354503" w:rsidRPr="003441E8">
        <w:rPr>
          <w:color w:val="auto"/>
        </w:rPr>
        <w:t xml:space="preserve"> personal consumption.</w:t>
      </w:r>
    </w:p>
    <w:p w14:paraId="743FE525" w14:textId="77777777" w:rsidR="00303684" w:rsidRPr="003441E8" w:rsidRDefault="00303684" w:rsidP="00CC1F3B">
      <w:pPr>
        <w:pStyle w:val="EnactingClause"/>
        <w:rPr>
          <w:color w:val="auto"/>
        </w:rPr>
      </w:pPr>
      <w:r w:rsidRPr="003441E8">
        <w:rPr>
          <w:color w:val="auto"/>
        </w:rPr>
        <w:t>Be it enacted by the Legislature of West Virginia:</w:t>
      </w:r>
    </w:p>
    <w:p w14:paraId="5246A0FF" w14:textId="77777777" w:rsidR="003C6034" w:rsidRPr="003441E8" w:rsidRDefault="003C6034" w:rsidP="00CC1F3B">
      <w:pPr>
        <w:pStyle w:val="EnactingClause"/>
        <w:rPr>
          <w:color w:val="auto"/>
        </w:rPr>
        <w:sectPr w:rsidR="003C6034" w:rsidRPr="003441E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CC2A75" w14:textId="77777777" w:rsidR="00800869" w:rsidRPr="003441E8" w:rsidRDefault="00354503" w:rsidP="00354503">
      <w:pPr>
        <w:pStyle w:val="ArticleHeading"/>
        <w:rPr>
          <w:color w:val="auto"/>
        </w:rPr>
        <w:sectPr w:rsidR="00800869" w:rsidRPr="003441E8" w:rsidSect="00A40EC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3441E8">
        <w:rPr>
          <w:color w:val="auto"/>
        </w:rPr>
        <w:t>article 3.  medical cannabis program.</w:t>
      </w:r>
    </w:p>
    <w:p w14:paraId="34336301" w14:textId="77777777" w:rsidR="00800869" w:rsidRPr="003441E8" w:rsidRDefault="00354503" w:rsidP="00354503">
      <w:pPr>
        <w:pStyle w:val="SectionHeading"/>
        <w:rPr>
          <w:color w:val="auto"/>
        </w:rPr>
        <w:sectPr w:rsidR="00800869" w:rsidRPr="003441E8" w:rsidSect="00A40EC6">
          <w:type w:val="continuous"/>
          <w:pgSz w:w="12240" w:h="15840" w:code="1"/>
          <w:pgMar w:top="1440" w:right="1440" w:bottom="1440" w:left="1440" w:header="720" w:footer="720" w:gutter="0"/>
          <w:lnNumType w:countBy="1" w:restart="newSection"/>
          <w:cols w:space="720"/>
          <w:titlePg/>
          <w:docGrid w:linePitch="360"/>
        </w:sectPr>
      </w:pPr>
      <w:r w:rsidRPr="003441E8">
        <w:rPr>
          <w:color w:val="auto"/>
        </w:rPr>
        <w:t>§16A-3-2. Lawful use of medical cannabis.</w:t>
      </w:r>
    </w:p>
    <w:p w14:paraId="295C81C7" w14:textId="77777777" w:rsidR="00354503" w:rsidRPr="003441E8" w:rsidRDefault="00354503" w:rsidP="00354503">
      <w:pPr>
        <w:pStyle w:val="SectionBody"/>
        <w:rPr>
          <w:color w:val="auto"/>
        </w:rPr>
      </w:pPr>
      <w:r w:rsidRPr="003441E8">
        <w:rPr>
          <w:color w:val="auto"/>
        </w:rPr>
        <w:t>(a) Notwithstanding any provision of law to the contrary, the use or possession of medical cannabis as set forth in this act is lawful within this state, subject to the following conditions:</w:t>
      </w:r>
    </w:p>
    <w:p w14:paraId="5CEB786C" w14:textId="77777777" w:rsidR="00354503" w:rsidRPr="003441E8" w:rsidRDefault="00354503" w:rsidP="00354503">
      <w:pPr>
        <w:pStyle w:val="SectionBody"/>
        <w:rPr>
          <w:color w:val="auto"/>
        </w:rPr>
      </w:pPr>
      <w:r w:rsidRPr="003441E8">
        <w:rPr>
          <w:color w:val="auto"/>
        </w:rPr>
        <w:t>(1) Medical cannabis may only be dispensed to:</w:t>
      </w:r>
    </w:p>
    <w:p w14:paraId="5077ABDD" w14:textId="77777777" w:rsidR="00354503" w:rsidRPr="003441E8" w:rsidRDefault="00354503" w:rsidP="00354503">
      <w:pPr>
        <w:pStyle w:val="SectionBody"/>
        <w:rPr>
          <w:color w:val="auto"/>
        </w:rPr>
      </w:pPr>
      <w:r w:rsidRPr="003441E8">
        <w:rPr>
          <w:color w:val="auto"/>
        </w:rPr>
        <w:t>(A) a patient who receives a certification from a practitioner and is in possession of a valid identification card issued by the bureau; and</w:t>
      </w:r>
    </w:p>
    <w:p w14:paraId="1A0914F4" w14:textId="77777777" w:rsidR="00354503" w:rsidRPr="003441E8" w:rsidRDefault="00354503" w:rsidP="00354503">
      <w:pPr>
        <w:pStyle w:val="SectionBody"/>
        <w:rPr>
          <w:color w:val="auto"/>
        </w:rPr>
      </w:pPr>
      <w:r w:rsidRPr="003441E8">
        <w:rPr>
          <w:color w:val="auto"/>
        </w:rPr>
        <w:t>(B) a caregiver who is in possession of a valid identification card issued by the bureau.</w:t>
      </w:r>
    </w:p>
    <w:p w14:paraId="69759C0C" w14:textId="77777777" w:rsidR="00354503" w:rsidRPr="003441E8" w:rsidRDefault="00354503" w:rsidP="00354503">
      <w:pPr>
        <w:pStyle w:val="SectionBody"/>
        <w:rPr>
          <w:color w:val="auto"/>
        </w:rPr>
      </w:pPr>
      <w:r w:rsidRPr="003441E8">
        <w:rPr>
          <w:color w:val="auto"/>
        </w:rPr>
        <w:t>(2) Subject to rules promulgated under this act, medical cannabis may only be dispensed to a patient or caregiver in the following forms:</w:t>
      </w:r>
    </w:p>
    <w:p w14:paraId="5FF0562B" w14:textId="77777777" w:rsidR="00354503" w:rsidRPr="003441E8" w:rsidRDefault="00354503" w:rsidP="00354503">
      <w:pPr>
        <w:pStyle w:val="SectionBody"/>
        <w:rPr>
          <w:color w:val="auto"/>
        </w:rPr>
      </w:pPr>
      <w:r w:rsidRPr="003441E8">
        <w:rPr>
          <w:color w:val="auto"/>
        </w:rPr>
        <w:t>(A) Pill;</w:t>
      </w:r>
    </w:p>
    <w:p w14:paraId="22269959" w14:textId="77777777" w:rsidR="00354503" w:rsidRPr="003441E8" w:rsidRDefault="00354503" w:rsidP="00354503">
      <w:pPr>
        <w:pStyle w:val="SectionBody"/>
        <w:rPr>
          <w:color w:val="auto"/>
        </w:rPr>
      </w:pPr>
      <w:r w:rsidRPr="003441E8">
        <w:rPr>
          <w:color w:val="auto"/>
        </w:rPr>
        <w:t>(B) Oil;</w:t>
      </w:r>
    </w:p>
    <w:p w14:paraId="3DD5AA1F" w14:textId="77777777" w:rsidR="00354503" w:rsidRPr="003441E8" w:rsidRDefault="00354503" w:rsidP="00354503">
      <w:pPr>
        <w:pStyle w:val="SectionBody"/>
        <w:rPr>
          <w:color w:val="auto"/>
        </w:rPr>
      </w:pPr>
      <w:r w:rsidRPr="003441E8">
        <w:rPr>
          <w:color w:val="auto"/>
        </w:rPr>
        <w:t>(C) Topical forms, including gels, creams, or ointments;</w:t>
      </w:r>
    </w:p>
    <w:p w14:paraId="48EC4958" w14:textId="77777777" w:rsidR="00354503" w:rsidRPr="003441E8" w:rsidRDefault="00354503" w:rsidP="00354503">
      <w:pPr>
        <w:pStyle w:val="SectionBody"/>
        <w:rPr>
          <w:strike/>
          <w:color w:val="auto"/>
        </w:rPr>
      </w:pPr>
      <w:r w:rsidRPr="003441E8">
        <w:rPr>
          <w:color w:val="auto"/>
        </w:rPr>
        <w:t xml:space="preserve">(D) A form medically appropriate for administration by vaporization or nebulization; </w:t>
      </w:r>
      <w:r w:rsidRPr="003441E8">
        <w:rPr>
          <w:strike/>
          <w:color w:val="auto"/>
        </w:rPr>
        <w:t>excluding dry leaf or plant form until dry leaf or plant forms become acceptable under rules adopted by the bureau</w:t>
      </w:r>
    </w:p>
    <w:p w14:paraId="2BC685E5" w14:textId="77777777" w:rsidR="00354503" w:rsidRPr="003441E8" w:rsidRDefault="00354503" w:rsidP="00354503">
      <w:pPr>
        <w:pStyle w:val="SectionBody"/>
        <w:rPr>
          <w:color w:val="auto"/>
        </w:rPr>
      </w:pPr>
      <w:r w:rsidRPr="003441E8">
        <w:rPr>
          <w:color w:val="auto"/>
        </w:rPr>
        <w:t>(E) Tincture;</w:t>
      </w:r>
    </w:p>
    <w:p w14:paraId="7A0B5C42" w14:textId="77777777" w:rsidR="00354503" w:rsidRPr="003441E8" w:rsidRDefault="00354503" w:rsidP="00354503">
      <w:pPr>
        <w:pStyle w:val="SectionBody"/>
        <w:rPr>
          <w:strike/>
          <w:color w:val="auto"/>
        </w:rPr>
      </w:pPr>
      <w:r w:rsidRPr="003441E8">
        <w:rPr>
          <w:color w:val="auto"/>
        </w:rPr>
        <w:t xml:space="preserve">(F) Liquid; </w:t>
      </w:r>
      <w:r w:rsidRPr="003441E8">
        <w:rPr>
          <w:strike/>
          <w:color w:val="auto"/>
        </w:rPr>
        <w:t>or</w:t>
      </w:r>
    </w:p>
    <w:p w14:paraId="20DF476A" w14:textId="77777777" w:rsidR="00354503" w:rsidRPr="003441E8" w:rsidRDefault="00354503" w:rsidP="00354503">
      <w:pPr>
        <w:pStyle w:val="SectionBody"/>
        <w:rPr>
          <w:color w:val="auto"/>
        </w:rPr>
      </w:pPr>
      <w:r w:rsidRPr="003441E8">
        <w:rPr>
          <w:color w:val="auto"/>
        </w:rPr>
        <w:t>(G) Dermal patch;</w:t>
      </w:r>
    </w:p>
    <w:p w14:paraId="30C375AA" w14:textId="77777777" w:rsidR="00354503" w:rsidRPr="003441E8" w:rsidRDefault="00354503" w:rsidP="00354503">
      <w:pPr>
        <w:pStyle w:val="SectionBody"/>
        <w:rPr>
          <w:color w:val="auto"/>
          <w:u w:val="single"/>
        </w:rPr>
      </w:pPr>
      <w:r w:rsidRPr="003441E8">
        <w:rPr>
          <w:color w:val="auto"/>
          <w:u w:val="single"/>
        </w:rPr>
        <w:t>(H) Dry leaf; or</w:t>
      </w:r>
    </w:p>
    <w:p w14:paraId="5585D186" w14:textId="77777777" w:rsidR="00354503" w:rsidRPr="003441E8" w:rsidRDefault="00354503" w:rsidP="00354503">
      <w:pPr>
        <w:pStyle w:val="SectionBody"/>
        <w:rPr>
          <w:color w:val="auto"/>
        </w:rPr>
      </w:pPr>
      <w:r w:rsidRPr="003441E8">
        <w:rPr>
          <w:color w:val="auto"/>
          <w:u w:val="single"/>
        </w:rPr>
        <w:t>(I) Plant form.</w:t>
      </w:r>
    </w:p>
    <w:p w14:paraId="09C3E88F" w14:textId="77777777" w:rsidR="00354503" w:rsidRPr="003441E8" w:rsidRDefault="00354503" w:rsidP="00354503">
      <w:pPr>
        <w:pStyle w:val="SectionBody"/>
        <w:rPr>
          <w:strike/>
          <w:color w:val="auto"/>
        </w:rPr>
      </w:pPr>
      <w:r w:rsidRPr="003441E8">
        <w:rPr>
          <w:strike/>
          <w:color w:val="auto"/>
        </w:rPr>
        <w:t>(3) Unless otherwise provided in rules adopted by the bureau under section two, article eleven of this chapter, medical cannabis may not be dispensed to a patient or a caregiver in dry leaf or plant form</w:t>
      </w:r>
    </w:p>
    <w:p w14:paraId="3BBD787C" w14:textId="77777777" w:rsidR="00354503" w:rsidRPr="003441E8" w:rsidRDefault="00354503" w:rsidP="00354503">
      <w:pPr>
        <w:pStyle w:val="SectionBody"/>
        <w:rPr>
          <w:color w:val="auto"/>
        </w:rPr>
      </w:pPr>
      <w:r w:rsidRPr="003441E8">
        <w:rPr>
          <w:strike/>
          <w:color w:val="auto"/>
        </w:rPr>
        <w:t>(4)</w:t>
      </w:r>
      <w:r w:rsidRPr="003441E8">
        <w:rPr>
          <w:color w:val="auto"/>
        </w:rPr>
        <w:t xml:space="preserve"> (</w:t>
      </w:r>
      <w:r w:rsidRPr="003441E8">
        <w:rPr>
          <w:color w:val="auto"/>
          <w:u w:val="single"/>
        </w:rPr>
        <w:t xml:space="preserve">3) </w:t>
      </w:r>
      <w:r w:rsidRPr="003441E8">
        <w:rPr>
          <w:color w:val="auto"/>
        </w:rPr>
        <w:t>An individual may not act as a caregiver for more than five patients.</w:t>
      </w:r>
    </w:p>
    <w:p w14:paraId="6EC41246" w14:textId="77777777" w:rsidR="00354503" w:rsidRPr="003441E8" w:rsidRDefault="00354503" w:rsidP="00354503">
      <w:pPr>
        <w:pStyle w:val="SectionBody"/>
        <w:rPr>
          <w:color w:val="auto"/>
        </w:rPr>
      </w:pPr>
      <w:r w:rsidRPr="003441E8">
        <w:rPr>
          <w:strike/>
          <w:color w:val="auto"/>
        </w:rPr>
        <w:t>(5)</w:t>
      </w:r>
      <w:r w:rsidRPr="003441E8">
        <w:rPr>
          <w:color w:val="auto"/>
        </w:rPr>
        <w:t xml:space="preserve"> </w:t>
      </w:r>
      <w:r w:rsidRPr="003441E8">
        <w:rPr>
          <w:color w:val="auto"/>
          <w:u w:val="single"/>
        </w:rPr>
        <w:t>(4)</w:t>
      </w:r>
      <w:r w:rsidRPr="003441E8">
        <w:rPr>
          <w:color w:val="auto"/>
        </w:rPr>
        <w:t xml:space="preserve"> A patient may designate up to two caregivers at any one time.</w:t>
      </w:r>
    </w:p>
    <w:p w14:paraId="72FDF07A" w14:textId="77777777" w:rsidR="00354503" w:rsidRPr="003441E8" w:rsidRDefault="00354503" w:rsidP="00354503">
      <w:pPr>
        <w:pStyle w:val="SectionBody"/>
        <w:rPr>
          <w:color w:val="auto"/>
        </w:rPr>
      </w:pPr>
      <w:r w:rsidRPr="003441E8">
        <w:rPr>
          <w:strike/>
          <w:color w:val="auto"/>
        </w:rPr>
        <w:t>(6)</w:t>
      </w:r>
      <w:r w:rsidRPr="003441E8">
        <w:rPr>
          <w:color w:val="auto"/>
        </w:rPr>
        <w:t xml:space="preserve"> (</w:t>
      </w:r>
      <w:r w:rsidRPr="003441E8">
        <w:rPr>
          <w:color w:val="auto"/>
          <w:u w:val="single"/>
        </w:rPr>
        <w:t>5)</w:t>
      </w:r>
      <w:r w:rsidRPr="003441E8">
        <w:rPr>
          <w:color w:val="auto"/>
        </w:rPr>
        <w:t xml:space="preserve"> Medical cannabis that has not been used by the patient shall be kept in the original package in which it was dispensed.</w:t>
      </w:r>
    </w:p>
    <w:p w14:paraId="12FF6BA3" w14:textId="77777777" w:rsidR="00354503" w:rsidRPr="003441E8" w:rsidRDefault="00354503" w:rsidP="00354503">
      <w:pPr>
        <w:pStyle w:val="SectionBody"/>
        <w:rPr>
          <w:color w:val="auto"/>
        </w:rPr>
      </w:pPr>
      <w:r w:rsidRPr="003441E8">
        <w:rPr>
          <w:strike/>
          <w:color w:val="auto"/>
        </w:rPr>
        <w:t>(7)</w:t>
      </w:r>
      <w:r w:rsidRPr="003441E8">
        <w:rPr>
          <w:color w:val="auto"/>
        </w:rPr>
        <w:t xml:space="preserve"> (</w:t>
      </w:r>
      <w:r w:rsidRPr="003441E8">
        <w:rPr>
          <w:color w:val="auto"/>
          <w:u w:val="single"/>
        </w:rPr>
        <w:t>6)</w:t>
      </w:r>
      <w:r w:rsidRPr="003441E8">
        <w:rPr>
          <w:color w:val="auto"/>
        </w:rPr>
        <w:t xml:space="preserve"> A patient or caregiver shall possess an identification card whenever the patient or caregiver is in possession of medical cannabis.</w:t>
      </w:r>
    </w:p>
    <w:p w14:paraId="6BD114AB" w14:textId="77777777" w:rsidR="00354503" w:rsidRPr="003441E8" w:rsidRDefault="00354503" w:rsidP="00354503">
      <w:pPr>
        <w:pStyle w:val="SectionBody"/>
        <w:rPr>
          <w:color w:val="auto"/>
        </w:rPr>
      </w:pPr>
      <w:r w:rsidRPr="003441E8">
        <w:rPr>
          <w:strike/>
          <w:color w:val="auto"/>
        </w:rPr>
        <w:t>(8)</w:t>
      </w:r>
      <w:r w:rsidRPr="003441E8">
        <w:rPr>
          <w:color w:val="auto"/>
        </w:rPr>
        <w:t xml:space="preserve"> </w:t>
      </w:r>
      <w:r w:rsidRPr="003441E8">
        <w:rPr>
          <w:color w:val="auto"/>
          <w:u w:val="single"/>
        </w:rPr>
        <w:t>(7)</w:t>
      </w:r>
      <w:r w:rsidRPr="003441E8">
        <w:rPr>
          <w:color w:val="auto"/>
        </w:rPr>
        <w:t xml:space="preserve"> Products packaged by a grower/processor or sold by a dispensary shall only be identified by the name of the grower/processor, the name of the dispensary, the form and species of medical cannabis, the percentage of tetrahydrocannabinol and cannabinol contained in the product.</w:t>
      </w:r>
    </w:p>
    <w:p w14:paraId="5CA4198A" w14:textId="77777777" w:rsidR="00800869" w:rsidRPr="003441E8" w:rsidRDefault="00354503" w:rsidP="00354503">
      <w:pPr>
        <w:pStyle w:val="SectionHeading"/>
        <w:rPr>
          <w:color w:val="auto"/>
        </w:rPr>
        <w:sectPr w:rsidR="00800869" w:rsidRPr="003441E8" w:rsidSect="00D37E35">
          <w:headerReference w:type="even" r:id="rId19"/>
          <w:headerReference w:type="default" r:id="rId20"/>
          <w:footerReference w:type="even"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pPr>
      <w:r w:rsidRPr="003441E8">
        <w:rPr>
          <w:color w:val="auto"/>
        </w:rPr>
        <w:t>§16A-3-3. Unlawful use of medical cannabis.</w:t>
      </w:r>
    </w:p>
    <w:p w14:paraId="5F64FA92" w14:textId="77777777" w:rsidR="00354503" w:rsidRPr="003441E8" w:rsidRDefault="00354503" w:rsidP="00354503">
      <w:pPr>
        <w:pStyle w:val="SectionBody"/>
        <w:rPr>
          <w:color w:val="auto"/>
        </w:rPr>
      </w:pPr>
      <w:r w:rsidRPr="003441E8">
        <w:rPr>
          <w:color w:val="auto"/>
        </w:rPr>
        <w:t xml:space="preserve">(a)  Except as provided in §16A-3-2, §16A-7-4, §16A-13-1 </w:t>
      </w:r>
      <w:r w:rsidRPr="003441E8">
        <w:rPr>
          <w:i/>
          <w:iCs/>
          <w:color w:val="auto"/>
        </w:rPr>
        <w:t>et seq</w:t>
      </w:r>
      <w:r w:rsidRPr="003441E8">
        <w:rPr>
          <w:color w:val="auto"/>
        </w:rPr>
        <w:t xml:space="preserve">., or §16A-14-1 </w:t>
      </w:r>
      <w:r w:rsidRPr="003441E8">
        <w:rPr>
          <w:i/>
          <w:iCs/>
          <w:color w:val="auto"/>
        </w:rPr>
        <w:t>et seq</w:t>
      </w:r>
      <w:r w:rsidRPr="003441E8">
        <w:rPr>
          <w:color w:val="auto"/>
        </w:rPr>
        <w:t xml:space="preserve">. of this code, the use of medical cannabis is unlawful and shall, in addition to any other penalty provided by law, be </w:t>
      </w:r>
      <w:r w:rsidRPr="003441E8">
        <w:rPr>
          <w:strike/>
          <w:color w:val="auto"/>
        </w:rPr>
        <w:t>deemed</w:t>
      </w:r>
      <w:r w:rsidRPr="003441E8">
        <w:rPr>
          <w:color w:val="auto"/>
        </w:rPr>
        <w:t xml:space="preserve"> </w:t>
      </w:r>
      <w:r w:rsidRPr="003441E8">
        <w:rPr>
          <w:color w:val="auto"/>
          <w:u w:val="single"/>
        </w:rPr>
        <w:t>considered</w:t>
      </w:r>
      <w:r w:rsidRPr="003441E8">
        <w:rPr>
          <w:color w:val="auto"/>
        </w:rPr>
        <w:t xml:space="preserve"> a violation of the Uniform Controlled Substances Act under chapter 60A of this code.</w:t>
      </w:r>
    </w:p>
    <w:p w14:paraId="3FEDA84D" w14:textId="77777777" w:rsidR="00354503" w:rsidRPr="003441E8" w:rsidRDefault="00354503" w:rsidP="00354503">
      <w:pPr>
        <w:pStyle w:val="SectionBody"/>
        <w:rPr>
          <w:color w:val="auto"/>
        </w:rPr>
      </w:pPr>
      <w:r w:rsidRPr="003441E8">
        <w:rPr>
          <w:color w:val="auto"/>
        </w:rPr>
        <w:t xml:space="preserve">(b)  It </w:t>
      </w:r>
      <w:r w:rsidRPr="003441E8">
        <w:rPr>
          <w:strike/>
          <w:color w:val="auto"/>
        </w:rPr>
        <w:t>shall be</w:t>
      </w:r>
      <w:r w:rsidRPr="003441E8">
        <w:rPr>
          <w:color w:val="auto"/>
        </w:rPr>
        <w:t xml:space="preserve"> </w:t>
      </w:r>
      <w:r w:rsidRPr="003441E8">
        <w:rPr>
          <w:color w:val="auto"/>
          <w:u w:val="single"/>
        </w:rPr>
        <w:t>is</w:t>
      </w:r>
      <w:r w:rsidRPr="003441E8">
        <w:rPr>
          <w:color w:val="auto"/>
        </w:rPr>
        <w:t xml:space="preserve"> unlawful to:</w:t>
      </w:r>
    </w:p>
    <w:p w14:paraId="1B5E7614" w14:textId="77777777" w:rsidR="00354503" w:rsidRPr="003441E8" w:rsidRDefault="00354503" w:rsidP="00354503">
      <w:pPr>
        <w:pStyle w:val="SectionBody"/>
        <w:rPr>
          <w:color w:val="auto"/>
        </w:rPr>
      </w:pPr>
      <w:r w:rsidRPr="003441E8">
        <w:rPr>
          <w:color w:val="auto"/>
        </w:rPr>
        <w:t>(</w:t>
      </w:r>
      <w:r w:rsidRPr="003441E8">
        <w:rPr>
          <w:strike/>
          <w:color w:val="auto"/>
        </w:rPr>
        <w:t>1)  Smoke medical cannabis</w:t>
      </w:r>
    </w:p>
    <w:p w14:paraId="11E4AA85" w14:textId="77777777" w:rsidR="00354503" w:rsidRPr="003441E8" w:rsidRDefault="00354503" w:rsidP="00354503">
      <w:pPr>
        <w:pStyle w:val="SectionBody"/>
        <w:rPr>
          <w:color w:val="auto"/>
        </w:rPr>
      </w:pPr>
      <w:r w:rsidRPr="003441E8">
        <w:rPr>
          <w:strike/>
          <w:color w:val="auto"/>
        </w:rPr>
        <w:t>(2)</w:t>
      </w:r>
      <w:r w:rsidRPr="003441E8">
        <w:rPr>
          <w:color w:val="auto"/>
        </w:rPr>
        <w:t xml:space="preserve"> </w:t>
      </w:r>
      <w:r w:rsidRPr="003441E8">
        <w:rPr>
          <w:color w:val="auto"/>
          <w:u w:val="single"/>
        </w:rPr>
        <w:t>(1)</w:t>
      </w:r>
      <w:r w:rsidRPr="003441E8">
        <w:rPr>
          <w:color w:val="auto"/>
        </w:rPr>
        <w:t xml:space="preserve"> Except as provided under subsection (c) </w:t>
      </w:r>
      <w:r w:rsidRPr="003441E8">
        <w:rPr>
          <w:color w:val="auto"/>
          <w:u w:val="single"/>
        </w:rPr>
        <w:t>of this section</w:t>
      </w:r>
      <w:r w:rsidRPr="003441E8">
        <w:rPr>
          <w:color w:val="auto"/>
        </w:rPr>
        <w:t>, incorporate medical cannabis into edible form or sell in edible form.</w:t>
      </w:r>
    </w:p>
    <w:p w14:paraId="0C6E6E36" w14:textId="77777777" w:rsidR="00354503" w:rsidRPr="003441E8" w:rsidRDefault="00354503" w:rsidP="00354503">
      <w:pPr>
        <w:pStyle w:val="SectionBody"/>
        <w:rPr>
          <w:color w:val="auto"/>
        </w:rPr>
      </w:pPr>
      <w:r w:rsidRPr="003441E8">
        <w:rPr>
          <w:strike/>
          <w:color w:val="auto"/>
        </w:rPr>
        <w:t>(3)</w:t>
      </w:r>
      <w:r w:rsidRPr="003441E8">
        <w:rPr>
          <w:color w:val="auto"/>
        </w:rPr>
        <w:t xml:space="preserve"> </w:t>
      </w:r>
      <w:r w:rsidRPr="003441E8">
        <w:rPr>
          <w:color w:val="auto"/>
          <w:u w:val="single"/>
        </w:rPr>
        <w:t>(2)</w:t>
      </w:r>
      <w:r w:rsidRPr="003441E8">
        <w:rPr>
          <w:color w:val="auto"/>
        </w:rPr>
        <w:t xml:space="preserve"> Grow medical cannabis </w:t>
      </w:r>
      <w:r w:rsidRPr="003441E8">
        <w:rPr>
          <w:color w:val="auto"/>
          <w:u w:val="single"/>
        </w:rPr>
        <w:t>for commercial purposes</w:t>
      </w:r>
      <w:r w:rsidRPr="003441E8">
        <w:rPr>
          <w:color w:val="auto"/>
        </w:rPr>
        <w:t xml:space="preserve"> unless the grower/processor has received a permit from the bureau under this act.</w:t>
      </w:r>
    </w:p>
    <w:p w14:paraId="0386C272" w14:textId="77777777" w:rsidR="00354503" w:rsidRPr="003441E8" w:rsidRDefault="00354503" w:rsidP="00354503">
      <w:pPr>
        <w:pStyle w:val="SectionBody"/>
        <w:rPr>
          <w:color w:val="auto"/>
        </w:rPr>
      </w:pPr>
      <w:r w:rsidRPr="003441E8">
        <w:rPr>
          <w:strike/>
          <w:color w:val="auto"/>
        </w:rPr>
        <w:t>(4)</w:t>
      </w:r>
      <w:r w:rsidRPr="003441E8">
        <w:rPr>
          <w:color w:val="auto"/>
        </w:rPr>
        <w:t xml:space="preserve"> </w:t>
      </w:r>
      <w:r w:rsidRPr="003441E8">
        <w:rPr>
          <w:color w:val="auto"/>
          <w:u w:val="single"/>
        </w:rPr>
        <w:t>(3)</w:t>
      </w:r>
      <w:r w:rsidRPr="003441E8">
        <w:rPr>
          <w:color w:val="auto"/>
        </w:rPr>
        <w:t> </w:t>
      </w:r>
      <w:r w:rsidRPr="003441E8">
        <w:rPr>
          <w:strike/>
          <w:color w:val="auto"/>
        </w:rPr>
        <w:t>Grow or</w:t>
      </w:r>
      <w:r w:rsidRPr="003441E8">
        <w:rPr>
          <w:color w:val="auto"/>
        </w:rPr>
        <w:t xml:space="preserve"> Dispense medical cannabis unless authorized as a health care medical cannabis organization under §16A-13-1 </w:t>
      </w:r>
      <w:r w:rsidRPr="003441E8">
        <w:rPr>
          <w:i/>
          <w:iCs/>
          <w:color w:val="auto"/>
        </w:rPr>
        <w:t>et seq</w:t>
      </w:r>
      <w:r w:rsidRPr="003441E8">
        <w:rPr>
          <w:color w:val="auto"/>
        </w:rPr>
        <w:t>. of this code.</w:t>
      </w:r>
    </w:p>
    <w:p w14:paraId="63DE4510" w14:textId="77777777" w:rsidR="00354503" w:rsidRPr="003441E8" w:rsidRDefault="00354503" w:rsidP="00354503">
      <w:pPr>
        <w:pStyle w:val="SectionBody"/>
        <w:rPr>
          <w:color w:val="auto"/>
        </w:rPr>
      </w:pPr>
      <w:r w:rsidRPr="003441E8">
        <w:rPr>
          <w:strike/>
          <w:color w:val="auto"/>
        </w:rPr>
        <w:t>(5)</w:t>
      </w:r>
      <w:r w:rsidRPr="003441E8">
        <w:rPr>
          <w:color w:val="auto"/>
        </w:rPr>
        <w:t xml:space="preserve">  </w:t>
      </w:r>
      <w:r w:rsidRPr="003441E8">
        <w:rPr>
          <w:color w:val="auto"/>
          <w:u w:val="single"/>
        </w:rPr>
        <w:t>(4)</w:t>
      </w:r>
      <w:r w:rsidRPr="003441E8">
        <w:rPr>
          <w:color w:val="auto"/>
        </w:rPr>
        <w:t xml:space="preserve"> Dispense medical cannabis unless the dispensary has received a permit from the bureau under this act.</w:t>
      </w:r>
    </w:p>
    <w:p w14:paraId="610C52BF" w14:textId="77777777" w:rsidR="00354503" w:rsidRPr="003441E8" w:rsidRDefault="00354503" w:rsidP="00354503">
      <w:pPr>
        <w:pStyle w:val="SectionBody"/>
        <w:rPr>
          <w:color w:val="auto"/>
        </w:rPr>
      </w:pPr>
      <w:r w:rsidRPr="003441E8">
        <w:rPr>
          <w:color w:val="auto"/>
        </w:rPr>
        <w:t>(c)  </w:t>
      </w:r>
      <w:r w:rsidRPr="003441E8">
        <w:rPr>
          <w:i/>
          <w:color w:val="auto"/>
        </w:rPr>
        <w:t>Edible medical cannabis</w:t>
      </w:r>
      <w:r w:rsidRPr="003441E8">
        <w:rPr>
          <w:color w:val="auto"/>
        </w:rPr>
        <w:t xml:space="preserve">. — Nothing in this act </w:t>
      </w:r>
      <w:r w:rsidRPr="003441E8">
        <w:rPr>
          <w:strike/>
          <w:color w:val="auto"/>
        </w:rPr>
        <w:t>shall</w:t>
      </w:r>
      <w:r w:rsidRPr="003441E8">
        <w:rPr>
          <w:color w:val="auto"/>
        </w:rPr>
        <w:t xml:space="preserve"> </w:t>
      </w:r>
      <w:r w:rsidRPr="003441E8">
        <w:rPr>
          <w:color w:val="auto"/>
          <w:u w:val="single"/>
        </w:rPr>
        <w:t>may</w:t>
      </w:r>
      <w:r w:rsidRPr="003441E8">
        <w:rPr>
          <w:color w:val="auto"/>
        </w:rPr>
        <w:t xml:space="preserve"> be construed to preclude the incorporation of medical cannabis into edible form by a patient or a caregiver in order to aid ingestion of the medical cannabis by the patient.</w:t>
      </w:r>
    </w:p>
    <w:p w14:paraId="6BD04823" w14:textId="77777777" w:rsidR="00800869" w:rsidRPr="003441E8" w:rsidRDefault="00354503" w:rsidP="00354503">
      <w:pPr>
        <w:pStyle w:val="ArticleHeading"/>
        <w:rPr>
          <w:color w:val="auto"/>
        </w:rPr>
        <w:sectPr w:rsidR="00800869" w:rsidRPr="003441E8" w:rsidSect="00B73EAC">
          <w:type w:val="continuous"/>
          <w:pgSz w:w="12240" w:h="15840" w:code="1"/>
          <w:pgMar w:top="1440" w:right="1440" w:bottom="1440" w:left="1440" w:header="720" w:footer="720" w:gutter="0"/>
          <w:lnNumType w:countBy="1" w:restart="newSection"/>
          <w:cols w:space="720"/>
          <w:docGrid w:linePitch="360"/>
        </w:sectPr>
      </w:pPr>
      <w:r w:rsidRPr="003441E8">
        <w:rPr>
          <w:color w:val="auto"/>
        </w:rPr>
        <w:t>article 5.  patients.</w:t>
      </w:r>
    </w:p>
    <w:p w14:paraId="39F0A5E2" w14:textId="77777777" w:rsidR="00800869" w:rsidRPr="003441E8" w:rsidRDefault="00354503" w:rsidP="00354503">
      <w:pPr>
        <w:pStyle w:val="SectionHeading"/>
        <w:rPr>
          <w:color w:val="auto"/>
          <w:u w:val="single"/>
        </w:rPr>
        <w:sectPr w:rsidR="00800869" w:rsidRPr="003441E8" w:rsidSect="00B73EAC">
          <w:type w:val="continuous"/>
          <w:pgSz w:w="12240" w:h="15840" w:code="1"/>
          <w:pgMar w:top="1440" w:right="1440" w:bottom="1440" w:left="1440" w:header="720" w:footer="720" w:gutter="0"/>
          <w:lnNumType w:countBy="1" w:restart="newSection"/>
          <w:cols w:space="720"/>
          <w:docGrid w:linePitch="360"/>
        </w:sectPr>
      </w:pPr>
      <w:r w:rsidRPr="003441E8">
        <w:rPr>
          <w:color w:val="auto"/>
          <w:u w:val="single"/>
        </w:rPr>
        <w:t>§16A-5-11. Growth and cultivation for personal consumption.</w:t>
      </w:r>
    </w:p>
    <w:p w14:paraId="7A9B277B" w14:textId="19CCE65F" w:rsidR="008736AA" w:rsidRPr="003441E8" w:rsidRDefault="00354503" w:rsidP="00354503">
      <w:pPr>
        <w:pStyle w:val="SectionBody"/>
        <w:rPr>
          <w:color w:val="auto"/>
        </w:rPr>
      </w:pPr>
      <w:r w:rsidRPr="003441E8">
        <w:rPr>
          <w:color w:val="auto"/>
          <w:u w:val="single"/>
        </w:rPr>
        <w:t xml:space="preserve">Notwithstanding any provision of law to the contrary, a patient who receives certification from a practitioner and is in possession of a valid identification card issued by the bureau or a caregiver who is in possession of a valid identification card issued by the bureau may grow medical cannabis in its plant form: </w:t>
      </w:r>
      <w:r w:rsidRPr="003441E8">
        <w:rPr>
          <w:i/>
          <w:iCs/>
          <w:color w:val="auto"/>
          <w:u w:val="single"/>
        </w:rPr>
        <w:t>Provided,</w:t>
      </w:r>
      <w:r w:rsidRPr="003441E8">
        <w:rPr>
          <w:color w:val="auto"/>
          <w:u w:val="single"/>
        </w:rPr>
        <w:t xml:space="preserve"> That  the medical cannabis may only be used by the patient in accordance with certification from a certifying physician: </w:t>
      </w:r>
      <w:r w:rsidRPr="003441E8">
        <w:rPr>
          <w:i/>
          <w:iCs/>
          <w:color w:val="auto"/>
          <w:u w:val="single"/>
        </w:rPr>
        <w:t>Provided, however</w:t>
      </w:r>
      <w:r w:rsidRPr="003441E8">
        <w:rPr>
          <w:color w:val="auto"/>
          <w:u w:val="single"/>
        </w:rPr>
        <w:t>, That the patient or caregiver may not grow more than 10 cannabis plants, no more than five of which may be mature, flowering plants.</w:t>
      </w:r>
    </w:p>
    <w:p w14:paraId="2D469983" w14:textId="77777777" w:rsidR="00C33014" w:rsidRPr="003441E8" w:rsidRDefault="00C33014" w:rsidP="00CC1F3B">
      <w:pPr>
        <w:pStyle w:val="Note"/>
        <w:rPr>
          <w:color w:val="auto"/>
        </w:rPr>
      </w:pPr>
    </w:p>
    <w:p w14:paraId="087C0BF0" w14:textId="347C277F" w:rsidR="006865E9" w:rsidRPr="003441E8" w:rsidRDefault="00CF1DCA" w:rsidP="00CC1F3B">
      <w:pPr>
        <w:pStyle w:val="Note"/>
        <w:rPr>
          <w:color w:val="auto"/>
        </w:rPr>
      </w:pPr>
      <w:r w:rsidRPr="003441E8">
        <w:rPr>
          <w:color w:val="auto"/>
        </w:rPr>
        <w:t>NOTE: The</w:t>
      </w:r>
      <w:r w:rsidR="006865E9" w:rsidRPr="003441E8">
        <w:rPr>
          <w:color w:val="auto"/>
        </w:rPr>
        <w:t xml:space="preserve"> purpose of this bill is to </w:t>
      </w:r>
      <w:r w:rsidR="00354503" w:rsidRPr="003441E8">
        <w:rPr>
          <w:color w:val="auto"/>
        </w:rPr>
        <w:t>permit qualifying patients to grow and cultivate up to 10 cannabis plants for their own use with no more than five reaching maturity simultaneously.</w:t>
      </w:r>
    </w:p>
    <w:p w14:paraId="19E2A565" w14:textId="77777777" w:rsidR="006865E9" w:rsidRPr="003441E8" w:rsidRDefault="00AE48A0" w:rsidP="00CC1F3B">
      <w:pPr>
        <w:pStyle w:val="Note"/>
        <w:rPr>
          <w:color w:val="auto"/>
        </w:rPr>
      </w:pPr>
      <w:r w:rsidRPr="003441E8">
        <w:rPr>
          <w:color w:val="auto"/>
        </w:rPr>
        <w:t>Strike-throughs indicate language that would be stricken from a heading or the present law and underscoring indicates new language that would be added.</w:t>
      </w:r>
    </w:p>
    <w:sectPr w:rsidR="006865E9" w:rsidRPr="003441E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2F9DF" w14:textId="77777777" w:rsidR="00BD051F" w:rsidRPr="00B844FE" w:rsidRDefault="00BD051F" w:rsidP="00B844FE">
      <w:r>
        <w:separator/>
      </w:r>
    </w:p>
  </w:endnote>
  <w:endnote w:type="continuationSeparator" w:id="0">
    <w:p w14:paraId="20F5C163" w14:textId="77777777" w:rsidR="00BD051F" w:rsidRPr="00B844FE" w:rsidRDefault="00BD051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15DEC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10AB1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231FC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C3B87" w14:textId="77777777" w:rsidR="00354503" w:rsidRPr="00A40EC6" w:rsidRDefault="00354503" w:rsidP="00A40E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839345"/>
      <w:docPartObj>
        <w:docPartGallery w:val="Page Numbers (Bottom of Page)"/>
        <w:docPartUnique/>
      </w:docPartObj>
    </w:sdtPr>
    <w:sdtEndPr>
      <w:rPr>
        <w:noProof/>
      </w:rPr>
    </w:sdtEndPr>
    <w:sdtContent>
      <w:p w14:paraId="718E5571" w14:textId="77777777" w:rsidR="00354503" w:rsidRDefault="003545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70D56B" w14:textId="77777777" w:rsidR="00354503" w:rsidRPr="00A40EC6" w:rsidRDefault="00354503" w:rsidP="00A40E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F11E" w14:textId="77777777" w:rsidR="00354503" w:rsidRPr="00A40EC6" w:rsidRDefault="00354503" w:rsidP="00A40E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8EA1" w14:textId="77777777" w:rsidR="00354503" w:rsidRPr="00EE7A6D" w:rsidRDefault="00354503" w:rsidP="00EE7A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FE21" w14:textId="77777777" w:rsidR="00354503" w:rsidRPr="00EE7A6D" w:rsidRDefault="00354503" w:rsidP="00EE7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FD7CE" w14:textId="77777777" w:rsidR="00BD051F" w:rsidRPr="00B844FE" w:rsidRDefault="00BD051F" w:rsidP="00B844FE">
      <w:r>
        <w:separator/>
      </w:r>
    </w:p>
  </w:footnote>
  <w:footnote w:type="continuationSeparator" w:id="0">
    <w:p w14:paraId="7F47805C" w14:textId="77777777" w:rsidR="00BD051F" w:rsidRPr="00B844FE" w:rsidRDefault="00BD051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9486" w14:textId="77777777" w:rsidR="002A0269" w:rsidRPr="00B844FE" w:rsidRDefault="00C97E3E">
    <w:pPr>
      <w:pStyle w:val="Header"/>
    </w:pPr>
    <w:sdt>
      <w:sdtPr>
        <w:id w:val="-684364211"/>
        <w:placeholder>
          <w:docPart w:val="A07A97CA4F0242FC84FC364195A8F25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07A97CA4F0242FC84FC364195A8F25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BF0E" w14:textId="29BC11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0086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00869">
          <w:rPr>
            <w:sz w:val="22"/>
            <w:szCs w:val="22"/>
          </w:rPr>
          <w:t>2024R1553</w:t>
        </w:r>
      </w:sdtContent>
    </w:sdt>
  </w:p>
  <w:p w14:paraId="26B63C0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9A5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94FD" w14:textId="77777777" w:rsidR="00354503" w:rsidRPr="00A40EC6" w:rsidRDefault="00354503" w:rsidP="00A40E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3DF3" w14:textId="77777777" w:rsidR="00354503" w:rsidRPr="00A40EC6" w:rsidRDefault="00354503" w:rsidP="00A40E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19771" w14:textId="77777777" w:rsidR="00354503" w:rsidRPr="00A40EC6" w:rsidRDefault="00354503" w:rsidP="00A40E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CB07E" w14:textId="77777777" w:rsidR="00354503" w:rsidRPr="00EE7A6D" w:rsidRDefault="00354503" w:rsidP="00EE7A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895B6" w14:textId="6D9884B4" w:rsidR="00354503" w:rsidRPr="00314E7B" w:rsidRDefault="00354503" w:rsidP="00EE7A6D">
    <w:pPr>
      <w:pStyle w:val="Header"/>
      <w:rPr>
        <w:color w:val="auto"/>
      </w:rPr>
    </w:pPr>
    <w:r>
      <w:t xml:space="preserve">Intr </w:t>
    </w:r>
    <w:sdt>
      <w:sdtPr>
        <w:tag w:val="BNumWH"/>
        <w:id w:val="782077818"/>
        <w:placeholder>
          <w:docPart w:val="C960DF2DCFF64484890A038109F77007"/>
        </w:placeholder>
        <w:showingPlcHdr/>
        <w:text/>
      </w:sdtPr>
      <w:sdtEndPr/>
      <w:sdtContent/>
    </w:sdt>
    <w:r>
      <w:t xml:space="preserve"> HB</w:t>
    </w:r>
    <w:r>
      <w:tab/>
    </w:r>
    <w:r>
      <w:tab/>
    </w:r>
    <w:r w:rsidRPr="00314E7B">
      <w:rPr>
        <w:color w:val="auto"/>
      </w:rPr>
      <w:t>202</w:t>
    </w:r>
    <w:r w:rsidR="00781A25">
      <w:rPr>
        <w:color w:val="auto"/>
      </w:rPr>
      <w:t>4R1553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7F0F" w14:textId="77777777" w:rsidR="00354503" w:rsidRPr="00EE7A6D" w:rsidRDefault="00354503" w:rsidP="00EE7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51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41E8"/>
    <w:rsid w:val="00354503"/>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1A25"/>
    <w:rsid w:val="007A5259"/>
    <w:rsid w:val="007A7081"/>
    <w:rsid w:val="007F1CF5"/>
    <w:rsid w:val="00800869"/>
    <w:rsid w:val="00834EDE"/>
    <w:rsid w:val="008736AA"/>
    <w:rsid w:val="008D275D"/>
    <w:rsid w:val="00923384"/>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051F"/>
    <w:rsid w:val="00C33014"/>
    <w:rsid w:val="00C33434"/>
    <w:rsid w:val="00C34869"/>
    <w:rsid w:val="00C42EB6"/>
    <w:rsid w:val="00C62327"/>
    <w:rsid w:val="00C85096"/>
    <w:rsid w:val="00C97E3E"/>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A9DD4"/>
  <w15:chartTrackingRefBased/>
  <w15:docId w15:val="{784B9C43-C995-43AB-A798-CF7432F1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54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5450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6A08244C384222B08DE1127700873F"/>
        <w:category>
          <w:name w:val="General"/>
          <w:gallery w:val="placeholder"/>
        </w:category>
        <w:types>
          <w:type w:val="bbPlcHdr"/>
        </w:types>
        <w:behaviors>
          <w:behavior w:val="content"/>
        </w:behaviors>
        <w:guid w:val="{E8865CD8-6E3E-48B8-8DE6-7100DFFDF732}"/>
      </w:docPartPr>
      <w:docPartBody>
        <w:p w:rsidR="00114188" w:rsidRDefault="00114188">
          <w:pPr>
            <w:pStyle w:val="BB6A08244C384222B08DE1127700873F"/>
          </w:pPr>
          <w:r w:rsidRPr="00B844FE">
            <w:t>Prefix Text</w:t>
          </w:r>
        </w:p>
      </w:docPartBody>
    </w:docPart>
    <w:docPart>
      <w:docPartPr>
        <w:name w:val="A07A97CA4F0242FC84FC364195A8F25C"/>
        <w:category>
          <w:name w:val="General"/>
          <w:gallery w:val="placeholder"/>
        </w:category>
        <w:types>
          <w:type w:val="bbPlcHdr"/>
        </w:types>
        <w:behaviors>
          <w:behavior w:val="content"/>
        </w:behaviors>
        <w:guid w:val="{EF0FE12E-0CCD-494E-A596-1E2D674428AD}"/>
      </w:docPartPr>
      <w:docPartBody>
        <w:p w:rsidR="00114188" w:rsidRDefault="00114188">
          <w:pPr>
            <w:pStyle w:val="A07A97CA4F0242FC84FC364195A8F25C"/>
          </w:pPr>
          <w:r w:rsidRPr="00B844FE">
            <w:t>[Type here]</w:t>
          </w:r>
        </w:p>
      </w:docPartBody>
    </w:docPart>
    <w:docPart>
      <w:docPartPr>
        <w:name w:val="7963DCFE67A84D19BF6DFB46DCEA50F1"/>
        <w:category>
          <w:name w:val="General"/>
          <w:gallery w:val="placeholder"/>
        </w:category>
        <w:types>
          <w:type w:val="bbPlcHdr"/>
        </w:types>
        <w:behaviors>
          <w:behavior w:val="content"/>
        </w:behaviors>
        <w:guid w:val="{17078AFC-0A19-42A0-A7B2-B3BB1CAD04FD}"/>
      </w:docPartPr>
      <w:docPartBody>
        <w:p w:rsidR="00114188" w:rsidRDefault="00114188">
          <w:pPr>
            <w:pStyle w:val="7963DCFE67A84D19BF6DFB46DCEA50F1"/>
          </w:pPr>
          <w:r w:rsidRPr="00B844FE">
            <w:t>Number</w:t>
          </w:r>
        </w:p>
      </w:docPartBody>
    </w:docPart>
    <w:docPart>
      <w:docPartPr>
        <w:name w:val="ABACE4B407F54C55A0CEEAD049CBFD70"/>
        <w:category>
          <w:name w:val="General"/>
          <w:gallery w:val="placeholder"/>
        </w:category>
        <w:types>
          <w:type w:val="bbPlcHdr"/>
        </w:types>
        <w:behaviors>
          <w:behavior w:val="content"/>
        </w:behaviors>
        <w:guid w:val="{56BE3EF9-3903-476C-88E2-8216E99B2F56}"/>
      </w:docPartPr>
      <w:docPartBody>
        <w:p w:rsidR="00114188" w:rsidRDefault="00114188">
          <w:pPr>
            <w:pStyle w:val="ABACE4B407F54C55A0CEEAD049CBFD70"/>
          </w:pPr>
          <w:r w:rsidRPr="00B844FE">
            <w:t>Enter Sponsors Here</w:t>
          </w:r>
        </w:p>
      </w:docPartBody>
    </w:docPart>
    <w:docPart>
      <w:docPartPr>
        <w:name w:val="802FD297272744E38589B96D6B0620CD"/>
        <w:category>
          <w:name w:val="General"/>
          <w:gallery w:val="placeholder"/>
        </w:category>
        <w:types>
          <w:type w:val="bbPlcHdr"/>
        </w:types>
        <w:behaviors>
          <w:behavior w:val="content"/>
        </w:behaviors>
        <w:guid w:val="{06A14AAE-1A55-41C8-9224-FB01BACF3881}"/>
      </w:docPartPr>
      <w:docPartBody>
        <w:p w:rsidR="00114188" w:rsidRDefault="00114188">
          <w:pPr>
            <w:pStyle w:val="802FD297272744E38589B96D6B0620CD"/>
          </w:pPr>
          <w:r>
            <w:rPr>
              <w:rStyle w:val="PlaceholderText"/>
            </w:rPr>
            <w:t>Enter References</w:t>
          </w:r>
        </w:p>
      </w:docPartBody>
    </w:docPart>
    <w:docPart>
      <w:docPartPr>
        <w:name w:val="C960DF2DCFF64484890A038109F77007"/>
        <w:category>
          <w:name w:val="General"/>
          <w:gallery w:val="placeholder"/>
        </w:category>
        <w:types>
          <w:type w:val="bbPlcHdr"/>
        </w:types>
        <w:behaviors>
          <w:behavior w:val="content"/>
        </w:behaviors>
        <w:guid w:val="{6B98B702-4867-49F2-B886-2E26CD839909}"/>
      </w:docPartPr>
      <w:docPartBody>
        <w:p w:rsidR="00114188" w:rsidRDefault="0011418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88"/>
    <w:rsid w:val="00114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6A08244C384222B08DE1127700873F">
    <w:name w:val="BB6A08244C384222B08DE1127700873F"/>
  </w:style>
  <w:style w:type="paragraph" w:customStyle="1" w:styleId="A07A97CA4F0242FC84FC364195A8F25C">
    <w:name w:val="A07A97CA4F0242FC84FC364195A8F25C"/>
  </w:style>
  <w:style w:type="paragraph" w:customStyle="1" w:styleId="7963DCFE67A84D19BF6DFB46DCEA50F1">
    <w:name w:val="7963DCFE67A84D19BF6DFB46DCEA50F1"/>
  </w:style>
  <w:style w:type="paragraph" w:customStyle="1" w:styleId="ABACE4B407F54C55A0CEEAD049CBFD70">
    <w:name w:val="ABACE4B407F54C55A0CEEAD049CBFD70"/>
  </w:style>
  <w:style w:type="character" w:styleId="PlaceholderText">
    <w:name w:val="Placeholder Text"/>
    <w:basedOn w:val="DefaultParagraphFont"/>
    <w:uiPriority w:val="99"/>
    <w:semiHidden/>
    <w:rPr>
      <w:color w:val="808080"/>
    </w:rPr>
  </w:style>
  <w:style w:type="paragraph" w:customStyle="1" w:styleId="802FD297272744E38589B96D6B0620CD">
    <w:name w:val="802FD297272744E38589B96D6B0620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2024-01-26T19:16:00Z</dcterms:created>
  <dcterms:modified xsi:type="dcterms:W3CDTF">2024-01-26T19:16:00Z</dcterms:modified>
</cp:coreProperties>
</file>