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DD1C1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1F54C0AB" w14:textId="77777777" w:rsidR="00CD36CF" w:rsidRDefault="00CD36CF" w:rsidP="00CC1F3B">
      <w:pPr>
        <w:pStyle w:val="TitlePageSession"/>
      </w:pPr>
      <w:r>
        <w:t>20</w:t>
      </w:r>
      <w:r w:rsidR="00EC5E63">
        <w:t>2</w:t>
      </w:r>
      <w:r w:rsidR="00C62327">
        <w:t>4</w:t>
      </w:r>
      <w:r>
        <w:t xml:space="preserve"> </w:t>
      </w:r>
      <w:r w:rsidR="003C6034">
        <w:rPr>
          <w:caps w:val="0"/>
        </w:rPr>
        <w:t>REGULAR SESSION</w:t>
      </w:r>
    </w:p>
    <w:p w14:paraId="117014A6" w14:textId="77777777" w:rsidR="00CD36CF" w:rsidRDefault="00B6440F" w:rsidP="00CC1F3B">
      <w:pPr>
        <w:pStyle w:val="TitlePageBillPrefix"/>
      </w:pPr>
      <w:sdt>
        <w:sdtPr>
          <w:tag w:val="IntroDate"/>
          <w:id w:val="-1236936958"/>
          <w:placeholder>
            <w:docPart w:val="C84A173B0FA74B49A2DD538A4BA5FE9E"/>
          </w:placeholder>
          <w:text/>
        </w:sdtPr>
        <w:sdtEndPr/>
        <w:sdtContent>
          <w:r w:rsidR="00AE48A0">
            <w:t>Introduced</w:t>
          </w:r>
        </w:sdtContent>
      </w:sdt>
    </w:p>
    <w:p w14:paraId="13D4E472" w14:textId="1C54716C" w:rsidR="00CD36CF" w:rsidRDefault="00B6440F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E26E22ED68FB476B814A954598DE759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4436A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0501EB28F7264AB890E3869E8D8681B4"/>
          </w:placeholder>
          <w:text/>
        </w:sdtPr>
        <w:sdtEndPr/>
        <w:sdtContent>
          <w:r>
            <w:t>77</w:t>
          </w:r>
        </w:sdtContent>
      </w:sdt>
    </w:p>
    <w:p w14:paraId="694CAF78" w14:textId="5A45F44D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4CC6A33BEDA94DA2BD32361343611C88"/>
          </w:placeholder>
          <w:text w:multiLine="1"/>
        </w:sdtPr>
        <w:sdtEndPr/>
        <w:sdtContent>
          <w:r w:rsidR="0034436A">
            <w:t>Senator Woodrum</w:t>
          </w:r>
        </w:sdtContent>
      </w:sdt>
    </w:p>
    <w:p w14:paraId="75E2795A" w14:textId="5E8F59F3" w:rsidR="00B6440F" w:rsidRDefault="00B6440F" w:rsidP="00B6440F">
      <w:pPr>
        <w:pStyle w:val="References"/>
      </w:pPr>
      <w:r>
        <w:t>[</w:t>
      </w:r>
      <w:r>
        <w:t>Introduced</w:t>
      </w:r>
      <w:r w:rsidRPr="0089571A">
        <w:t xml:space="preserve"> </w:t>
      </w:r>
      <w:r>
        <w:t xml:space="preserve">January 10, 2024; </w:t>
      </w:r>
      <w:proofErr w:type="gramStart"/>
      <w:r>
        <w:t>referred</w:t>
      </w:r>
      <w:proofErr w:type="gramEnd"/>
      <w:r>
        <w:t xml:space="preserve"> </w:t>
      </w:r>
    </w:p>
    <w:p w14:paraId="3DF4886D" w14:textId="0C565FC5" w:rsidR="00E831B3" w:rsidRDefault="00B6440F" w:rsidP="00B6440F">
      <w:pPr>
        <w:pStyle w:val="References"/>
      </w:pPr>
      <w:r>
        <w:t>to the Committee on the Judiciary</w:t>
      </w:r>
      <w:r w:rsidR="00CD36CF">
        <w:t>]</w:t>
      </w:r>
    </w:p>
    <w:p w14:paraId="6922A4C6" w14:textId="726B667F" w:rsidR="00303684" w:rsidRDefault="0000526A" w:rsidP="00CC1F3B">
      <w:pPr>
        <w:pStyle w:val="TitleSection"/>
      </w:pPr>
      <w:r>
        <w:lastRenderedPageBreak/>
        <w:t>A BILL</w:t>
      </w:r>
      <w:r w:rsidR="0034436A">
        <w:t xml:space="preserve"> to amend and reenact §64-9-1 of the Code of West Virginia, 1931, as amended, relating to authorizing the West Virginia Board of Examiners in Counseling to promulgate a legislative rule relating to licensing.</w:t>
      </w:r>
    </w:p>
    <w:p w14:paraId="71181E56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4550C459" w14:textId="77777777" w:rsidR="003C6034" w:rsidRDefault="003C6034" w:rsidP="00CC1F3B">
      <w:pPr>
        <w:pStyle w:val="EnactingClause"/>
        <w:sectPr w:rsidR="003C603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135B7EB" w14:textId="77777777" w:rsidR="0034436A" w:rsidRDefault="0034436A" w:rsidP="0034436A">
      <w:pPr>
        <w:pStyle w:val="ArticleHeading"/>
        <w:sectPr w:rsidR="0034436A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ARTICLE 9. Authorization for miscellaneous boards and agencies to promulgate legislative rules.</w:t>
      </w:r>
    </w:p>
    <w:p w14:paraId="29AE6CC5" w14:textId="6F9AA12C" w:rsidR="0034436A" w:rsidRDefault="0034436A" w:rsidP="0034436A">
      <w:pPr>
        <w:pStyle w:val="SectionHeading"/>
        <w:sectPr w:rsidR="0034436A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§64-9-1. West Virginia Board of Examiners in Counseling.</w:t>
      </w:r>
    </w:p>
    <w:p w14:paraId="468974F4" w14:textId="0E79249D" w:rsidR="008736AA" w:rsidRDefault="0034436A" w:rsidP="0034436A">
      <w:pPr>
        <w:pStyle w:val="SectionBody"/>
      </w:pPr>
      <w:r>
        <w:t xml:space="preserve">The legislative rule filed in the State Register on October 6, 2023, authorized under the authority of §30-31-6 of this code, modified by the West Virginia Board of Examiners in Counseling to meet the objections of the Legislative Rule-Making Review Committee and refiled in the State Register on November 15, 2023, relating to the West Virginia Board of Examiners in Counseling (licensing rule, </w:t>
      </w:r>
      <w:hyperlink r:id="rId14" w:history="1">
        <w:r w:rsidRPr="005F2E54">
          <w:rPr>
            <w:rStyle w:val="Hyperlink"/>
            <w:rFonts w:eastAsiaTheme="minorHAnsi"/>
            <w:u w:val="none"/>
          </w:rPr>
          <w:t>27 CSR 01</w:t>
        </w:r>
      </w:hyperlink>
      <w:r>
        <w:t>), is authorized.</w:t>
      </w:r>
    </w:p>
    <w:p w14:paraId="2258A0B0" w14:textId="77777777" w:rsidR="00C33014" w:rsidRDefault="00C33014" w:rsidP="00CC1F3B">
      <w:pPr>
        <w:pStyle w:val="Note"/>
      </w:pPr>
    </w:p>
    <w:p w14:paraId="3D1956EE" w14:textId="5C37F36A" w:rsidR="006865E9" w:rsidRDefault="00CF1DCA" w:rsidP="00CC1F3B">
      <w:pPr>
        <w:pStyle w:val="Note"/>
      </w:pPr>
      <w:r>
        <w:t>NOTE: The</w:t>
      </w:r>
      <w:r w:rsidR="006865E9">
        <w:t xml:space="preserve"> purpose of this bill is to </w:t>
      </w:r>
      <w:r w:rsidR="0034436A">
        <w:t>authorize the West Virginia Board of Examiners in Counseling to promulgate a legislative rule relating to licensing.</w:t>
      </w:r>
    </w:p>
    <w:p w14:paraId="1028BDE2" w14:textId="77777777" w:rsidR="006865E9" w:rsidRPr="00303684" w:rsidRDefault="00AE48A0" w:rsidP="00CC1F3B">
      <w:pPr>
        <w:pStyle w:val="Note"/>
      </w:pPr>
      <w:proofErr w:type="gramStart"/>
      <w:r w:rsidRPr="00AE48A0">
        <w:t>Strike-throughs</w:t>
      </w:r>
      <w:proofErr w:type="gramEnd"/>
      <w:r w:rsidRPr="00AE48A0">
        <w:t xml:space="preserve"> indicate language that would be stricken from a heading or the present law and underscoring indicates new language that would be added.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CF6D0" w14:textId="77777777" w:rsidR="0034436A" w:rsidRPr="00B844FE" w:rsidRDefault="0034436A" w:rsidP="00B844FE">
      <w:r>
        <w:separator/>
      </w:r>
    </w:p>
  </w:endnote>
  <w:endnote w:type="continuationSeparator" w:id="0">
    <w:p w14:paraId="70210642" w14:textId="77777777" w:rsidR="0034436A" w:rsidRPr="00B844FE" w:rsidRDefault="0034436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56FBA6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A4DE04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6EBFF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8713C" w14:textId="77777777" w:rsidR="0034436A" w:rsidRDefault="003443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93D47" w14:textId="77777777" w:rsidR="0034436A" w:rsidRPr="00B844FE" w:rsidRDefault="0034436A" w:rsidP="00B844FE">
      <w:r>
        <w:separator/>
      </w:r>
    </w:p>
  </w:footnote>
  <w:footnote w:type="continuationSeparator" w:id="0">
    <w:p w14:paraId="7DA5B323" w14:textId="77777777" w:rsidR="0034436A" w:rsidRPr="00B844FE" w:rsidRDefault="0034436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9CC3A" w14:textId="77777777" w:rsidR="002A0269" w:rsidRPr="00B844FE" w:rsidRDefault="00B6440F">
    <w:pPr>
      <w:pStyle w:val="Header"/>
    </w:pPr>
    <w:sdt>
      <w:sdtPr>
        <w:id w:val="-684364211"/>
        <w:placeholder>
          <w:docPart w:val="E26E22ED68FB476B814A954598DE759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26E22ED68FB476B814A954598DE759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F51C3" w14:textId="21DFABBB" w:rsidR="00C33014" w:rsidRPr="0034436A" w:rsidRDefault="0034436A" w:rsidP="000573A9">
    <w:pPr>
      <w:pStyle w:val="HeaderStyle"/>
    </w:pPr>
    <w:r>
      <w:t>27 CSR 01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>
          <w:rPr>
            <w:sz w:val="22"/>
            <w:szCs w:val="22"/>
          </w:rPr>
          <w:t>2024R2428S 2024R2429H</w:t>
        </w:r>
      </w:sdtContent>
    </w:sdt>
  </w:p>
  <w:p w14:paraId="3C90762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A8A4C" w14:textId="77777777" w:rsidR="0034436A" w:rsidRPr="005F2E54" w:rsidRDefault="0034436A" w:rsidP="0034436A">
    <w:pPr>
      <w:pStyle w:val="HeaderStyle"/>
    </w:pPr>
    <w:r>
      <w:t>27 CSR 01</w:t>
    </w:r>
  </w:p>
  <w:p w14:paraId="616A8F72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36A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4436A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440F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98A68"/>
  <w15:chartTrackingRefBased/>
  <w15:docId w15:val="{3E6F037F-2834-4D9A-A2B6-920F3F22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locked/>
    <w:rsid w:val="0034436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locked/>
    <w:rsid w:val="003443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apps.sos.wv.gov/adlaw/csr/rule.aspx?rule=27-0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84A173B0FA74B49A2DD538A4BA5F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A377C-57B3-4691-89DF-3D22A1397D28}"/>
      </w:docPartPr>
      <w:docPartBody>
        <w:p w:rsidR="00BB2BEC" w:rsidRDefault="00BB2BEC">
          <w:pPr>
            <w:pStyle w:val="C84A173B0FA74B49A2DD538A4BA5FE9E"/>
          </w:pPr>
          <w:r w:rsidRPr="00B844FE">
            <w:t>Prefix Text</w:t>
          </w:r>
        </w:p>
      </w:docPartBody>
    </w:docPart>
    <w:docPart>
      <w:docPartPr>
        <w:name w:val="E26E22ED68FB476B814A954598DE7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2EB55-46FB-49CE-B9FF-49DC4AABEBA5}"/>
      </w:docPartPr>
      <w:docPartBody>
        <w:p w:rsidR="00BB2BEC" w:rsidRDefault="00BB2BEC">
          <w:pPr>
            <w:pStyle w:val="E26E22ED68FB476B814A954598DE7595"/>
          </w:pPr>
          <w:r w:rsidRPr="00B844FE">
            <w:t>[Type here]</w:t>
          </w:r>
        </w:p>
      </w:docPartBody>
    </w:docPart>
    <w:docPart>
      <w:docPartPr>
        <w:name w:val="0501EB28F7264AB890E3869E8D868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74F78-3C7E-45A6-914B-12248838CA62}"/>
      </w:docPartPr>
      <w:docPartBody>
        <w:p w:rsidR="00BB2BEC" w:rsidRDefault="00BB2BEC">
          <w:pPr>
            <w:pStyle w:val="0501EB28F7264AB890E3869E8D8681B4"/>
          </w:pPr>
          <w:r w:rsidRPr="00B844FE">
            <w:t>Number</w:t>
          </w:r>
        </w:p>
      </w:docPartBody>
    </w:docPart>
    <w:docPart>
      <w:docPartPr>
        <w:name w:val="4CC6A33BEDA94DA2BD32361343611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779E4-A121-4FA9-9027-657AEDA78641}"/>
      </w:docPartPr>
      <w:docPartBody>
        <w:p w:rsidR="00BB2BEC" w:rsidRDefault="00BB2BEC">
          <w:pPr>
            <w:pStyle w:val="4CC6A33BEDA94DA2BD32361343611C88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EC"/>
    <w:rsid w:val="00BB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84A173B0FA74B49A2DD538A4BA5FE9E">
    <w:name w:val="C84A173B0FA74B49A2DD538A4BA5FE9E"/>
  </w:style>
  <w:style w:type="paragraph" w:customStyle="1" w:styleId="E26E22ED68FB476B814A954598DE7595">
    <w:name w:val="E26E22ED68FB476B814A954598DE7595"/>
  </w:style>
  <w:style w:type="paragraph" w:customStyle="1" w:styleId="0501EB28F7264AB890E3869E8D8681B4">
    <w:name w:val="0501EB28F7264AB890E3869E8D8681B4"/>
  </w:style>
  <w:style w:type="paragraph" w:customStyle="1" w:styleId="4CC6A33BEDA94DA2BD32361343611C88">
    <w:name w:val="4CC6A33BEDA94DA2BD32361343611C8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27537689BEC481083C9498E3F627D80">
    <w:name w:val="F27537689BEC481083C9498E3F627D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Angie Richardson</cp:lastModifiedBy>
  <cp:revision>3</cp:revision>
  <dcterms:created xsi:type="dcterms:W3CDTF">2023-12-07T16:55:00Z</dcterms:created>
  <dcterms:modified xsi:type="dcterms:W3CDTF">2023-12-20T18:25:00Z</dcterms:modified>
</cp:coreProperties>
</file>