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A27DE" w14:textId="77777777" w:rsidR="00FE067E" w:rsidRDefault="00CD36CF" w:rsidP="002010BF">
      <w:pPr>
        <w:pStyle w:val="TitlePageOrigin"/>
      </w:pPr>
      <w:r>
        <w:t>WEST virginia legislature</w:t>
      </w:r>
    </w:p>
    <w:p w14:paraId="497822F9" w14:textId="3A62196E" w:rsidR="00CD36CF" w:rsidRDefault="00394DFF" w:rsidP="002010BF">
      <w:pPr>
        <w:pStyle w:val="TitlePageSession"/>
      </w:pPr>
      <w:r>
        <w:t>2025</w:t>
      </w:r>
      <w:r w:rsidR="00CD36CF">
        <w:t xml:space="preserve"> regular session</w:t>
      </w:r>
    </w:p>
    <w:p w14:paraId="20E2948F" w14:textId="77777777" w:rsidR="00CD36CF" w:rsidRDefault="00FA48CB" w:rsidP="002010BF">
      <w:pPr>
        <w:pStyle w:val="TitlePageBillPrefix"/>
      </w:pPr>
      <w:sdt>
        <w:sdtPr>
          <w:tag w:val="IntroDate"/>
          <w:id w:val="-1236936958"/>
          <w:placeholder>
            <w:docPart w:val="E6116E603F764F4E8226E2EC4A5AB613"/>
          </w:placeholder>
          <w:text/>
        </w:sdtPr>
        <w:sdtEndPr/>
        <w:sdtContent>
          <w:r w:rsidR="00AC3B58">
            <w:t>Committee Substitute</w:t>
          </w:r>
        </w:sdtContent>
      </w:sdt>
    </w:p>
    <w:p w14:paraId="2F69ED38" w14:textId="77777777" w:rsidR="00AC3B58" w:rsidRPr="00AC3B58" w:rsidRDefault="00AC3B58" w:rsidP="002010BF">
      <w:pPr>
        <w:pStyle w:val="TitlePageBillPrefix"/>
      </w:pPr>
      <w:r>
        <w:t>for</w:t>
      </w:r>
    </w:p>
    <w:p w14:paraId="0DBE4AD3" w14:textId="77777777" w:rsidR="00CD36CF" w:rsidRDefault="00FA48CB" w:rsidP="002010BF">
      <w:pPr>
        <w:pStyle w:val="BillNumber"/>
      </w:pPr>
      <w:sdt>
        <w:sdtPr>
          <w:tag w:val="Chamber"/>
          <w:id w:val="893011969"/>
          <w:lock w:val="sdtLocked"/>
          <w:placeholder>
            <w:docPart w:val="3FC8862673A4420DB2CC0BF6C35D21A1"/>
          </w:placeholder>
          <w:dropDownList>
            <w:listItem w:displayText="House" w:value="House"/>
            <w:listItem w:displayText="Senate" w:value="Senate"/>
          </w:dropDownList>
        </w:sdtPr>
        <w:sdtEndPr/>
        <w:sdtContent>
          <w:r w:rsidR="008658CD">
            <w:t>House</w:t>
          </w:r>
        </w:sdtContent>
      </w:sdt>
      <w:r w:rsidR="00303684">
        <w:t xml:space="preserve"> </w:t>
      </w:r>
      <w:r w:rsidR="00CD36CF">
        <w:t xml:space="preserve">Bill </w:t>
      </w:r>
      <w:sdt>
        <w:sdtPr>
          <w:tag w:val="BNum"/>
          <w:id w:val="1645317809"/>
          <w:lock w:val="sdtLocked"/>
          <w:placeholder>
            <w:docPart w:val="951BBFFDE8C94FC586C5212E9419B59B"/>
          </w:placeholder>
          <w:text/>
        </w:sdtPr>
        <w:sdtEndPr/>
        <w:sdtContent>
          <w:r w:rsidR="008658CD" w:rsidRPr="008658CD">
            <w:t>2026</w:t>
          </w:r>
        </w:sdtContent>
      </w:sdt>
    </w:p>
    <w:p w14:paraId="2678C0A3" w14:textId="3D67A4AF" w:rsidR="003A16B8" w:rsidRDefault="003A16B8" w:rsidP="003A16B8">
      <w:pPr>
        <w:pStyle w:val="References"/>
        <w:ind w:left="1440" w:firstLine="720"/>
      </w:pPr>
      <w:r w:rsidRPr="003A16B8">
        <w:t>B</w:t>
      </w:r>
      <w:r>
        <w:t>y Speaker Hanshaw</w:t>
      </w:r>
      <w:r w:rsidRPr="003A16B8">
        <w:t xml:space="preserve"> and </w:t>
      </w:r>
      <w:r>
        <w:t>Delegate Hornbuckle</w:t>
      </w:r>
    </w:p>
    <w:p w14:paraId="5C047A22" w14:textId="3DA01A7E" w:rsidR="00C96BFA" w:rsidRDefault="00C96BFA" w:rsidP="003A16B8">
      <w:pPr>
        <w:pStyle w:val="References"/>
        <w:ind w:left="1440" w:firstLine="720"/>
      </w:pPr>
      <w:r>
        <w:t>[By Request of the Executive]</w:t>
      </w:r>
    </w:p>
    <w:p w14:paraId="3A5F4624" w14:textId="5B349C9A" w:rsidR="003A16B8" w:rsidRDefault="003A16B8" w:rsidP="003A16B8">
      <w:pPr>
        <w:pStyle w:val="References"/>
        <w:ind w:left="1440" w:firstLine="720"/>
      </w:pPr>
      <w:r>
        <w:t>[</w:t>
      </w:r>
      <w:r w:rsidR="00894430">
        <w:t xml:space="preserve">Originating in the </w:t>
      </w:r>
      <w:r>
        <w:t xml:space="preserve">Committee on Finance; </w:t>
      </w:r>
      <w:r w:rsidR="00894430">
        <w:t>March 31</w:t>
      </w:r>
      <w:r>
        <w:t xml:space="preserve">, </w:t>
      </w:r>
      <w:r w:rsidR="00394DFF">
        <w:t>2025</w:t>
      </w:r>
      <w:r>
        <w:t>]</w:t>
      </w:r>
    </w:p>
    <w:p w14:paraId="481E8F19" w14:textId="799B9C96" w:rsidR="003A16B8" w:rsidRDefault="003A16B8" w:rsidP="003A16B8">
      <w:pPr>
        <w:pStyle w:val="References"/>
        <w:ind w:left="720"/>
      </w:pPr>
    </w:p>
    <w:p w14:paraId="5E7767D1" w14:textId="77777777" w:rsidR="003A16B8" w:rsidRDefault="003A16B8" w:rsidP="008658CD">
      <w:pPr>
        <w:pStyle w:val="References"/>
      </w:pPr>
    </w:p>
    <w:p w14:paraId="01A37DB1" w14:textId="77777777" w:rsidR="003A16B8" w:rsidRDefault="003A16B8" w:rsidP="008658CD">
      <w:pPr>
        <w:pStyle w:val="References"/>
      </w:pPr>
    </w:p>
    <w:p w14:paraId="3217FDC0" w14:textId="77777777" w:rsidR="003A16B8" w:rsidRDefault="003A16B8" w:rsidP="008658CD">
      <w:pPr>
        <w:pStyle w:val="References"/>
      </w:pPr>
    </w:p>
    <w:p w14:paraId="729E85E0" w14:textId="77777777" w:rsidR="003A16B8" w:rsidRDefault="003A16B8"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p w14:paraId="435D7D97" w14:textId="77777777" w:rsidR="003A16B8" w:rsidRDefault="003A16B8"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p w14:paraId="2E2BFDDD" w14:textId="77777777" w:rsidR="003A16B8" w:rsidRDefault="003A16B8"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p w14:paraId="0A7F51A3" w14:textId="77777777" w:rsidR="00AE18FD" w:rsidRDefault="00AE18FD"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p w14:paraId="36B53B56" w14:textId="77777777" w:rsidR="00AE18FD" w:rsidRDefault="00AE18FD"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p w14:paraId="1C857F0A" w14:textId="47E50F4E" w:rsidR="00AE18FD" w:rsidRPr="00AE18FD" w:rsidRDefault="00AE18FD" w:rsidP="00AE18FD">
      <w:pPr>
        <w:pageBreakBefore/>
        <w:ind w:left="720" w:hanging="720"/>
        <w:jc w:val="both"/>
        <w:rPr>
          <w:rFonts w:ascii="Calibri" w:eastAsia="Calibri" w:hAnsi="Calibri" w:cs="Arial"/>
          <w:color w:val="000000"/>
        </w:rPr>
      </w:pPr>
      <w:r w:rsidRPr="00AE18FD">
        <w:rPr>
          <w:rFonts w:ascii="Calibri" w:eastAsia="Calibri" w:hAnsi="Calibri" w:cs="Calibri"/>
          <w:color w:val="000000"/>
        </w:rPr>
        <w:lastRenderedPageBreak/>
        <w:t xml:space="preserve">A </w:t>
      </w:r>
      <w:r>
        <w:rPr>
          <w:rFonts w:ascii="Calibri" w:eastAsia="Calibri" w:hAnsi="Calibri" w:cs="Calibri"/>
          <w:color w:val="000000"/>
        </w:rPr>
        <w:t xml:space="preserve">BILL </w:t>
      </w:r>
      <w:r w:rsidRPr="00AE18FD">
        <w:rPr>
          <w:rFonts w:ascii="Calibri" w:eastAsia="Calibri" w:hAnsi="Calibri" w:cs="Calibri"/>
          <w:color w:val="000000"/>
        </w:rPr>
        <w:t>making appropriations of public money out of the Treasury in accordance with section 51, article VI of the Constitution.</w:t>
      </w:r>
    </w:p>
    <w:p w14:paraId="4867702F" w14:textId="77777777" w:rsidR="00AE18FD" w:rsidRPr="00AE18FD" w:rsidRDefault="00AE18FD" w:rsidP="00AE18FD">
      <w:pPr>
        <w:suppressLineNumbers/>
        <w:rPr>
          <w:rFonts w:eastAsia="Calibri" w:cs="Arial"/>
          <w:i/>
          <w:color w:val="000000"/>
        </w:rPr>
      </w:pPr>
      <w:r w:rsidRPr="00AE18FD">
        <w:rPr>
          <w:rFonts w:eastAsia="Calibri" w:cs="Arial"/>
          <w:i/>
          <w:color w:val="000000"/>
        </w:rPr>
        <w:t>Be it enacted by the Legislature of West Virginia:</w:t>
      </w:r>
    </w:p>
    <w:p w14:paraId="434794D7" w14:textId="77777777" w:rsidR="00AE18FD" w:rsidRPr="00AE18FD" w:rsidRDefault="00AE18FD" w:rsidP="00AE18FD">
      <w:pPr>
        <w:rPr>
          <w:rFonts w:eastAsia="Calibri" w:cs="Arial"/>
          <w:i/>
          <w:color w:val="000000"/>
        </w:rPr>
        <w:sectPr w:rsidR="00AE18FD" w:rsidRPr="00AE18FD" w:rsidSect="00AE18FD">
          <w:footerReference w:type="default" r:id="rId8"/>
          <w:type w:val="continuous"/>
          <w:pgSz w:w="12240" w:h="15840"/>
          <w:pgMar w:top="1440" w:right="1440" w:bottom="1440" w:left="1440" w:header="720" w:footer="720" w:gutter="0"/>
          <w:pgNumType w:start="0"/>
          <w:cols w:space="720"/>
          <w:titlePg/>
          <w:docGrid w:linePitch="299"/>
        </w:sectPr>
      </w:pPr>
    </w:p>
    <w:p w14:paraId="2C25C6CF" w14:textId="77777777" w:rsidR="00AE18FD" w:rsidRPr="00AE18FD" w:rsidRDefault="00AE18FD" w:rsidP="00AE18FD">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AE18FD">
        <w:rPr>
          <w:rFonts w:eastAsia="Calibri" w:cs="Times New Roman"/>
          <w:color w:val="000000"/>
        </w:rPr>
        <w:t>TITLE I – GENERAL PROVISIONS.</w:t>
      </w:r>
    </w:p>
    <w:p w14:paraId="4048D0B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447BA3F8" w14:textId="78082EBF"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bCs/>
          <w:color w:val="000000"/>
        </w:rPr>
        <w:t>Section 1. General policy.</w:t>
      </w:r>
      <w:r w:rsidRPr="00AE18FD">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w:t>
      </w:r>
      <w:r w:rsidR="00394DFF">
        <w:rPr>
          <w:rFonts w:eastAsia="Calibri" w:cs="Times New Roman"/>
          <w:color w:val="000000"/>
        </w:rPr>
        <w:t>2026</w:t>
      </w:r>
      <w:r w:rsidRPr="00AE18FD">
        <w:rPr>
          <w:rFonts w:eastAsia="Calibri" w:cs="Times New Roman"/>
          <w:color w:val="000000"/>
        </w:rPr>
        <w:t>.</w:t>
      </w:r>
    </w:p>
    <w:p w14:paraId="564E305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newSection"/>
          <w:cols w:space="720"/>
        </w:sectPr>
      </w:pPr>
    </w:p>
    <w:p w14:paraId="10A266BC"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bCs/>
          <w:color w:val="000000"/>
        </w:rPr>
        <w:t>Sec. 2. Definitions.</w:t>
      </w:r>
      <w:r w:rsidRPr="00AE18FD">
        <w:rPr>
          <w:rFonts w:eastAsia="Calibri" w:cs="Times New Roman"/>
          <w:color w:val="000000"/>
        </w:rPr>
        <w:t xml:space="preserve"> — For the purpose of this bill:</w:t>
      </w:r>
    </w:p>
    <w:p w14:paraId="414BF2F1"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“Governor” shall mean the Governor of the State of West Virginia.</w:t>
      </w:r>
    </w:p>
    <w:p w14:paraId="19B3EDAE"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“Code” shall mean the Code of West Virginia, one thousand nine hundred thirty-one, as amended.</w:t>
      </w:r>
    </w:p>
    <w:p w14:paraId="26B1F5CB"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“Spending unit” shall mean the department, bureau, division, office, board, commission, agency, or institution to which an appropriation is made.</w:t>
      </w:r>
    </w:p>
    <w:p w14:paraId="142F2E76" w14:textId="60FBF9DF"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“fiscal year </w:t>
      </w:r>
      <w:r w:rsidR="00394DFF">
        <w:rPr>
          <w:rFonts w:eastAsia="Calibri" w:cs="Times New Roman"/>
          <w:color w:val="000000"/>
        </w:rPr>
        <w:t>2026</w:t>
      </w:r>
      <w:r w:rsidRPr="00AE18FD">
        <w:rPr>
          <w:rFonts w:eastAsia="Calibri" w:cs="Times New Roman"/>
          <w:color w:val="000000"/>
        </w:rPr>
        <w:t xml:space="preserve">” shall mean the period from July 1, </w:t>
      </w:r>
      <w:r w:rsidR="00394DFF">
        <w:rPr>
          <w:rFonts w:eastAsia="Calibri" w:cs="Times New Roman"/>
          <w:color w:val="000000"/>
        </w:rPr>
        <w:t>2025</w:t>
      </w:r>
      <w:r w:rsidRPr="00AE18FD">
        <w:rPr>
          <w:rFonts w:eastAsia="Calibri" w:cs="Times New Roman"/>
          <w:color w:val="000000"/>
        </w:rPr>
        <w:t xml:space="preserve">, through June 30, </w:t>
      </w:r>
      <w:r w:rsidR="00394DFF">
        <w:rPr>
          <w:rFonts w:eastAsia="Calibri" w:cs="Times New Roman"/>
          <w:color w:val="000000"/>
        </w:rPr>
        <w:t>2026</w:t>
      </w:r>
      <w:r w:rsidRPr="00AE18FD">
        <w:rPr>
          <w:rFonts w:eastAsia="Calibri" w:cs="Times New Roman"/>
          <w:color w:val="000000"/>
        </w:rPr>
        <w:t>.</w:t>
      </w:r>
    </w:p>
    <w:p w14:paraId="711623CE"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“General revenue fund” shall mean the general operating fund of the state and includes all moneys received or collected by the state except as provided in W.V. Code §12-2-2 or as otherwise provided.</w:t>
      </w:r>
    </w:p>
    <w:p w14:paraId="796885DA"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“Special revenue funds” shall mean specific revenue sources which by legislative enactments are not required to be accounted for as general revenue, including federal funds.</w:t>
      </w:r>
    </w:p>
    <w:p w14:paraId="39E3EB51"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collections”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“from collections,” the excess shall be set aside in a special surplus fund and may be expended for the purpose of the spending unit as provided by Article 2, Chapter 11B of the Code.</w:t>
      </w:r>
    </w:p>
    <w:p w14:paraId="77C7444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newSection"/>
          <w:cols w:space="720"/>
        </w:sectPr>
      </w:pPr>
    </w:p>
    <w:p w14:paraId="329397C3"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Calibri" w:cs="Times New Roman"/>
          <w:b/>
          <w:bCs/>
          <w:color w:val="000000"/>
        </w:rPr>
        <w:t>Sec. 3. Classification of appropriations.</w:t>
      </w:r>
      <w:r w:rsidRPr="00AE18FD">
        <w:rPr>
          <w:rFonts w:eastAsia="Calibri" w:cs="Times New Roman"/>
          <w:color w:val="000000"/>
        </w:rPr>
        <w:t xml:space="preserve"> — An appropriation for:</w:t>
      </w:r>
    </w:p>
    <w:p w14:paraId="6331D566"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“Personal services” shall mean salaries, wages and other compensation paid to full-time, part-time and temporary employees of the spending unit but shall not include fees or contractual payments paid to consultants or to independent contractors engaged by the spending unit. “Personal services” shall include “annual increment” for “eligible employees” and shall be disbursed only in accordance with Article 5, Chapter 5 of the Code.</w:t>
      </w:r>
    </w:p>
    <w:p w14:paraId="09D4A7CA"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Unless otherwise specified, appropriations for “personal services” shall include salaries of heads of spending units.</w:t>
      </w:r>
    </w:p>
    <w:p w14:paraId="3E359BEB"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“Employee benefits” shall mean social security matching, workers’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“unclassified” appropriation, or its “current expenses” appropriation or other appropriate appropriation. Each spending unit is hereby authorized and required to make such payments in accordance with the provisions of Article 2, Chapter 11B of the Code.</w:t>
      </w:r>
    </w:p>
    <w:p w14:paraId="29AB4E4E"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2BE7C833"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“BRIM Premiums”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75F81967"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Should the appropriation for “BRIM Premium” be insufficient to cover such cost, the remainder of such costs shall be paid by each spending unit from its “unclassified” appropriation, </w:t>
      </w:r>
      <w:r w:rsidRPr="00AE18FD">
        <w:rPr>
          <w:rFonts w:eastAsia="Calibri" w:cs="Times New Roman"/>
          <w:color w:val="000000"/>
        </w:rPr>
        <w:lastRenderedPageBreak/>
        <w:t>its “current expenses” appropriation or any other appropriate appropriation to the Board of Risk and Insurance Management. Each spending unit is hereby authorized and required to make such payments. If there is no appropriation for “BRIM Premium” such costs shall be paid by each spending unit from its “current expenses” appropriation, “unclassified” appropriation or other appropriate appropriation.</w:t>
      </w:r>
    </w:p>
    <w:p w14:paraId="49F36C32"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1A8A83AC"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“Current expenses”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4EEA183A"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“Equipment” shall mean equipment items which have an appreciable and calculable period of usefulness in excess of one year.</w:t>
      </w:r>
    </w:p>
    <w:p w14:paraId="05B05280"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“Repairs and alterations” shall mean routine maintenance and repairs to structures and minor improvements to property which do not increase the capital assets.</w:t>
      </w:r>
    </w:p>
    <w:p w14:paraId="58599B6A"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“Buildings” shall include new construction and major alteration of existing structures and the improvement of lands and shall include shelter, support, storage, protection, or the improvement of a natural condition.</w:t>
      </w:r>
    </w:p>
    <w:p w14:paraId="00AC2414"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“Lands” shall mean the purchase of real property or interest in real property.</w:t>
      </w:r>
    </w:p>
    <w:p w14:paraId="66F0BC53"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“Capital outlay” shall mean and include buildings, lands or buildings and lands, with such category or item of appropriation to remain in effect as provided by W.V. Code §12-3-12.</w:t>
      </w:r>
    </w:p>
    <w:p w14:paraId="3C75AAAC"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09216AB8" w14:textId="75BAFC0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AE18FD">
        <w:rPr>
          <w:rFonts w:eastAsia="Calibri" w:cs="Times New Roman"/>
          <w:i/>
          <w:iCs/>
          <w:color w:val="000000"/>
        </w:rPr>
        <w:t>Provided,</w:t>
      </w:r>
      <w:r w:rsidRPr="00AE18FD">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AE18FD">
        <w:rPr>
          <w:rFonts w:eastAsia="Calibri" w:cs="Times New Roman"/>
          <w:i/>
          <w:iCs/>
          <w:color w:val="000000"/>
        </w:rPr>
        <w:t>Provided, however,</w:t>
      </w:r>
      <w:r w:rsidRPr="00AE18FD">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AE18FD">
        <w:rPr>
          <w:rFonts w:eastAsia="Calibri" w:cs="Times New Roman"/>
          <w:i/>
          <w:iCs/>
          <w:color w:val="000000"/>
        </w:rPr>
        <w:t xml:space="preserve">Provided further, </w:t>
      </w:r>
      <w:r w:rsidRPr="00AE18FD">
        <w:rPr>
          <w:rFonts w:eastAsia="Calibri" w:cs="Times New Roman"/>
          <w:color w:val="000000"/>
        </w:rPr>
        <w:t xml:space="preserve">Notwithstanding any previous provision no more than twenty-five percent of the general revenue funds appropriated to the following funds 0401, 0402, 0408, 0409, 0410, 0411, 0412, 0413, 0414 and 0415 within the Department of Health Facilities  may be transferred between the aforementioned funds: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AE18FD">
        <w:rPr>
          <w:rFonts w:eastAsia="Calibri" w:cs="Times New Roman"/>
          <w:i/>
          <w:iCs/>
          <w:color w:val="000000"/>
        </w:rPr>
        <w:t>Provided further,</w:t>
      </w:r>
      <w:r w:rsidRPr="00AE18FD">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the Code shall have the </w:t>
      </w:r>
      <w:r w:rsidRPr="00AE18FD">
        <w:rPr>
          <w:rFonts w:eastAsia="Calibri" w:cs="Times New Roman"/>
          <w:color w:val="000000"/>
        </w:rPr>
        <w:lastRenderedPageBreak/>
        <w:t>authority to transfer funds appropriated to “Personal Services and Employee Benefits,” “Current Expenses,” “Repairs and Alterations,” “Equipment,” “Other Assets,” “Land,” “Buildings,” “Contract Nursing” and “Unclassified</w:t>
      </w:r>
      <w:r w:rsidR="00B94FD9">
        <w:rPr>
          <w:rFonts w:eastAsia="Calibri" w:cs="Times New Roman"/>
          <w:color w:val="000000"/>
        </w:rPr>
        <w:t>”</w:t>
      </w:r>
      <w:r w:rsidRPr="00AE18FD">
        <w:rPr>
          <w:rFonts w:eastAsia="Calibri" w:cs="Times New Roman"/>
          <w:color w:val="000000"/>
        </w:rPr>
        <w:t xml:space="preserve">: to other appropriations within the same account and no funds from other appropriations shall be transferred to the “Personal Services and Employee Benefits” or the “Unclassified” appropriation except that during Fiscal Year </w:t>
      </w:r>
      <w:r w:rsidR="00394DFF">
        <w:rPr>
          <w:rFonts w:eastAsia="Calibri" w:cs="Times New Roman"/>
          <w:color w:val="000000"/>
        </w:rPr>
        <w:t>2026</w:t>
      </w:r>
      <w:r w:rsidRPr="00AE18FD">
        <w:rPr>
          <w:rFonts w:eastAsia="Calibri" w:cs="Times New Roman"/>
          <w:color w:val="000000"/>
        </w:rPr>
        <w:t xml:space="preserve">, and upon approval from the State Budget Office, agencies with the appropriation “Salary and Benefits of Cabinet Secretary and Agency Heads” and “Salary and Benefits of Elected Officials” may transfer between this appropriation and the appropriation “Personal Services and Employee Benefits” an amount to cover annualized salaries and employee benefits for the fiscal year ending June 30, </w:t>
      </w:r>
      <w:r w:rsidR="00394DFF">
        <w:rPr>
          <w:rFonts w:eastAsia="Calibri" w:cs="Times New Roman"/>
          <w:color w:val="000000"/>
        </w:rPr>
        <w:t>2026</w:t>
      </w:r>
      <w:r w:rsidRPr="00AE18FD">
        <w:rPr>
          <w:rFonts w:eastAsia="Calibri" w:cs="Times New Roman"/>
          <w:color w:val="000000"/>
        </w:rPr>
        <w:t xml:space="preserve">, as provided by W.V. Code §6-7-2a: </w:t>
      </w:r>
      <w:r w:rsidRPr="00AE18FD">
        <w:rPr>
          <w:rFonts w:eastAsia="Calibri" w:cs="Times New Roman"/>
          <w:i/>
          <w:iCs/>
          <w:color w:val="000000"/>
        </w:rPr>
        <w:t>And provided further,</w:t>
      </w:r>
      <w:r w:rsidRPr="00AE18FD">
        <w:rPr>
          <w:rFonts w:eastAsia="Calibri" w:cs="Times New Roman"/>
          <w:color w:val="000000"/>
        </w:rPr>
        <w:t xml:space="preserve"> That no authority exists hereunder to transfer funds into appropriations to which no funds are legislatively appropriated: </w:t>
      </w:r>
      <w:r w:rsidRPr="00AE18FD">
        <w:rPr>
          <w:rFonts w:eastAsia="Calibri" w:cs="Times New Roman"/>
          <w:i/>
          <w:iCs/>
          <w:color w:val="000000"/>
        </w:rPr>
        <w:t>And provided further,</w:t>
      </w:r>
      <w:r w:rsidRPr="00AE18FD">
        <w:rPr>
          <w:rFonts w:eastAsia="Calibri" w:cs="Times New Roman"/>
          <w:color w:val="000000"/>
        </w:rPr>
        <w:t xml:space="preserve"> That if the Legislature creates new, consolidates, reorganizes or terminates agencies, boards or functions, within any fiscal year the secretary or other appropriate agency head, or in the case of 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6207CD57"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605D5AC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newSection"/>
          <w:cols w:space="720"/>
        </w:sectPr>
      </w:pPr>
    </w:p>
    <w:p w14:paraId="787115EE"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Calibri" w:cs="Times New Roman"/>
          <w:b/>
          <w:bCs/>
          <w:color w:val="000000"/>
        </w:rPr>
        <w:t>Sec. 4. Method of expenditure.</w:t>
      </w:r>
      <w:r w:rsidRPr="00AE18FD">
        <w:rPr>
          <w:rFonts w:eastAsia="Calibri" w:cs="Times New Roman"/>
          <w:color w:val="000000"/>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256332C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newSection"/>
          <w:cols w:space="720"/>
        </w:sectPr>
      </w:pPr>
    </w:p>
    <w:p w14:paraId="69A03570"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bCs/>
          <w:color w:val="000000"/>
        </w:rPr>
        <w:t xml:space="preserve">Sec. 5. Maximum expenditures. </w:t>
      </w:r>
      <w:r w:rsidRPr="00AE18FD">
        <w:rPr>
          <w:rFonts w:eastAsia="Calibri" w:cs="Times New Roman"/>
          <w:bCs/>
          <w:color w:val="000000"/>
        </w:rPr>
        <w:t>—</w:t>
      </w:r>
      <w:r w:rsidRPr="00AE18FD">
        <w:rPr>
          <w:rFonts w:eastAsia="Calibri" w:cs="Times New Roman"/>
          <w:b/>
          <w:bCs/>
          <w:color w:val="000000"/>
        </w:rPr>
        <w:t xml:space="preserve"> </w:t>
      </w:r>
      <w:r w:rsidRPr="00AE18FD">
        <w:rPr>
          <w:rFonts w:eastAsia="Calibri" w:cs="Times New Roman"/>
          <w:color w:val="000000"/>
        </w:rPr>
        <w:t>No authority or requirement of law shall be interpreted as requiring or permitting an expenditure in excess of the appropriations set out in this bill.</w:t>
      </w:r>
    </w:p>
    <w:p w14:paraId="422F038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newSection"/>
          <w:cols w:space="720"/>
        </w:sectPr>
      </w:pPr>
    </w:p>
    <w:p w14:paraId="20A6EC7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3ECB7C2F"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AE18FD">
        <w:rPr>
          <w:rFonts w:eastAsia="Calibri" w:cs="Times New Roman"/>
          <w:color w:val="000000"/>
        </w:rPr>
        <w:lastRenderedPageBreak/>
        <w:t>TITLE II – APPROPRIATIONS.</w:t>
      </w:r>
    </w:p>
    <w:p w14:paraId="1F67EBD2" w14:textId="77777777" w:rsidR="00AE18FD" w:rsidRPr="00AE18FD" w:rsidRDefault="00AE18FD" w:rsidP="00AE18FD">
      <w:pPr>
        <w:rPr>
          <w:rFonts w:eastAsia="Calibri" w:cs="Times New Roman"/>
          <w:color w:val="000000"/>
        </w:rPr>
        <w:sectPr w:rsidR="00AE18FD" w:rsidRPr="00AE18FD" w:rsidSect="00AE18FD">
          <w:pgSz w:w="12240" w:h="15840"/>
          <w:pgMar w:top="1440" w:right="1440" w:bottom="1440" w:left="1440" w:header="720" w:footer="720" w:gutter="0"/>
          <w:cols w:space="720"/>
        </w:sectPr>
      </w:pPr>
    </w:p>
    <w:p w14:paraId="70CE9B79"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AE18FD">
        <w:rPr>
          <w:rFonts w:eastAsia="Calibri" w:cs="Times New Roman"/>
          <w:color w:val="000000"/>
        </w:rPr>
        <w:t>ORDER OF SECTIONS</w:t>
      </w:r>
    </w:p>
    <w:p w14:paraId="412F5609"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50047275"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w:t>
      </w:r>
      <w:r w:rsidRPr="00AE18FD">
        <w:rPr>
          <w:rFonts w:eastAsia="Calibri" w:cs="Times New Roman"/>
          <w:color w:val="000000"/>
        </w:rPr>
        <w:tab/>
        <w:t>Appropriations from general revenue.</w:t>
      </w:r>
    </w:p>
    <w:p w14:paraId="55A7CE84"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2.</w:t>
      </w:r>
      <w:r w:rsidRPr="00AE18FD">
        <w:rPr>
          <w:rFonts w:eastAsia="Calibri" w:cs="Times New Roman"/>
          <w:color w:val="000000"/>
        </w:rPr>
        <w:tab/>
        <w:t>Appropriations from state road fund.</w:t>
      </w:r>
    </w:p>
    <w:p w14:paraId="21AA79E4"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3.</w:t>
      </w:r>
      <w:r w:rsidRPr="00AE18FD">
        <w:rPr>
          <w:rFonts w:eastAsia="Calibri" w:cs="Times New Roman"/>
          <w:color w:val="000000"/>
        </w:rPr>
        <w:tab/>
        <w:t>Appropriations from other funds.</w:t>
      </w:r>
    </w:p>
    <w:p w14:paraId="2412F4CD"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4.</w:t>
      </w:r>
      <w:r w:rsidRPr="00AE18FD">
        <w:rPr>
          <w:rFonts w:eastAsia="Calibri" w:cs="Times New Roman"/>
          <w:color w:val="000000"/>
        </w:rPr>
        <w:tab/>
        <w:t>Appropriations from lottery net profits.</w:t>
      </w:r>
    </w:p>
    <w:p w14:paraId="06460F34"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5.</w:t>
      </w:r>
      <w:r w:rsidRPr="00AE18FD">
        <w:rPr>
          <w:rFonts w:eastAsia="Calibri" w:cs="Times New Roman"/>
          <w:color w:val="000000"/>
        </w:rPr>
        <w:tab/>
        <w:t>Appropriations from state excess lottery revenue.</w:t>
      </w:r>
    </w:p>
    <w:p w14:paraId="48C1F03E"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6.</w:t>
      </w:r>
      <w:r w:rsidRPr="00AE18FD">
        <w:rPr>
          <w:rFonts w:eastAsia="Calibri" w:cs="Times New Roman"/>
          <w:color w:val="000000"/>
        </w:rPr>
        <w:tab/>
        <w:t>Appropriations of federal funds.</w:t>
      </w:r>
    </w:p>
    <w:p w14:paraId="532A56C2"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7.</w:t>
      </w:r>
      <w:r w:rsidRPr="00AE18FD">
        <w:rPr>
          <w:rFonts w:eastAsia="Calibri" w:cs="Times New Roman"/>
          <w:color w:val="000000"/>
        </w:rPr>
        <w:tab/>
        <w:t>Appropriations from federal block grants.</w:t>
      </w:r>
    </w:p>
    <w:p w14:paraId="1A4F4152"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8.</w:t>
      </w:r>
      <w:r w:rsidRPr="00AE18FD">
        <w:rPr>
          <w:rFonts w:eastAsia="Calibri" w:cs="Times New Roman"/>
          <w:color w:val="000000"/>
        </w:rPr>
        <w:tab/>
        <w:t>Awards for claims against the state.</w:t>
      </w:r>
    </w:p>
    <w:p w14:paraId="6D89AF64"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9.</w:t>
      </w:r>
      <w:r w:rsidRPr="00AE18FD">
        <w:rPr>
          <w:rFonts w:eastAsia="Calibri" w:cs="Times New Roman"/>
          <w:color w:val="000000"/>
        </w:rPr>
        <w:tab/>
        <w:t>Appropriations from general revenue fund surplus accrued.</w:t>
      </w:r>
    </w:p>
    <w:p w14:paraId="561A8FE7"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SECTION 10.</w:t>
      </w:r>
      <w:r w:rsidRPr="00AE18FD">
        <w:rPr>
          <w:rFonts w:eastAsia="Calibri" w:cs="Times New Roman"/>
          <w:color w:val="000000"/>
        </w:rPr>
        <w:tab/>
      </w:r>
      <w:r w:rsidRPr="00AE18FD">
        <w:rPr>
          <w:rFonts w:eastAsia="Calibri" w:cs="Times New Roman"/>
          <w:color w:val="000000"/>
        </w:rPr>
        <w:tab/>
        <w:t>Appropriations from lottery net profits surplus accrued.</w:t>
      </w:r>
    </w:p>
    <w:p w14:paraId="540F856E"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11.</w:t>
      </w:r>
      <w:r w:rsidRPr="00AE18FD">
        <w:rPr>
          <w:rFonts w:eastAsia="Calibri" w:cs="Times New Roman"/>
          <w:color w:val="000000"/>
        </w:rPr>
        <w:tab/>
        <w:t>Appropriations from state excess lottery revenue surplus accrued.</w:t>
      </w:r>
    </w:p>
    <w:p w14:paraId="727EB81B"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12.</w:t>
      </w:r>
      <w:r w:rsidRPr="00AE18FD">
        <w:rPr>
          <w:rFonts w:eastAsia="Calibri" w:cs="Times New Roman"/>
          <w:color w:val="000000"/>
        </w:rPr>
        <w:tab/>
        <w:t>Special revenue appropriations.</w:t>
      </w:r>
    </w:p>
    <w:p w14:paraId="0269DA46"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13.</w:t>
      </w:r>
      <w:r w:rsidRPr="00AE18FD">
        <w:rPr>
          <w:rFonts w:eastAsia="Calibri" w:cs="Times New Roman"/>
          <w:color w:val="000000"/>
        </w:rPr>
        <w:tab/>
        <w:t>State improvement fund appropriations.</w:t>
      </w:r>
    </w:p>
    <w:p w14:paraId="31E769A6"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14.</w:t>
      </w:r>
      <w:r w:rsidRPr="00AE18FD">
        <w:rPr>
          <w:rFonts w:eastAsia="Calibri" w:cs="Times New Roman"/>
          <w:color w:val="000000"/>
        </w:rPr>
        <w:tab/>
        <w:t>Specific funds and collection accounts.</w:t>
      </w:r>
    </w:p>
    <w:p w14:paraId="15CCE452"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15.</w:t>
      </w:r>
      <w:r w:rsidRPr="00AE18FD">
        <w:rPr>
          <w:rFonts w:eastAsia="Calibri" w:cs="Times New Roman"/>
          <w:color w:val="000000"/>
        </w:rPr>
        <w:tab/>
        <w:t>Appropriations for refunding erroneous payment.</w:t>
      </w:r>
    </w:p>
    <w:p w14:paraId="705FCE31"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16.</w:t>
      </w:r>
      <w:r w:rsidRPr="00AE18FD">
        <w:rPr>
          <w:rFonts w:eastAsia="Calibri" w:cs="Times New Roman"/>
          <w:color w:val="000000"/>
        </w:rPr>
        <w:tab/>
        <w:t>Sinking fund deficiencies.</w:t>
      </w:r>
    </w:p>
    <w:p w14:paraId="267614AE"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17.</w:t>
      </w:r>
      <w:r w:rsidRPr="00AE18FD">
        <w:rPr>
          <w:rFonts w:eastAsia="Calibri" w:cs="Times New Roman"/>
          <w:color w:val="000000"/>
        </w:rPr>
        <w:tab/>
        <w:t>Appropriations for local governments.</w:t>
      </w:r>
    </w:p>
    <w:p w14:paraId="1B0419D3"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AE18FD">
        <w:rPr>
          <w:rFonts w:eastAsia="Calibri" w:cs="Times New Roman"/>
          <w:color w:val="000000"/>
        </w:rPr>
        <w:t>SECTION 18.</w:t>
      </w:r>
      <w:r w:rsidRPr="00AE18FD">
        <w:rPr>
          <w:rFonts w:eastAsia="Calibri" w:cs="Times New Roman"/>
          <w:color w:val="000000"/>
        </w:rPr>
        <w:tab/>
        <w:t>Total appropriations.</w:t>
      </w:r>
    </w:p>
    <w:p w14:paraId="075F797D" w14:textId="77777777"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SECTION 19.</w:t>
      </w:r>
      <w:r w:rsidRPr="00AE18FD">
        <w:rPr>
          <w:rFonts w:eastAsia="Calibri" w:cs="Times New Roman"/>
          <w:color w:val="000000"/>
        </w:rPr>
        <w:tab/>
        <w:t>General school fund.</w:t>
      </w:r>
    </w:p>
    <w:p w14:paraId="74C46EF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2EE239FF" w14:textId="5DA951B8" w:rsidR="00AE18FD" w:rsidRPr="00AE18FD" w:rsidRDefault="00AE18FD" w:rsidP="00AE18FD">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b/>
          <w:bCs/>
          <w:color w:val="000000"/>
        </w:rPr>
        <w:lastRenderedPageBreak/>
        <w:tab/>
      </w:r>
      <w:r w:rsidRPr="00AE18FD">
        <w:rPr>
          <w:rFonts w:eastAsia="Calibri" w:cs="Times New Roman"/>
          <w:b/>
          <w:bCs/>
          <w:color w:val="000000"/>
        </w:rPr>
        <w:tab/>
        <w:t xml:space="preserve">Section 1. Appropriations from general revenue. </w:t>
      </w:r>
      <w:r w:rsidRPr="00AE18FD">
        <w:rPr>
          <w:rFonts w:eastAsia="Calibri" w:cs="Times New Roman"/>
          <w:color w:val="000000"/>
        </w:rPr>
        <w:t xml:space="preserve">– From the State Fund, General Revenue, there are hereby appropriated conditionally upon the fulfillment of the provisions set forth in Article 2, Chapter 11B the following amounts, as itemized, for expenditure during the fiscal year </w:t>
      </w:r>
      <w:r w:rsidR="00394DFF">
        <w:rPr>
          <w:rFonts w:eastAsia="Calibri" w:cs="Times New Roman"/>
          <w:color w:val="000000"/>
        </w:rPr>
        <w:t>2026</w:t>
      </w:r>
      <w:r w:rsidRPr="00AE18FD">
        <w:rPr>
          <w:rFonts w:eastAsia="Calibri" w:cs="Times New Roman"/>
          <w:color w:val="000000"/>
        </w:rPr>
        <w:t>.</w:t>
      </w:r>
    </w:p>
    <w:p w14:paraId="37D7C913" w14:textId="77777777" w:rsidR="00AE18FD" w:rsidRPr="00AE18FD" w:rsidRDefault="00AE18FD" w:rsidP="00AE18FD">
      <w:pPr>
        <w:rPr>
          <w:rFonts w:eastAsia="Calibri" w:cs="Times New Roman"/>
          <w:color w:val="000000"/>
        </w:rPr>
        <w:sectPr w:rsidR="00AE18FD" w:rsidRPr="00AE18FD" w:rsidSect="00AE18FD">
          <w:pgSz w:w="12240" w:h="15840"/>
          <w:pgMar w:top="1440" w:right="1440" w:bottom="1440" w:left="1440" w:header="720" w:footer="720" w:gutter="0"/>
          <w:lnNumType w:countBy="1" w:distance="216" w:restart="newSection"/>
          <w:cols w:space="720"/>
        </w:sectPr>
      </w:pPr>
    </w:p>
    <w:p w14:paraId="6C49A4C8" w14:textId="77777777"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AE18FD">
        <w:rPr>
          <w:rFonts w:eastAsia="Calibri" w:cs="Times New Roman"/>
          <w:b/>
          <w:bCs/>
          <w:color w:val="000000"/>
        </w:rPr>
        <w:t>LEGISLATIVE</w:t>
      </w:r>
    </w:p>
    <w:p w14:paraId="6043866A" w14:textId="77777777" w:rsidR="00AE18FD" w:rsidRPr="00AE18FD" w:rsidRDefault="00AE18FD" w:rsidP="00AE18FD">
      <w:pPr>
        <w:numPr>
          <w:ilvl w:val="0"/>
          <w:numId w:val="18"/>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AE18FD">
        <w:rPr>
          <w:rFonts w:eastAsia="Times New Roman" w:cs="Arial"/>
          <w:i/>
          <w:iCs/>
          <w:color w:val="000000"/>
        </w:rPr>
        <w:t>Senate</w:t>
      </w:r>
    </w:p>
    <w:p w14:paraId="198870CB" w14:textId="7922D801" w:rsidR="00AE18FD" w:rsidRPr="00AE18FD" w:rsidRDefault="00AE18FD" w:rsidP="00AE18FD">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0165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2100</w:t>
      </w:r>
    </w:p>
    <w:p w14:paraId="225BDEE2" w14:textId="77777777" w:rsidR="00AE18FD" w:rsidRPr="00AE18FD" w:rsidRDefault="00AE18FD" w:rsidP="00AE18FD">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General</w:t>
      </w:r>
    </w:p>
    <w:p w14:paraId="3982545A" w14:textId="77777777" w:rsidR="00AE18FD" w:rsidRPr="00AE18FD" w:rsidRDefault="00AE18FD" w:rsidP="00AE18FD">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t>Revenue</w:t>
      </w:r>
    </w:p>
    <w:p w14:paraId="57EAC8C6" w14:textId="77777777" w:rsidR="00AE18FD" w:rsidRPr="00AE18FD" w:rsidRDefault="00AE18FD" w:rsidP="00AE18FD">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t>Fund</w:t>
      </w:r>
    </w:p>
    <w:p w14:paraId="65254A1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62983F5A"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Compensation of Members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00300</w:t>
      </w:r>
      <w:r w:rsidRPr="00AE18FD">
        <w:rPr>
          <w:rFonts w:eastAsia="Calibri" w:cs="Times New Roman"/>
          <w:color w:val="000000"/>
        </w:rPr>
        <w:tab/>
        <w:t>$</w:t>
      </w:r>
      <w:r w:rsidRPr="00AE18FD">
        <w:rPr>
          <w:rFonts w:eastAsia="Calibri" w:cs="Times New Roman"/>
          <w:color w:val="000000"/>
        </w:rPr>
        <w:tab/>
        <w:t>1,010,000            Compensation and Per Diem of Officers</w:t>
      </w:r>
    </w:p>
    <w:p w14:paraId="05C34839" w14:textId="77777777"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AE18FD">
        <w:rPr>
          <w:rFonts w:eastAsia="Calibri" w:cs="Times New Roman"/>
          <w:color w:val="000000"/>
        </w:rPr>
        <w:tab/>
        <w:t>and Employees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00500</w:t>
      </w:r>
      <w:r w:rsidRPr="00AE18FD">
        <w:rPr>
          <w:rFonts w:eastAsia="Calibri" w:cs="Times New Roman"/>
          <w:color w:val="000000"/>
        </w:rPr>
        <w:tab/>
      </w:r>
      <w:r w:rsidRPr="00AE18FD">
        <w:rPr>
          <w:rFonts w:eastAsia="Calibri" w:cs="Times New Roman"/>
          <w:color w:val="000000"/>
        </w:rPr>
        <w:tab/>
        <w:t>4,111,332</w:t>
      </w:r>
    </w:p>
    <w:p w14:paraId="2FB67518" w14:textId="723B331D"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AE18FD">
        <w:rPr>
          <w:rFonts w:eastAsia="Calibri" w:cs="Times New Roman"/>
          <w:color w:val="000000"/>
        </w:rPr>
        <w:t>Current Expenses and Contingent Fund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02100</w:t>
      </w:r>
      <w:r w:rsidRPr="00AE18FD">
        <w:rPr>
          <w:rFonts w:eastAsia="Calibri" w:cs="Times New Roman"/>
          <w:color w:val="000000"/>
        </w:rPr>
        <w:tab/>
      </w:r>
      <w:r w:rsidRPr="00AE18FD">
        <w:rPr>
          <w:rFonts w:eastAsia="Calibri" w:cs="Times New Roman"/>
          <w:color w:val="000000"/>
        </w:rPr>
        <w:tab/>
      </w:r>
      <w:r w:rsidR="008F14AE">
        <w:rPr>
          <w:rFonts w:eastAsia="Calibri" w:cs="Times New Roman"/>
          <w:color w:val="000000"/>
        </w:rPr>
        <w:t>821,392</w:t>
      </w:r>
    </w:p>
    <w:p w14:paraId="05B6F104" w14:textId="77777777"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35,000</w:t>
      </w:r>
    </w:p>
    <w:p w14:paraId="5648CB04" w14:textId="77777777"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AE18FD">
        <w:rPr>
          <w:rFonts w:eastAsia="Calibri" w:cs="Times New Roman"/>
          <w:color w:val="000000"/>
        </w:rPr>
        <w:t>Technology Repair and Modernization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29800</w:t>
      </w:r>
      <w:r w:rsidRPr="00AE18FD">
        <w:rPr>
          <w:rFonts w:eastAsia="Calibri" w:cs="Times New Roman"/>
          <w:color w:val="000000"/>
        </w:rPr>
        <w:tab/>
      </w:r>
      <w:r w:rsidRPr="00AE18FD">
        <w:rPr>
          <w:rFonts w:eastAsia="Calibri" w:cs="Times New Roman"/>
          <w:color w:val="000000"/>
        </w:rPr>
        <w:tab/>
        <w:t>80,000</w:t>
      </w:r>
    </w:p>
    <w:p w14:paraId="41A14ADE" w14:textId="77777777"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AE18FD">
        <w:rPr>
          <w:rFonts w:eastAsia="Calibri" w:cs="Times New Roman"/>
          <w:color w:val="000000"/>
        </w:rPr>
        <w:t>Expenses of Members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39900</w:t>
      </w:r>
      <w:r w:rsidRPr="00AE18FD">
        <w:rPr>
          <w:rFonts w:eastAsia="Calibri" w:cs="Times New Roman"/>
          <w:color w:val="000000"/>
        </w:rPr>
        <w:tab/>
      </w:r>
      <w:r w:rsidRPr="00AE18FD">
        <w:rPr>
          <w:rFonts w:eastAsia="Calibri" w:cs="Times New Roman"/>
          <w:color w:val="000000"/>
        </w:rPr>
        <w:tab/>
        <w:t>550,000</w:t>
      </w:r>
    </w:p>
    <w:p w14:paraId="63C20E7F" w14:textId="77777777" w:rsidR="00AE18FD" w:rsidRPr="00AE18FD" w:rsidRDefault="00AE18FD" w:rsidP="00AE18FD">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44,482</w:t>
      </w:r>
    </w:p>
    <w:p w14:paraId="26B314E6" w14:textId="31279B7C"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8F14AE">
        <w:rPr>
          <w:rFonts w:eastAsia="Calibri" w:cs="Times New Roman"/>
          <w:color w:val="000000"/>
        </w:rPr>
        <w:t>,652,206</w:t>
      </w:r>
    </w:p>
    <w:p w14:paraId="3F359193" w14:textId="5AD7633B"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appropriations for the Senate for the fiscal year </w:t>
      </w:r>
      <w:r w:rsidR="00394DFF">
        <w:rPr>
          <w:rFonts w:eastAsia="Calibri" w:cs="Times New Roman"/>
          <w:color w:val="000000"/>
        </w:rPr>
        <w:t>2025</w:t>
      </w:r>
      <w:r w:rsidRPr="00AE18FD">
        <w:rPr>
          <w:rFonts w:eastAsia="Calibri" w:cs="Times New Roman"/>
          <w:color w:val="000000"/>
        </w:rPr>
        <w:t xml:space="preserve"> are to remain in full force and effect and are hereby reappropriated to June 30, </w:t>
      </w:r>
      <w:r w:rsidR="00394DFF">
        <w:rPr>
          <w:rFonts w:eastAsia="Calibri" w:cs="Times New Roman"/>
          <w:color w:val="000000"/>
        </w:rPr>
        <w:t>2026</w:t>
      </w:r>
      <w:r w:rsidRPr="00AE18FD">
        <w:rPr>
          <w:rFonts w:eastAsia="Calibri" w:cs="Times New Roman"/>
          <w:color w:val="000000"/>
        </w:rPr>
        <w:t xml:space="preserve">.  Any balances so reappropriated may be transferred and credited to the fiscal year </w:t>
      </w:r>
      <w:r w:rsidR="00394DFF">
        <w:rPr>
          <w:rFonts w:eastAsia="Calibri" w:cs="Times New Roman"/>
          <w:color w:val="000000"/>
        </w:rPr>
        <w:t>2025</w:t>
      </w:r>
      <w:r w:rsidRPr="00AE18FD">
        <w:rPr>
          <w:rFonts w:eastAsia="Calibri" w:cs="Times New Roman"/>
          <w:color w:val="000000"/>
        </w:rPr>
        <w:t xml:space="preserve"> accounts.</w:t>
      </w:r>
    </w:p>
    <w:p w14:paraId="051E7BF6" w14:textId="77777777" w:rsidR="00AE18FD" w:rsidRPr="00AE18FD" w:rsidRDefault="00AE18FD" w:rsidP="00AE18FD">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7D8651BF" w14:textId="77777777" w:rsidR="00AE18FD" w:rsidRPr="00AE18FD" w:rsidRDefault="00AE18FD" w:rsidP="00AE18FD">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AE18FD">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24FB143C" w14:textId="77777777" w:rsidR="00AE18FD" w:rsidRPr="00AE18FD" w:rsidRDefault="00AE18FD" w:rsidP="00AE18FD">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4F440169" w14:textId="77777777" w:rsidR="00AE18FD" w:rsidRPr="00AE18FD" w:rsidRDefault="00AE18FD" w:rsidP="00AE18FD">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7EF6FB26" w14:textId="77777777" w:rsidR="00AE18FD" w:rsidRPr="00AE18FD" w:rsidRDefault="00AE18FD" w:rsidP="00AE18FD">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640DD11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distance="216" w:restart="continuous"/>
          <w:cols w:space="720"/>
        </w:sectPr>
      </w:pPr>
    </w:p>
    <w:p w14:paraId="011C76E5" w14:textId="77777777" w:rsidR="00AE18FD" w:rsidRPr="00AE18FD" w:rsidRDefault="00AE18FD" w:rsidP="00AE18FD">
      <w:pPr>
        <w:numPr>
          <w:ilvl w:val="0"/>
          <w:numId w:val="18"/>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AE18FD">
        <w:rPr>
          <w:rFonts w:eastAsia="Times New Roman" w:cs="Arial"/>
          <w:i/>
          <w:iCs/>
          <w:color w:val="000000"/>
        </w:rPr>
        <w:t>House of Delegates</w:t>
      </w:r>
    </w:p>
    <w:p w14:paraId="3C09E07F" w14:textId="1B4A6895" w:rsidR="00AE18FD" w:rsidRPr="00AE18FD" w:rsidRDefault="00AE18FD" w:rsidP="00AE18FD">
      <w:pPr>
        <w:tabs>
          <w:tab w:val="left" w:leader="dot" w:pos="6030"/>
          <w:tab w:val="left" w:pos="621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0170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2200</w:t>
      </w:r>
    </w:p>
    <w:p w14:paraId="61F62F8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3C8AD0C5"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Compensation of Members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00300</w:t>
      </w:r>
      <w:r w:rsidRPr="00AE18FD">
        <w:rPr>
          <w:rFonts w:eastAsia="Calibri" w:cs="Times New Roman"/>
          <w:color w:val="000000"/>
        </w:rPr>
        <w:tab/>
        <w:t>$</w:t>
      </w:r>
      <w:r w:rsidRPr="00AE18FD">
        <w:rPr>
          <w:rFonts w:eastAsia="Calibri" w:cs="Times New Roman"/>
          <w:color w:val="000000"/>
        </w:rPr>
        <w:tab/>
        <w:t>3,500,000</w:t>
      </w:r>
    </w:p>
    <w:p w14:paraId="3477F746"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lastRenderedPageBreak/>
        <w:t>Compensation and Per Diem of Officers</w:t>
      </w:r>
    </w:p>
    <w:p w14:paraId="79560CDF"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and Employees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00500</w:t>
      </w:r>
      <w:r w:rsidRPr="00AE18FD">
        <w:rPr>
          <w:rFonts w:eastAsia="Calibri" w:cs="Times New Roman"/>
          <w:color w:val="000000"/>
        </w:rPr>
        <w:tab/>
      </w:r>
      <w:r w:rsidRPr="00AE18FD">
        <w:rPr>
          <w:rFonts w:eastAsia="Calibri" w:cs="Times New Roman"/>
          <w:color w:val="000000"/>
        </w:rPr>
        <w:tab/>
        <w:t>575,000</w:t>
      </w:r>
    </w:p>
    <w:p w14:paraId="7538BC0C" w14:textId="547624A1"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and Contingent Fund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02100</w:t>
      </w:r>
      <w:r w:rsidRPr="00AE18FD">
        <w:rPr>
          <w:rFonts w:eastAsia="Calibri" w:cs="Times New Roman"/>
          <w:color w:val="000000"/>
        </w:rPr>
        <w:tab/>
      </w:r>
      <w:r w:rsidRPr="00AE18FD">
        <w:rPr>
          <w:rFonts w:eastAsia="Calibri" w:cs="Times New Roman"/>
          <w:color w:val="000000"/>
        </w:rPr>
        <w:tab/>
        <w:t>6,</w:t>
      </w:r>
      <w:r w:rsidR="008F14AE">
        <w:rPr>
          <w:rFonts w:eastAsia="Calibri" w:cs="Times New Roman"/>
          <w:color w:val="000000"/>
        </w:rPr>
        <w:t>500,000</w:t>
      </w:r>
    </w:p>
    <w:p w14:paraId="1C930E13"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Expenses of Members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39900</w:t>
      </w:r>
      <w:r w:rsidRPr="00AE18FD">
        <w:rPr>
          <w:rFonts w:eastAsia="Calibri" w:cs="Times New Roman"/>
          <w:color w:val="000000"/>
        </w:rPr>
        <w:tab/>
      </w:r>
      <w:r w:rsidRPr="00AE18FD">
        <w:rPr>
          <w:rFonts w:eastAsia="Calibri" w:cs="Times New Roman"/>
          <w:color w:val="000000"/>
        </w:rPr>
        <w:tab/>
        <w:t>1,350,000</w:t>
      </w:r>
    </w:p>
    <w:p w14:paraId="508FB02A"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Capital Outlay, Repairs and 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58900</w:t>
      </w:r>
      <w:r w:rsidRPr="00AE18FD">
        <w:rPr>
          <w:rFonts w:eastAsia="Calibri" w:cs="Times New Roman"/>
          <w:color w:val="000000"/>
        </w:rPr>
        <w:tab/>
      </w:r>
      <w:r w:rsidRPr="00AE18FD">
        <w:rPr>
          <w:rFonts w:eastAsia="Calibri" w:cs="Times New Roman"/>
          <w:color w:val="000000"/>
        </w:rPr>
        <w:tab/>
        <w:t>500,000</w:t>
      </w:r>
    </w:p>
    <w:p w14:paraId="33661D1E"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60,000</w:t>
      </w:r>
    </w:p>
    <w:p w14:paraId="6F77C3EA" w14:textId="2F3C8E7C"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8F14AE">
        <w:rPr>
          <w:rFonts w:eastAsia="Calibri" w:cs="Times New Roman"/>
          <w:color w:val="000000"/>
        </w:rPr>
        <w:t>2,485,000</w:t>
      </w:r>
    </w:p>
    <w:p w14:paraId="60A3D4CD" w14:textId="71A9BC2D"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appropriations for the House of Delegates for the fiscal year </w:t>
      </w:r>
      <w:r w:rsidR="00394DFF">
        <w:rPr>
          <w:rFonts w:eastAsia="Calibri" w:cs="Times New Roman"/>
          <w:color w:val="000000"/>
        </w:rPr>
        <w:t>2025</w:t>
      </w:r>
      <w:r w:rsidRPr="00AE18FD">
        <w:rPr>
          <w:rFonts w:eastAsia="Calibri" w:cs="Times New Roman"/>
          <w:color w:val="000000"/>
        </w:rPr>
        <w:t xml:space="preserve"> are to remain in full force and effect and are hereby reappropriated to June 30, </w:t>
      </w:r>
      <w:r w:rsidR="00394DFF">
        <w:rPr>
          <w:rFonts w:eastAsia="Calibri" w:cs="Times New Roman"/>
          <w:color w:val="000000"/>
        </w:rPr>
        <w:t>2026</w:t>
      </w:r>
      <w:r w:rsidRPr="00AE18FD">
        <w:rPr>
          <w:rFonts w:eastAsia="Calibri" w:cs="Times New Roman"/>
          <w:color w:val="000000"/>
        </w:rPr>
        <w:t xml:space="preserve">.  Any balances so reappropriated may be transferred and credited to the fiscal year </w:t>
      </w:r>
      <w:r w:rsidR="00394DFF">
        <w:rPr>
          <w:rFonts w:eastAsia="Calibri" w:cs="Times New Roman"/>
          <w:color w:val="000000"/>
        </w:rPr>
        <w:t>2025</w:t>
      </w:r>
      <w:r w:rsidRPr="00AE18FD">
        <w:rPr>
          <w:rFonts w:eastAsia="Calibri" w:cs="Times New Roman"/>
          <w:color w:val="000000"/>
        </w:rPr>
        <w:t xml:space="preserve"> accounts.</w:t>
      </w:r>
    </w:p>
    <w:p w14:paraId="0827B2CA"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6029B96"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 offices, the requisitions for which are to be accompanied by bills to be filed with the Auditor.</w:t>
      </w:r>
    </w:p>
    <w:p w14:paraId="5D17D023"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AE18FD">
        <w:rPr>
          <w:rFonts w:eastAsia="Calibri" w:cs="Times New Roman"/>
          <w:color w:val="000000"/>
        </w:rPr>
        <w:lastRenderedPageBreak/>
        <w:t>out of the appropriation for the Compensation and Per Diem of Officers and Employees or Current Expenses and Contingent Fund of the House of Delegates.</w:t>
      </w:r>
    </w:p>
    <w:p w14:paraId="7598B849"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7EE2C619"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5CD6976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F7B4108"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Joint Expenses</w:t>
      </w:r>
    </w:p>
    <w:p w14:paraId="267A97FD"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AE18FD">
        <w:rPr>
          <w:rFonts w:eastAsia="Calibri" w:cs="Times New Roman"/>
          <w:color w:val="000000"/>
        </w:rPr>
        <w:t>(W.V. Code Chapter 4)</w:t>
      </w:r>
    </w:p>
    <w:p w14:paraId="482594B5" w14:textId="0CA39A76"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0175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2300</w:t>
      </w:r>
    </w:p>
    <w:p w14:paraId="64C6CEC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9F68447" w14:textId="7965193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Joint Committee on Government and Finance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10400</w:t>
      </w:r>
      <w:r w:rsidRPr="00AE18FD">
        <w:rPr>
          <w:rFonts w:eastAsia="Calibri" w:cs="Times New Roman"/>
          <w:color w:val="000000"/>
        </w:rPr>
        <w:tab/>
        <w:t>$</w:t>
      </w:r>
      <w:r w:rsidRPr="00AE18FD">
        <w:rPr>
          <w:rFonts w:eastAsia="Calibri" w:cs="Times New Roman"/>
          <w:color w:val="000000"/>
        </w:rPr>
        <w:tab/>
      </w:r>
      <w:r w:rsidR="008F14AE">
        <w:rPr>
          <w:rFonts w:eastAsia="Calibri" w:cs="Times New Roman"/>
          <w:color w:val="000000"/>
        </w:rPr>
        <w:t>9,725,138</w:t>
      </w:r>
    </w:p>
    <w:p w14:paraId="413D5A2E"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Legislative Printing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10500</w:t>
      </w:r>
      <w:r w:rsidRPr="00AE18FD">
        <w:rPr>
          <w:rFonts w:eastAsia="Calibri" w:cs="Times New Roman"/>
          <w:color w:val="000000"/>
        </w:rPr>
        <w:tab/>
      </w:r>
      <w:r w:rsidRPr="00AE18FD">
        <w:rPr>
          <w:rFonts w:eastAsia="Calibri" w:cs="Times New Roman"/>
          <w:color w:val="000000"/>
        </w:rPr>
        <w:tab/>
        <w:t>260,000</w:t>
      </w:r>
    </w:p>
    <w:p w14:paraId="69B96E00"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Legislative Rule-Making Review Committee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10600</w:t>
      </w:r>
      <w:r w:rsidRPr="00AE18FD">
        <w:rPr>
          <w:rFonts w:eastAsia="Calibri" w:cs="Times New Roman"/>
          <w:color w:val="000000"/>
        </w:rPr>
        <w:tab/>
      </w:r>
      <w:r w:rsidRPr="00AE18FD">
        <w:rPr>
          <w:rFonts w:eastAsia="Calibri" w:cs="Times New Roman"/>
          <w:color w:val="000000"/>
        </w:rPr>
        <w:tab/>
        <w:t>147,250</w:t>
      </w:r>
    </w:p>
    <w:p w14:paraId="09BDE74C"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Legislative Computer System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10700</w:t>
      </w:r>
      <w:r w:rsidRPr="00AE18FD">
        <w:rPr>
          <w:rFonts w:eastAsia="Calibri" w:cs="Times New Roman"/>
          <w:color w:val="000000"/>
        </w:rPr>
        <w:tab/>
      </w:r>
      <w:r w:rsidRPr="00AE18FD">
        <w:rPr>
          <w:rFonts w:eastAsia="Calibri" w:cs="Times New Roman"/>
          <w:color w:val="000000"/>
        </w:rPr>
        <w:tab/>
        <w:t>1,447,500</w:t>
      </w:r>
    </w:p>
    <w:p w14:paraId="555EF44C"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Legislative Dues and Fees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10701</w:t>
      </w:r>
      <w:r w:rsidRPr="00AE18FD">
        <w:rPr>
          <w:rFonts w:eastAsia="Calibri" w:cs="Times New Roman"/>
          <w:color w:val="000000"/>
        </w:rPr>
        <w:tab/>
      </w:r>
      <w:r w:rsidRPr="00AE18FD">
        <w:rPr>
          <w:rFonts w:eastAsia="Calibri" w:cs="Times New Roman"/>
          <w:color w:val="000000"/>
        </w:rPr>
        <w:tab/>
        <w:t>600,000</w:t>
      </w:r>
    </w:p>
    <w:p w14:paraId="36CEEF76"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60,569</w:t>
      </w:r>
    </w:p>
    <w:p w14:paraId="3BC55244" w14:textId="30D58134"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8F14AE">
        <w:rPr>
          <w:rFonts w:eastAsia="Calibri" w:cs="Times New Roman"/>
          <w:color w:val="000000"/>
        </w:rPr>
        <w:t>2</w:t>
      </w:r>
      <w:r w:rsidRPr="00AE18FD">
        <w:rPr>
          <w:rFonts w:eastAsia="Calibri" w:cs="Times New Roman"/>
          <w:color w:val="000000"/>
        </w:rPr>
        <w:t>,240,457</w:t>
      </w:r>
    </w:p>
    <w:p w14:paraId="1BF1D0B9" w14:textId="77B45B7E"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appropriations for the Joint Expenses for the fiscal year </w:t>
      </w:r>
      <w:r w:rsidR="00394DFF">
        <w:rPr>
          <w:rFonts w:eastAsia="Calibri" w:cs="Times New Roman"/>
          <w:color w:val="000000"/>
        </w:rPr>
        <w:t>2025</w:t>
      </w:r>
      <w:r w:rsidRPr="00AE18FD">
        <w:rPr>
          <w:rFonts w:eastAsia="Calibri" w:cs="Times New Roman"/>
          <w:color w:val="000000"/>
        </w:rPr>
        <w:t xml:space="preserve"> are to remain in full force and effect and are hereby reappropriated to June 30, </w:t>
      </w:r>
      <w:r w:rsidR="00394DFF">
        <w:rPr>
          <w:rFonts w:eastAsia="Calibri" w:cs="Times New Roman"/>
          <w:color w:val="000000"/>
        </w:rPr>
        <w:t>2026</w:t>
      </w:r>
      <w:r w:rsidRPr="00AE18FD">
        <w:rPr>
          <w:rFonts w:eastAsia="Calibri" w:cs="Times New Roman"/>
          <w:color w:val="000000"/>
        </w:rPr>
        <w:t xml:space="preserve">. Any balances reappropriated may be transferred and credited to the fiscal year </w:t>
      </w:r>
      <w:r w:rsidR="00394DFF">
        <w:rPr>
          <w:rFonts w:eastAsia="Calibri" w:cs="Times New Roman"/>
          <w:color w:val="000000"/>
        </w:rPr>
        <w:t>2025</w:t>
      </w:r>
      <w:r w:rsidRPr="00AE18FD">
        <w:rPr>
          <w:rFonts w:eastAsia="Calibri" w:cs="Times New Roman"/>
          <w:color w:val="000000"/>
        </w:rPr>
        <w:t xml:space="preserve"> accounts.</w:t>
      </w:r>
    </w:p>
    <w:p w14:paraId="26E110C4"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AE18FD">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234CF49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A4FFFF9"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AE18FD">
        <w:rPr>
          <w:rFonts w:eastAsia="Calibri" w:cs="Times New Roman"/>
          <w:b/>
          <w:color w:val="000000"/>
        </w:rPr>
        <w:t>JUDICIAL</w:t>
      </w:r>
    </w:p>
    <w:p w14:paraId="4A1BD95C"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Supreme Court –</w:t>
      </w:r>
    </w:p>
    <w:p w14:paraId="296E7976"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General Judicial</w:t>
      </w:r>
    </w:p>
    <w:p w14:paraId="0E3671F2" w14:textId="2B0BCAA0"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2400</w:t>
      </w:r>
    </w:p>
    <w:p w14:paraId="59BE0EB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B47F027" w14:textId="7989A8B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14</w:t>
      </w:r>
      <w:r w:rsidR="008F14AE">
        <w:rPr>
          <w:rFonts w:eastAsia="Calibri" w:cs="Times New Roman"/>
          <w:color w:val="000000"/>
        </w:rPr>
        <w:t>3,969,849</w:t>
      </w:r>
    </w:p>
    <w:p w14:paraId="41D4E84D"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45,000</w:t>
      </w:r>
    </w:p>
    <w:p w14:paraId="1FE0AD9D"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1,812,000</w:t>
      </w:r>
    </w:p>
    <w:p w14:paraId="09711922" w14:textId="10FD1440"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Military Services Members Court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09002</w:t>
      </w:r>
      <w:r w:rsidRPr="00AE18FD">
        <w:rPr>
          <w:rFonts w:eastAsia="Calibri" w:cs="Times New Roman"/>
          <w:color w:val="000000"/>
        </w:rPr>
        <w:tab/>
      </w:r>
      <w:r w:rsidRPr="00AE18FD">
        <w:rPr>
          <w:rFonts w:eastAsia="Calibri" w:cs="Times New Roman"/>
          <w:color w:val="000000"/>
        </w:rPr>
        <w:tab/>
      </w:r>
      <w:r w:rsidR="00B147FC">
        <w:rPr>
          <w:rFonts w:eastAsia="Calibri" w:cs="Times New Roman"/>
          <w:color w:val="000000"/>
        </w:rPr>
        <w:t>1,</w:t>
      </w:r>
      <w:r w:rsidR="008F14AE">
        <w:rPr>
          <w:rFonts w:eastAsia="Calibri" w:cs="Times New Roman"/>
          <w:color w:val="000000"/>
        </w:rPr>
        <w:t>300,000</w:t>
      </w:r>
    </w:p>
    <w:p w14:paraId="52DDF090" w14:textId="791926F5" w:rsid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Judges’ Retirement System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11000</w:t>
      </w:r>
      <w:r w:rsidRPr="00AE18FD">
        <w:rPr>
          <w:rFonts w:eastAsia="Calibri" w:cs="Times New Roman"/>
          <w:color w:val="000000"/>
        </w:rPr>
        <w:tab/>
      </w:r>
      <w:r w:rsidRPr="00AE18FD">
        <w:rPr>
          <w:rFonts w:eastAsia="Calibri" w:cs="Times New Roman"/>
          <w:color w:val="000000"/>
        </w:rPr>
        <w:tab/>
      </w:r>
      <w:r w:rsidR="00A50307">
        <w:rPr>
          <w:rFonts w:eastAsia="Calibri" w:cs="Times New Roman"/>
          <w:color w:val="000000"/>
        </w:rPr>
        <w:t>1</w:t>
      </w:r>
    </w:p>
    <w:p w14:paraId="27629B88"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21,482,914</w:t>
      </w:r>
    </w:p>
    <w:p w14:paraId="0CF5745F"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w:t>
      </w:r>
    </w:p>
    <w:p w14:paraId="3F7E0A52"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80,000</w:t>
      </w:r>
    </w:p>
    <w:p w14:paraId="615ED343"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636,118</w:t>
      </w:r>
    </w:p>
    <w:p w14:paraId="0DDBABA0" w14:textId="68E5FFB6"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8F14AE">
        <w:rPr>
          <w:rFonts w:eastAsia="Calibri" w:cs="Times New Roman"/>
          <w:color w:val="000000"/>
        </w:rPr>
        <w:t>6</w:t>
      </w:r>
      <w:r w:rsidR="00B147FC">
        <w:rPr>
          <w:rFonts w:eastAsia="Calibri" w:cs="Times New Roman"/>
          <w:color w:val="000000"/>
        </w:rPr>
        <w:t>9</w:t>
      </w:r>
      <w:r w:rsidR="008F14AE">
        <w:rPr>
          <w:rFonts w:eastAsia="Calibri" w:cs="Times New Roman"/>
          <w:color w:val="000000"/>
        </w:rPr>
        <w:t>,</w:t>
      </w:r>
      <w:r w:rsidR="00324CFB">
        <w:rPr>
          <w:rFonts w:eastAsia="Calibri" w:cs="Times New Roman"/>
          <w:color w:val="000000"/>
        </w:rPr>
        <w:t>33</w:t>
      </w:r>
      <w:r w:rsidR="008F14AE">
        <w:rPr>
          <w:rFonts w:eastAsia="Calibri" w:cs="Times New Roman"/>
          <w:color w:val="000000"/>
        </w:rPr>
        <w:t>5,88</w:t>
      </w:r>
      <w:r w:rsidR="0016141E">
        <w:rPr>
          <w:rFonts w:eastAsia="Calibri" w:cs="Times New Roman"/>
          <w:color w:val="000000"/>
        </w:rPr>
        <w:t>1</w:t>
      </w:r>
    </w:p>
    <w:p w14:paraId="3F53DD63" w14:textId="70C9F69E"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appropriations to the Supreme Court of Appeals for the fiscal years 202</w:t>
      </w:r>
      <w:r w:rsidR="00804F1C">
        <w:rPr>
          <w:rFonts w:eastAsia="Calibri" w:cs="Times New Roman"/>
          <w:color w:val="000000"/>
        </w:rPr>
        <w:t>2</w:t>
      </w:r>
      <w:r w:rsidRPr="00AE18FD">
        <w:rPr>
          <w:rFonts w:eastAsia="Calibri" w:cs="Times New Roman"/>
          <w:color w:val="000000"/>
        </w:rPr>
        <w:t>, 202</w:t>
      </w:r>
      <w:r w:rsidR="00804F1C">
        <w:rPr>
          <w:rFonts w:eastAsia="Calibri" w:cs="Times New Roman"/>
          <w:color w:val="000000"/>
        </w:rPr>
        <w:t>3</w:t>
      </w:r>
      <w:r w:rsidRPr="00AE18FD">
        <w:rPr>
          <w:rFonts w:eastAsia="Calibri" w:cs="Times New Roman"/>
          <w:color w:val="000000"/>
        </w:rPr>
        <w:t>, 202</w:t>
      </w:r>
      <w:r w:rsidR="00804F1C">
        <w:rPr>
          <w:rFonts w:eastAsia="Calibri" w:cs="Times New Roman"/>
          <w:color w:val="000000"/>
        </w:rPr>
        <w:t>4</w:t>
      </w:r>
      <w:r w:rsidRPr="00AE18FD">
        <w:rPr>
          <w:rFonts w:eastAsia="Calibri" w:cs="Times New Roman"/>
          <w:color w:val="000000"/>
        </w:rPr>
        <w:t xml:space="preserve">  and </w:t>
      </w:r>
      <w:r w:rsidR="00394DFF">
        <w:rPr>
          <w:rFonts w:eastAsia="Calibri" w:cs="Times New Roman"/>
          <w:color w:val="000000"/>
        </w:rPr>
        <w:t>2025</w:t>
      </w:r>
      <w:r w:rsidRPr="00AE18FD">
        <w:rPr>
          <w:rFonts w:eastAsia="Calibri" w:cs="Times New Roman"/>
          <w:color w:val="000000"/>
        </w:rPr>
        <w:t xml:space="preserve"> are to remain in full force and effect and are hereby reappropriated to June 30, </w:t>
      </w:r>
      <w:r w:rsidR="00394DFF">
        <w:rPr>
          <w:rFonts w:eastAsia="Calibri" w:cs="Times New Roman"/>
          <w:color w:val="000000"/>
        </w:rPr>
        <w:t>2026</w:t>
      </w:r>
      <w:r w:rsidRPr="00AE18FD">
        <w:rPr>
          <w:rFonts w:eastAsia="Calibri" w:cs="Times New Roman"/>
          <w:color w:val="000000"/>
        </w:rPr>
        <w:t xml:space="preserve">. Any balances so reappropriated may be transferred and credited to the fiscal year </w:t>
      </w:r>
      <w:r w:rsidR="00394DFF">
        <w:rPr>
          <w:rFonts w:eastAsia="Calibri" w:cs="Times New Roman"/>
          <w:color w:val="000000"/>
        </w:rPr>
        <w:t>2025</w:t>
      </w:r>
      <w:r w:rsidRPr="00AE18FD">
        <w:rPr>
          <w:rFonts w:eastAsia="Calibri" w:cs="Times New Roman"/>
          <w:color w:val="000000"/>
        </w:rPr>
        <w:t xml:space="preserve"> accounts.</w:t>
      </w:r>
    </w:p>
    <w:p w14:paraId="6F82264F" w14:textId="18BD167B" w:rsidR="008C5CC4" w:rsidRPr="00AE18FD" w:rsidRDefault="00AE18FD" w:rsidP="00DC7013">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13308B4D"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appropriation for the Judges’ Retirement System (fund 0180, appropriation 11000) is to be transferred to the Consolidated Public Retirement Board, in accordance with the law relating thereto, upon requisition of the Administrative Director of the Supreme Court of Appeals.</w:t>
      </w:r>
    </w:p>
    <w:p w14:paraId="485CB807"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80CC115"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AE18FD">
        <w:rPr>
          <w:rFonts w:eastAsia="Calibri" w:cs="Times New Roman"/>
          <w:b/>
          <w:color w:val="000000"/>
        </w:rPr>
        <w:lastRenderedPageBreak/>
        <w:t>EXECUTIVE</w:t>
      </w:r>
    </w:p>
    <w:p w14:paraId="0C58029F"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000000"/>
        </w:rPr>
      </w:pPr>
      <w:r w:rsidRPr="00AE18FD">
        <w:rPr>
          <w:rFonts w:eastAsia="Calibri" w:cs="Times New Roman"/>
          <w:i/>
          <w:color w:val="000000"/>
        </w:rPr>
        <w:t>Governor’s Office</w:t>
      </w:r>
    </w:p>
    <w:p w14:paraId="276945E3"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5)</w:t>
      </w:r>
    </w:p>
    <w:p w14:paraId="0CAACAD1" w14:textId="7D9DB11A"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0F3373FE"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F5965D" w14:textId="3483E8D3"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31142D">
        <w:rPr>
          <w:rFonts w:eastAsia="Calibri" w:cs="Times New Roman"/>
          <w:color w:val="000000"/>
        </w:rPr>
        <w:t>291,211</w:t>
      </w:r>
    </w:p>
    <w:p w14:paraId="3F964560"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r>
      <w:r w:rsidRPr="00AE18FD">
        <w:rPr>
          <w:rFonts w:eastAsia="Calibri" w:cs="Times New Roman"/>
          <w:color w:val="000000"/>
        </w:rPr>
        <w:tab/>
        <w:t>201,802</w:t>
      </w:r>
    </w:p>
    <w:p w14:paraId="02F05AAE"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25,000</w:t>
      </w:r>
    </w:p>
    <w:p w14:paraId="59D380C7"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22003BA6"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National Governors Association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12300</w:t>
      </w:r>
      <w:r w:rsidRPr="00AE18FD">
        <w:rPr>
          <w:rFonts w:eastAsia="Calibri" w:cs="Times New Roman"/>
          <w:color w:val="000000"/>
        </w:rPr>
        <w:tab/>
      </w:r>
      <w:r w:rsidRPr="00AE18FD">
        <w:rPr>
          <w:rFonts w:eastAsia="Calibri" w:cs="Times New Roman"/>
          <w:color w:val="000000"/>
        </w:rPr>
        <w:tab/>
        <w:t>60,700</w:t>
      </w:r>
    </w:p>
    <w:p w14:paraId="7DFD0241"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799,000</w:t>
      </w:r>
    </w:p>
    <w:p w14:paraId="03D47EC0"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Community Food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18500</w:t>
      </w:r>
      <w:r w:rsidRPr="00AE18FD">
        <w:rPr>
          <w:rFonts w:eastAsia="Calibri" w:cs="Times New Roman"/>
          <w:color w:val="000000"/>
        </w:rPr>
        <w:tab/>
      </w:r>
      <w:r w:rsidRPr="00AE18FD">
        <w:rPr>
          <w:rFonts w:eastAsia="Calibri" w:cs="Times New Roman"/>
          <w:color w:val="000000"/>
        </w:rPr>
        <w:tab/>
        <w:t>1,000,000</w:t>
      </w:r>
    </w:p>
    <w:p w14:paraId="0A0F3809" w14:textId="586A45D2"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Office of Resiliency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18600</w:t>
      </w:r>
      <w:r w:rsidRPr="00AE18FD">
        <w:rPr>
          <w:rFonts w:eastAsia="Calibri" w:cs="Times New Roman"/>
          <w:color w:val="000000"/>
        </w:rPr>
        <w:tab/>
      </w:r>
      <w:r w:rsidRPr="00AE18FD">
        <w:rPr>
          <w:rFonts w:eastAsia="Calibri" w:cs="Times New Roman"/>
          <w:color w:val="000000"/>
        </w:rPr>
        <w:tab/>
        <w:t>62</w:t>
      </w:r>
      <w:r w:rsidR="0031142D">
        <w:rPr>
          <w:rFonts w:eastAsia="Calibri" w:cs="Times New Roman"/>
          <w:color w:val="000000"/>
        </w:rPr>
        <w:t>6,650</w:t>
      </w:r>
    </w:p>
    <w:p w14:paraId="04E57229"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183,645</w:t>
      </w:r>
    </w:p>
    <w:p w14:paraId="71594DE8" w14:textId="439CB0F5"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31142D">
        <w:rPr>
          <w:rFonts w:eastAsia="Calibri" w:cs="Times New Roman"/>
          <w:color w:val="000000"/>
        </w:rPr>
        <w:t>189,008</w:t>
      </w:r>
    </w:p>
    <w:p w14:paraId="0A0EB445" w14:textId="2B6EC93F"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 Unclassified (fund 0101, appropriation 09900), Current Expenses (fund 0101, appropriation 13000), Office of Resiliency (fund 0101, appropriation 18600)</w:t>
      </w:r>
      <w:r w:rsidR="005A5040">
        <w:rPr>
          <w:rFonts w:eastAsia="Calibri" w:cs="Times New Roman"/>
          <w:color w:val="000000"/>
        </w:rPr>
        <w:t xml:space="preserve">, Posey Perry Emergency Food Bank Fund (fund 0101, appropriation 42303), </w:t>
      </w:r>
      <w:r w:rsidRPr="00AE18FD">
        <w:rPr>
          <w:rFonts w:eastAsia="Calibri" w:cs="Times New Roman"/>
          <w:color w:val="000000"/>
        </w:rPr>
        <w:t>and Posey Perry Emergency Food Ban</w:t>
      </w:r>
      <w:r w:rsidR="005A5040">
        <w:rPr>
          <w:rFonts w:eastAsia="Calibri" w:cs="Times New Roman"/>
          <w:color w:val="000000"/>
        </w:rPr>
        <w:t>k</w:t>
      </w:r>
      <w:r w:rsidRPr="00AE18FD">
        <w:rPr>
          <w:rFonts w:eastAsia="Calibri" w:cs="Times New Roman"/>
          <w:color w:val="000000"/>
        </w:rPr>
        <w:t xml:space="preserve"> Fund – Surplus (fund 0101, appropriation 42399)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1267FA0" w14:textId="59928703"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p>
    <w:p w14:paraId="6CFAFEA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409463B"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Governor’s Office –</w:t>
      </w:r>
    </w:p>
    <w:p w14:paraId="22D82A5D"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Custodial Fund</w:t>
      </w:r>
    </w:p>
    <w:p w14:paraId="59DDFF09"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AE18FD">
        <w:rPr>
          <w:rFonts w:eastAsia="Calibri" w:cs="Times New Roman"/>
          <w:color w:val="000000"/>
        </w:rPr>
        <w:t>(W.V. Code Chapter 5)</w:t>
      </w:r>
    </w:p>
    <w:p w14:paraId="348DE086" w14:textId="00DE72BC"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41EB4FD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B63D3A8" w14:textId="353E64C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42</w:t>
      </w:r>
      <w:r w:rsidR="0031142D">
        <w:rPr>
          <w:rFonts w:eastAsia="Calibri" w:cs="Times New Roman"/>
          <w:color w:val="000000"/>
        </w:rPr>
        <w:t>3,210</w:t>
      </w:r>
    </w:p>
    <w:p w14:paraId="3FBBD655"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241A4FED"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2078F0CB" w14:textId="07F92DF6"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182,15</w:t>
      </w:r>
      <w:r w:rsidR="0031142D">
        <w:rPr>
          <w:rFonts w:eastAsia="Calibri" w:cs="Times New Roman"/>
          <w:color w:val="000000"/>
          <w:u w:val="single"/>
        </w:rPr>
        <w:t>8</w:t>
      </w:r>
    </w:p>
    <w:p w14:paraId="5ABA7057" w14:textId="21ED6E2D"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61</w:t>
      </w:r>
      <w:r w:rsidR="0031142D">
        <w:rPr>
          <w:rFonts w:eastAsia="Calibri" w:cs="Times New Roman"/>
          <w:color w:val="000000"/>
        </w:rPr>
        <w:t>1,368</w:t>
      </w:r>
    </w:p>
    <w:p w14:paraId="3D749638" w14:textId="0860647A"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Current Expenses (fund 0102, appropriation 13000)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CB3A94D"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Appropriations are to be used for current general expenses, including compensation of employees, household maintenance, cost of official functions, and additional household expenses occasioned by such official functions.</w:t>
      </w:r>
    </w:p>
    <w:p w14:paraId="5372C95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5A2C453"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bookmarkStart w:id="0" w:name="_Hlk97728295"/>
      <w:bookmarkStart w:id="1" w:name="_Hlk34395066"/>
      <w:r w:rsidRPr="00AE18FD">
        <w:rPr>
          <w:rFonts w:eastAsia="Calibri" w:cs="Times New Roman"/>
          <w:i/>
          <w:color w:val="000000"/>
        </w:rPr>
        <w:t xml:space="preserve">Governor’s Office – </w:t>
      </w:r>
    </w:p>
    <w:p w14:paraId="0052AD6D"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Civil Contingent Fund</w:t>
      </w:r>
    </w:p>
    <w:p w14:paraId="7ED3D914"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AE18FD">
        <w:rPr>
          <w:rFonts w:eastAsia="Calibri" w:cs="Times New Roman"/>
          <w:color w:val="000000"/>
        </w:rPr>
        <w:t>(W.V. Code Chapter 5)</w:t>
      </w:r>
    </w:p>
    <w:p w14:paraId="203BD419" w14:textId="3888E44F"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3244804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DF62BCB" w14:textId="7C1ECB5B" w:rsidR="001307D7" w:rsidRPr="00AE18FD" w:rsidRDefault="001307D7"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Pr>
          <w:rFonts w:eastAsia="Calibri" w:cs="Times New Roman"/>
          <w:color w:val="000000"/>
        </w:rPr>
        <w:t>Civil Contingent Fund (R)…………………………………………</w:t>
      </w:r>
      <w:r>
        <w:rPr>
          <w:rFonts w:eastAsia="Calibri" w:cs="Times New Roman"/>
          <w:color w:val="000000"/>
        </w:rPr>
        <w:tab/>
      </w:r>
      <w:r>
        <w:rPr>
          <w:rFonts w:eastAsia="Calibri" w:cs="Times New Roman"/>
          <w:color w:val="000000"/>
        </w:rPr>
        <w:tab/>
        <w:t xml:space="preserve">    </w:t>
      </w:r>
      <w:r>
        <w:rPr>
          <w:rFonts w:eastAsia="Calibri" w:cs="Times New Roman"/>
          <w:color w:val="000000"/>
        </w:rPr>
        <w:tab/>
        <w:t xml:space="preserve"> 61400                     </w:t>
      </w:r>
      <w:r w:rsidR="001A076F">
        <w:rPr>
          <w:rFonts w:eastAsia="Calibri" w:cs="Times New Roman"/>
          <w:color w:val="000000"/>
        </w:rPr>
        <w:tab/>
        <w:t>0</w:t>
      </w:r>
    </w:p>
    <w:p w14:paraId="14FA006B" w14:textId="43C2D0DA"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Local Economic Development Assistance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81900</w:t>
      </w:r>
      <w:r w:rsidRPr="00AE18FD">
        <w:rPr>
          <w:rFonts w:eastAsia="Calibri" w:cs="Times New Roman"/>
          <w:color w:val="000000"/>
        </w:rPr>
        <w:tab/>
      </w:r>
      <w:r w:rsidRPr="00AE18FD">
        <w:rPr>
          <w:rFonts w:eastAsia="Calibri" w:cs="Times New Roman"/>
          <w:color w:val="000000"/>
          <w:u w:val="single"/>
        </w:rPr>
        <w:tab/>
        <w:t>5,000,000</w:t>
      </w:r>
    </w:p>
    <w:p w14:paraId="55EEB53A" w14:textId="00334045"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5,0</w:t>
      </w:r>
      <w:r w:rsidRPr="00AE18FD">
        <w:rPr>
          <w:rFonts w:eastAsia="Calibri" w:cs="Times New Roman"/>
          <w:color w:val="000000"/>
        </w:rPr>
        <w:t>00,000</w:t>
      </w:r>
    </w:p>
    <w:bookmarkEnd w:id="0"/>
    <w:bookmarkEnd w:id="1"/>
    <w:p w14:paraId="41AB604A" w14:textId="593FA43D"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Business and Economic Development Stimulus – Surplus (fund 0105, appropriation 08400), Civil Contingent Fund – Total (fund 0105, appropriation 11400), 2012 Natural Disasters – Surplus (fund 0105, appropriation 13500), Congressional Earmark Maintenance of Effort – Surplus (fund 0105, appropriation 22599), Civil Contingent Fund – Total – Surplus (fund 0105, appropriation 23800), Civil Contingent Fund – Surplus (fund 0105, appropriation 26300), Local Economic Development Assistance – Surplus (fund 0105, appropriation 26600), Business and Economic Development Stimulus (fund 0105, appropriation 58600), Civil Contingent Fund (fund 0105, appropriation </w:t>
      </w:r>
      <w:r w:rsidRPr="00AE18FD">
        <w:rPr>
          <w:rFonts w:eastAsia="Calibri" w:cs="Times New Roman"/>
          <w:color w:val="000000"/>
        </w:rPr>
        <w:lastRenderedPageBreak/>
        <w:t xml:space="preserve">61400), Milton Flood Wall (fund 0105, appropriation 75701), Milton Flood Wall – Surplus (fund 0105, appropriation 75799), </w:t>
      </w:r>
      <w:r w:rsidR="006010AD">
        <w:rPr>
          <w:rFonts w:eastAsia="Calibri" w:cs="Times New Roman"/>
          <w:color w:val="000000"/>
        </w:rPr>
        <w:t xml:space="preserve">Civil Contingent Fund-Rural Hospitals – Surplus (fund 0105, appropriation 40199), </w:t>
      </w:r>
      <w:r w:rsidRPr="00AE18FD">
        <w:rPr>
          <w:rFonts w:eastAsia="Calibri" w:cs="Times New Roman"/>
          <w:color w:val="000000"/>
        </w:rPr>
        <w:t xml:space="preserve">Natural Disasters – Surplus (fund 0105, appropriation 76400),  Local Economic Development Assistance (fund 0105, appropriation 81900), and Federal Funds/Grant Match – Surplus (fund 0105, appropriation 85700)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699D823"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this fund there may be expended, at the discretion of the Governor, an amount not to exceed $1,000 as West Virginia’s contribution to the Interstate Oil Compact Commission.</w:t>
      </w:r>
    </w:p>
    <w:p w14:paraId="3705AE14"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fund is intended to provide contingency funding for accidental, unanticipated, emergency, or unplanned events which may occur during the fiscal year and is not to be expended for the normal day-to-day operations of the Governor’s Office.</w:t>
      </w:r>
    </w:p>
    <w:p w14:paraId="6FF3F64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D3CDB49"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Auditor’s Office –</w:t>
      </w:r>
    </w:p>
    <w:p w14:paraId="22B56E57"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General Administration</w:t>
      </w:r>
    </w:p>
    <w:p w14:paraId="2556CBF6"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0DDB535E" w14:textId="245A8950"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0116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3219FD1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A0E2655" w14:textId="2E83084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w:t>
      </w:r>
      <w:r w:rsidR="0031142D">
        <w:rPr>
          <w:rFonts w:eastAsia="Calibri" w:cs="Times New Roman"/>
          <w:color w:val="000000"/>
        </w:rPr>
        <w:t>15,738</w:t>
      </w:r>
    </w:p>
    <w:p w14:paraId="7BE14458"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r>
      <w:r w:rsidRPr="00AE18FD">
        <w:rPr>
          <w:rFonts w:eastAsia="Calibri" w:cs="Times New Roman"/>
          <w:color w:val="000000"/>
        </w:rPr>
        <w:tab/>
        <w:t>172,237</w:t>
      </w:r>
    </w:p>
    <w:p w14:paraId="0C07F063"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13,429</w:t>
      </w:r>
    </w:p>
    <w:p w14:paraId="279DC8BA"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12,077</w:t>
      </w:r>
    </w:p>
    <w:p w14:paraId="6B2A5B56" w14:textId="6CFA2720"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1142D">
        <w:rPr>
          <w:rFonts w:eastAsia="Calibri" w:cs="Times New Roman"/>
          <w:color w:val="000000"/>
        </w:rPr>
        <w:t>713,481</w:t>
      </w:r>
    </w:p>
    <w:p w14:paraId="52FEF54A" w14:textId="2603489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Current Expenses (fund 0116, appropriation 13000)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A150C4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483AA1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 w:name="_Hlk97654750"/>
      <w:r w:rsidRPr="00AE18FD">
        <w:rPr>
          <w:rFonts w:eastAsia="Calibri" w:cs="Times New Roman"/>
          <w:i/>
          <w:color w:val="000000"/>
        </w:rPr>
        <w:t>Treasurer’s Office</w:t>
      </w:r>
    </w:p>
    <w:p w14:paraId="3A2159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2C7063FF" w14:textId="28791E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0126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1300</w:t>
      </w:r>
    </w:p>
    <w:bookmarkEnd w:id="2"/>
    <w:p w14:paraId="6EB8E65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66A1E27" w14:textId="790D048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31142D">
        <w:rPr>
          <w:rFonts w:eastAsia="Calibri" w:cs="Times New Roman"/>
          <w:color w:val="000000"/>
        </w:rPr>
        <w:t>653,141</w:t>
      </w:r>
    </w:p>
    <w:p w14:paraId="7013A9FD"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r>
      <w:r w:rsidRPr="00AE18FD">
        <w:rPr>
          <w:rFonts w:eastAsia="Calibri" w:cs="Times New Roman"/>
          <w:color w:val="000000"/>
        </w:rPr>
        <w:tab/>
        <w:t>179,158</w:t>
      </w:r>
    </w:p>
    <w:p w14:paraId="3D6D375C"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31,463</w:t>
      </w:r>
    </w:p>
    <w:p w14:paraId="21F1A65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Abandoned Property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11800</w:t>
      </w:r>
      <w:r w:rsidRPr="00AE18FD">
        <w:rPr>
          <w:rFonts w:eastAsia="Calibri" w:cs="Times New Roman"/>
          <w:color w:val="000000"/>
        </w:rPr>
        <w:tab/>
      </w:r>
      <w:r w:rsidRPr="00AE18FD">
        <w:rPr>
          <w:rFonts w:eastAsia="Calibri" w:cs="Times New Roman"/>
          <w:color w:val="000000"/>
        </w:rPr>
        <w:tab/>
        <w:t>41,794</w:t>
      </w:r>
    </w:p>
    <w:p w14:paraId="4E87B40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572,684</w:t>
      </w:r>
    </w:p>
    <w:p w14:paraId="4712F2AC"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3CF480CF"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ABLE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69201</w:t>
      </w:r>
      <w:r w:rsidRPr="00AE18FD">
        <w:rPr>
          <w:rFonts w:eastAsia="Calibri" w:cs="Times New Roman"/>
          <w:color w:val="000000"/>
        </w:rPr>
        <w:tab/>
      </w:r>
      <w:r w:rsidRPr="00AE18FD">
        <w:rPr>
          <w:rFonts w:eastAsia="Calibri" w:cs="Times New Roman"/>
          <w:color w:val="000000"/>
        </w:rPr>
        <w:tab/>
        <w:t>150,000</w:t>
      </w:r>
    </w:p>
    <w:p w14:paraId="0AFE5441"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59,169</w:t>
      </w:r>
    </w:p>
    <w:p w14:paraId="59F2E6ED" w14:textId="6BC59236"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31142D">
        <w:rPr>
          <w:rFonts w:eastAsia="Calibri" w:cs="Times New Roman"/>
          <w:color w:val="000000"/>
        </w:rPr>
        <w:t>697,409</w:t>
      </w:r>
    </w:p>
    <w:p w14:paraId="5691FD78" w14:textId="574F9E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Current Expenses (fund 0126, appropriation 13000)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9B5C99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E03C6B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Agriculture</w:t>
      </w:r>
    </w:p>
    <w:p w14:paraId="41EBA6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086859FC" w14:textId="1DF104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0131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2650CA4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46DB6D4" w14:textId="0B31C526"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w:t>
      </w:r>
      <w:r w:rsidR="0031142D">
        <w:rPr>
          <w:rFonts w:eastAsia="Calibri" w:cs="Times New Roman"/>
          <w:color w:val="000000"/>
        </w:rPr>
        <w:t>104,137</w:t>
      </w:r>
    </w:p>
    <w:p w14:paraId="000BA81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r>
      <w:r w:rsidRPr="00AE18FD">
        <w:rPr>
          <w:rFonts w:eastAsia="Calibri" w:cs="Times New Roman"/>
          <w:color w:val="000000"/>
        </w:rPr>
        <w:tab/>
        <w:t>158,702</w:t>
      </w:r>
    </w:p>
    <w:p w14:paraId="5A3CB30D" w14:textId="63290508"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Animal Identification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03900</w:t>
      </w:r>
      <w:r w:rsidRPr="00AE18FD">
        <w:rPr>
          <w:rFonts w:eastAsia="Calibri" w:cs="Times New Roman"/>
          <w:color w:val="000000"/>
        </w:rPr>
        <w:tab/>
      </w:r>
      <w:r w:rsidRPr="00AE18FD">
        <w:rPr>
          <w:rFonts w:eastAsia="Calibri" w:cs="Times New Roman"/>
          <w:color w:val="000000"/>
        </w:rPr>
        <w:tab/>
        <w:t>14</w:t>
      </w:r>
      <w:r w:rsidR="0031142D">
        <w:rPr>
          <w:rFonts w:eastAsia="Calibri" w:cs="Times New Roman"/>
          <w:color w:val="000000"/>
        </w:rPr>
        <w:t>1,212</w:t>
      </w:r>
    </w:p>
    <w:p w14:paraId="65ADF01C"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State Farm Museum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05500</w:t>
      </w:r>
      <w:r w:rsidRPr="00AE18FD">
        <w:rPr>
          <w:rFonts w:eastAsia="Calibri" w:cs="Times New Roman"/>
          <w:color w:val="000000"/>
        </w:rPr>
        <w:tab/>
      </w:r>
      <w:r w:rsidRPr="00AE18FD">
        <w:rPr>
          <w:rFonts w:eastAsia="Calibri" w:cs="Times New Roman"/>
          <w:color w:val="000000"/>
        </w:rPr>
        <w:tab/>
        <w:t>87,759</w:t>
      </w:r>
    </w:p>
    <w:p w14:paraId="5CE14959" w14:textId="1FFBC105"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Gypsy Moth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11900</w:t>
      </w:r>
      <w:r w:rsidRPr="00AE18FD">
        <w:rPr>
          <w:rFonts w:eastAsia="Calibri" w:cs="Times New Roman"/>
          <w:color w:val="000000"/>
        </w:rPr>
        <w:tab/>
      </w:r>
      <w:r w:rsidRPr="00AE18FD">
        <w:rPr>
          <w:rFonts w:eastAsia="Calibri" w:cs="Times New Roman"/>
          <w:color w:val="000000"/>
        </w:rPr>
        <w:tab/>
        <w:t>1,1</w:t>
      </w:r>
      <w:r w:rsidR="0031142D">
        <w:rPr>
          <w:rFonts w:eastAsia="Calibri" w:cs="Times New Roman"/>
          <w:color w:val="000000"/>
        </w:rPr>
        <w:t>75,979</w:t>
      </w:r>
    </w:p>
    <w:p w14:paraId="49C7B9BE"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WV Farmers Market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12801</w:t>
      </w:r>
      <w:r w:rsidRPr="00AE18FD">
        <w:rPr>
          <w:rFonts w:eastAsia="Calibri" w:cs="Times New Roman"/>
          <w:color w:val="000000"/>
        </w:rPr>
        <w:tab/>
      </w:r>
      <w:r w:rsidRPr="00AE18FD">
        <w:rPr>
          <w:rFonts w:eastAsia="Calibri" w:cs="Times New Roman"/>
          <w:color w:val="000000"/>
        </w:rPr>
        <w:tab/>
        <w:t>150,467</w:t>
      </w:r>
    </w:p>
    <w:p w14:paraId="0E2D82C5" w14:textId="77777777" w:rsid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848,115</w:t>
      </w:r>
    </w:p>
    <w:p w14:paraId="4D67E88B" w14:textId="22F05925" w:rsidR="00E4002C" w:rsidRPr="00AE18FD" w:rsidRDefault="00E4002C"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94FD9">
        <w:rPr>
          <w:rFonts w:eastAsia="Calibri" w:cs="Times New Roman"/>
          <w:color w:val="000000"/>
        </w:rPr>
        <w:t>Agriculture Programs……………………………………………...        XXXXX                                 0</w:t>
      </w:r>
    </w:p>
    <w:p w14:paraId="02FE83C1" w14:textId="54676750"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Black Fly Control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13700</w:t>
      </w:r>
      <w:r w:rsidRPr="00AE18FD">
        <w:rPr>
          <w:rFonts w:eastAsia="Calibri" w:cs="Times New Roman"/>
          <w:color w:val="000000"/>
        </w:rPr>
        <w:tab/>
      </w:r>
      <w:r w:rsidRPr="00AE18FD">
        <w:rPr>
          <w:rFonts w:eastAsia="Calibri" w:cs="Times New Roman"/>
          <w:color w:val="000000"/>
        </w:rPr>
        <w:tab/>
        <w:t>46</w:t>
      </w:r>
      <w:r w:rsidR="0031142D">
        <w:rPr>
          <w:rFonts w:eastAsia="Calibri" w:cs="Times New Roman"/>
          <w:color w:val="000000"/>
        </w:rPr>
        <w:t>3,870</w:t>
      </w:r>
    </w:p>
    <w:p w14:paraId="791141D3" w14:textId="6771F723"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HEMP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13701</w:t>
      </w:r>
      <w:r w:rsidRPr="00AE18FD">
        <w:rPr>
          <w:rFonts w:eastAsia="Calibri" w:cs="Times New Roman"/>
          <w:color w:val="000000"/>
        </w:rPr>
        <w:tab/>
      </w:r>
      <w:r w:rsidRPr="00AE18FD">
        <w:rPr>
          <w:rFonts w:eastAsia="Calibri" w:cs="Times New Roman"/>
          <w:color w:val="000000"/>
        </w:rPr>
        <w:tab/>
      </w:r>
      <w:r w:rsidR="0031142D">
        <w:rPr>
          <w:rFonts w:eastAsia="Calibri" w:cs="Times New Roman"/>
          <w:color w:val="000000"/>
        </w:rPr>
        <w:t>400,007</w:t>
      </w:r>
    </w:p>
    <w:p w14:paraId="26173D22"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Donated Foods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36300</w:t>
      </w:r>
      <w:r w:rsidRPr="00AE18FD">
        <w:rPr>
          <w:rFonts w:eastAsia="Calibri" w:cs="Times New Roman"/>
          <w:color w:val="000000"/>
        </w:rPr>
        <w:tab/>
      </w:r>
      <w:r w:rsidRPr="00AE18FD">
        <w:rPr>
          <w:rFonts w:eastAsia="Calibri" w:cs="Times New Roman"/>
          <w:color w:val="000000"/>
        </w:rPr>
        <w:tab/>
        <w:t>45,000</w:t>
      </w:r>
    </w:p>
    <w:p w14:paraId="6491071C" w14:textId="242C4BEA"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lastRenderedPageBreak/>
        <w:t>Veterans to Agriculture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36301</w:t>
      </w:r>
      <w:r w:rsidRPr="00AE18FD">
        <w:rPr>
          <w:rFonts w:eastAsia="Calibri" w:cs="Times New Roman"/>
          <w:color w:val="000000"/>
        </w:rPr>
        <w:tab/>
      </w:r>
      <w:r w:rsidRPr="00AE18FD">
        <w:rPr>
          <w:rFonts w:eastAsia="Calibri" w:cs="Times New Roman"/>
          <w:color w:val="000000"/>
        </w:rPr>
        <w:tab/>
        <w:t>27</w:t>
      </w:r>
      <w:r w:rsidR="0031142D">
        <w:rPr>
          <w:rFonts w:eastAsia="Calibri" w:cs="Times New Roman"/>
          <w:color w:val="000000"/>
        </w:rPr>
        <w:t>8,420</w:t>
      </w:r>
    </w:p>
    <w:p w14:paraId="2ACA9B22"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Predator Control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47000</w:t>
      </w:r>
      <w:r w:rsidRPr="00AE18FD">
        <w:rPr>
          <w:rFonts w:eastAsia="Calibri" w:cs="Times New Roman"/>
          <w:color w:val="000000"/>
        </w:rPr>
        <w:tab/>
      </w:r>
      <w:r w:rsidRPr="00AE18FD">
        <w:rPr>
          <w:rFonts w:eastAsia="Calibri" w:cs="Times New Roman"/>
          <w:color w:val="000000"/>
        </w:rPr>
        <w:tab/>
        <w:t>176,400</w:t>
      </w:r>
    </w:p>
    <w:p w14:paraId="39AE38A6" w14:textId="4A13474D"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Bee Research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69100</w:t>
      </w:r>
      <w:r w:rsidRPr="00AE18FD">
        <w:rPr>
          <w:rFonts w:eastAsia="Calibri" w:cs="Times New Roman"/>
          <w:color w:val="000000"/>
        </w:rPr>
        <w:tab/>
      </w:r>
      <w:r w:rsidRPr="00AE18FD">
        <w:rPr>
          <w:rFonts w:eastAsia="Calibri" w:cs="Times New Roman"/>
          <w:color w:val="000000"/>
        </w:rPr>
        <w:tab/>
        <w:t>7</w:t>
      </w:r>
      <w:r w:rsidR="0031142D">
        <w:rPr>
          <w:rFonts w:eastAsia="Calibri" w:cs="Times New Roman"/>
          <w:color w:val="000000"/>
        </w:rPr>
        <w:t>8,450</w:t>
      </w:r>
    </w:p>
    <w:p w14:paraId="6BC01537" w14:textId="2F41429B"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Microbiology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78500</w:t>
      </w:r>
      <w:r w:rsidRPr="00AE18FD">
        <w:rPr>
          <w:rFonts w:eastAsia="Calibri" w:cs="Times New Roman"/>
          <w:color w:val="000000"/>
        </w:rPr>
        <w:tab/>
      </w:r>
      <w:r w:rsidRPr="00AE18FD">
        <w:rPr>
          <w:rFonts w:eastAsia="Calibri" w:cs="Times New Roman"/>
          <w:color w:val="000000"/>
        </w:rPr>
        <w:tab/>
        <w:t>1</w:t>
      </w:r>
      <w:r w:rsidR="0031142D">
        <w:rPr>
          <w:rFonts w:eastAsia="Calibri" w:cs="Times New Roman"/>
          <w:color w:val="000000"/>
        </w:rPr>
        <w:t>10,995</w:t>
      </w:r>
    </w:p>
    <w:p w14:paraId="42FAC1D0" w14:textId="6D1AFA9A"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Moorefield Agriculture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78600</w:t>
      </w:r>
      <w:r w:rsidRPr="00AE18FD">
        <w:rPr>
          <w:rFonts w:eastAsia="Calibri" w:cs="Times New Roman"/>
          <w:color w:val="000000"/>
        </w:rPr>
        <w:tab/>
      </w:r>
      <w:r w:rsidRPr="00AE18FD">
        <w:rPr>
          <w:rFonts w:eastAsia="Calibri" w:cs="Times New Roman"/>
          <w:color w:val="000000"/>
        </w:rPr>
        <w:tab/>
        <w:t>1,1</w:t>
      </w:r>
      <w:r w:rsidR="0031142D">
        <w:rPr>
          <w:rFonts w:eastAsia="Calibri" w:cs="Times New Roman"/>
          <w:color w:val="000000"/>
        </w:rPr>
        <w:t>21,739</w:t>
      </w:r>
    </w:p>
    <w:p w14:paraId="28EA1285" w14:textId="36C2174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Chesapeake Bay Watershed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83000</w:t>
      </w:r>
      <w:r w:rsidRPr="00AE18FD">
        <w:rPr>
          <w:rFonts w:eastAsia="Calibri" w:cs="Times New Roman"/>
          <w:color w:val="000000"/>
        </w:rPr>
        <w:tab/>
      </w:r>
      <w:r w:rsidRPr="00AE18FD">
        <w:rPr>
          <w:rFonts w:eastAsia="Calibri" w:cs="Times New Roman"/>
          <w:color w:val="000000"/>
        </w:rPr>
        <w:tab/>
        <w:t>12</w:t>
      </w:r>
      <w:r w:rsidR="0031142D">
        <w:rPr>
          <w:rFonts w:eastAsia="Calibri" w:cs="Times New Roman"/>
          <w:color w:val="000000"/>
        </w:rPr>
        <w:t>9,485</w:t>
      </w:r>
    </w:p>
    <w:p w14:paraId="36D53682"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Livestock Care Standards Board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84300</w:t>
      </w:r>
      <w:r w:rsidRPr="00AE18FD">
        <w:rPr>
          <w:rFonts w:eastAsia="Calibri" w:cs="Times New Roman"/>
          <w:color w:val="000000"/>
        </w:rPr>
        <w:tab/>
      </w:r>
      <w:r w:rsidRPr="00AE18FD">
        <w:rPr>
          <w:rFonts w:eastAsia="Calibri" w:cs="Times New Roman"/>
          <w:color w:val="000000"/>
        </w:rPr>
        <w:tab/>
        <w:t>8,820</w:t>
      </w:r>
    </w:p>
    <w:p w14:paraId="2C98E9ED"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138,905</w:t>
      </w:r>
    </w:p>
    <w:p w14:paraId="0152F4A1" w14:textId="6BA3A9AC"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State FFA-FHA Camp and Conference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94101</w:t>
      </w:r>
      <w:r w:rsidRPr="00AE18FD">
        <w:rPr>
          <w:rFonts w:eastAsia="Calibri" w:cs="Times New Roman"/>
          <w:color w:val="000000"/>
        </w:rPr>
        <w:tab/>
      </w:r>
      <w:r w:rsidRPr="00AE18FD">
        <w:rPr>
          <w:rFonts w:eastAsia="Calibri" w:cs="Times New Roman"/>
          <w:color w:val="000000"/>
        </w:rPr>
        <w:tab/>
      </w:r>
      <w:r w:rsidR="0031142D">
        <w:rPr>
          <w:rFonts w:eastAsia="Calibri" w:cs="Times New Roman"/>
          <w:color w:val="000000"/>
        </w:rPr>
        <w:t>820,592</w:t>
      </w:r>
    </w:p>
    <w:p w14:paraId="667F7B8F" w14:textId="43FB7D82" w:rsid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Threat Preparedness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94200</w:t>
      </w:r>
      <w:r w:rsidRPr="00AE18FD">
        <w:rPr>
          <w:rFonts w:eastAsia="Calibri" w:cs="Times New Roman"/>
          <w:color w:val="000000"/>
        </w:rPr>
        <w:tab/>
      </w:r>
      <w:r w:rsidRPr="00AE18FD">
        <w:rPr>
          <w:rFonts w:eastAsia="Calibri" w:cs="Times New Roman"/>
          <w:color w:val="000000"/>
        </w:rPr>
        <w:tab/>
        <w:t>8</w:t>
      </w:r>
      <w:r w:rsidR="0031142D">
        <w:rPr>
          <w:rFonts w:eastAsia="Calibri" w:cs="Times New Roman"/>
          <w:color w:val="000000"/>
        </w:rPr>
        <w:t>1,513</w:t>
      </w:r>
    </w:p>
    <w:p w14:paraId="667E0BE7" w14:textId="1FE48346" w:rsidR="0031142D" w:rsidRPr="00AE18FD" w:rsidRDefault="0031142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WVDA FFA Secretary…………………………………………….</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r>
      <w:r>
        <w:rPr>
          <w:rFonts w:eastAsia="Calibri" w:cs="Times New Roman"/>
          <w:color w:val="000000"/>
        </w:rPr>
        <w:tab/>
        <w:t>100,000</w:t>
      </w:r>
    </w:p>
    <w:p w14:paraId="43B40A32"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WV Food Banks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96900</w:t>
      </w:r>
      <w:r w:rsidRPr="00AE18FD">
        <w:rPr>
          <w:rFonts w:eastAsia="Calibri" w:cs="Times New Roman"/>
          <w:color w:val="000000"/>
        </w:rPr>
        <w:tab/>
      </w:r>
      <w:r w:rsidRPr="00AE18FD">
        <w:rPr>
          <w:rFonts w:eastAsia="Calibri" w:cs="Times New Roman"/>
          <w:color w:val="000000"/>
        </w:rPr>
        <w:tab/>
        <w:t>426,000</w:t>
      </w:r>
    </w:p>
    <w:p w14:paraId="6CF7FF05" w14:textId="7C3B6820"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Senior’s Farmers’ Market Nutrition Coupon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97000</w:t>
      </w:r>
      <w:r w:rsidRPr="00AE18FD">
        <w:rPr>
          <w:rFonts w:eastAsia="Calibri" w:cs="Times New Roman"/>
          <w:color w:val="000000"/>
        </w:rPr>
        <w:tab/>
      </w:r>
      <w:r w:rsidRPr="00AE18FD">
        <w:rPr>
          <w:rFonts w:eastAsia="Calibri" w:cs="Times New Roman"/>
          <w:color w:val="000000"/>
          <w:u w:val="single"/>
        </w:rPr>
        <w:tab/>
        <w:t>5</w:t>
      </w:r>
      <w:r w:rsidR="0031142D">
        <w:rPr>
          <w:rFonts w:eastAsia="Calibri" w:cs="Times New Roman"/>
          <w:color w:val="000000"/>
          <w:u w:val="single"/>
        </w:rPr>
        <w:t>6,328</w:t>
      </w:r>
    </w:p>
    <w:p w14:paraId="00FF6160" w14:textId="035DDC6F"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14,102,895</w:t>
      </w:r>
    </w:p>
    <w:p w14:paraId="60474B68" w14:textId="26DBC40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Gypsy Moth Program (fund 0131, appropriation 11900), Current Expenses (fund 0131, appropriation 13000), Veterans to Agriculture Program (fund 0131, appropriation 36301), </w:t>
      </w:r>
      <w:r w:rsidR="006010AD">
        <w:rPr>
          <w:rFonts w:eastAsia="Calibri" w:cs="Times New Roman"/>
          <w:color w:val="000000"/>
        </w:rPr>
        <w:t xml:space="preserve">2024 Drought Relief – Surplus (fund0131, appropriation 40499), </w:t>
      </w:r>
      <w:r w:rsidRPr="00AE18FD">
        <w:rPr>
          <w:rFonts w:eastAsia="Calibri" w:cs="Times New Roman"/>
          <w:color w:val="000000"/>
        </w:rPr>
        <w:t xml:space="preserve">Predator Control (fund 0131, appropriation 47000), and Agricultural Disaster and Mitigation Needs – Surplus (fund 0131, appropriation 85000)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A24C314"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437B9636" w14:textId="2879FE56" w:rsidR="00EA56D7" w:rsidRPr="00AE18FD" w:rsidRDefault="00EA56D7"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t xml:space="preserve">From the above appropriation for Current Expenses (fund 0131, appropriation 13000) $360,000 shall be used for the SNAP Stretch Program. </w:t>
      </w:r>
    </w:p>
    <w:p w14:paraId="5F5CA3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A portion of the Current Expenses appropriation may be transferred to a special revenue fund for the purpose of matching federal funds for marketing and development activities.</w:t>
      </w:r>
    </w:p>
    <w:p w14:paraId="7FFCC3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WV Food Banks (fund 0131, appropriation 96900), $20,000 is for House of Hope and the remainder of the appropriation shall be allocated to the Huntington Food Bank and the Mountaineer Food Bank in Braxton County.</w:t>
      </w:r>
    </w:p>
    <w:p w14:paraId="1ED4AD56"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00A726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West Virginia Conservation Agency</w:t>
      </w:r>
    </w:p>
    <w:p w14:paraId="0BD432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19)</w:t>
      </w:r>
    </w:p>
    <w:p w14:paraId="66B00068" w14:textId="54BB51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090C717F"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D6AD533" w14:textId="416F5B24"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w:t>
      </w:r>
      <w:r w:rsidR="0031142D">
        <w:rPr>
          <w:rFonts w:eastAsia="Calibri" w:cs="Times New Roman"/>
          <w:color w:val="000000"/>
        </w:rPr>
        <w:t>08,959</w:t>
      </w:r>
    </w:p>
    <w:p w14:paraId="4681EAF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77,059</w:t>
      </w:r>
    </w:p>
    <w:p w14:paraId="012076C7" w14:textId="78A1BA3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Soil Conservation Projects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12000</w:t>
      </w:r>
      <w:r w:rsidRPr="00AE18FD">
        <w:rPr>
          <w:rFonts w:eastAsia="Calibri" w:cs="Times New Roman"/>
          <w:color w:val="000000"/>
        </w:rPr>
        <w:tab/>
      </w:r>
      <w:r w:rsidRPr="00AE18FD">
        <w:rPr>
          <w:rFonts w:eastAsia="Calibri" w:cs="Times New Roman"/>
          <w:color w:val="000000"/>
        </w:rPr>
        <w:tab/>
        <w:t>10,</w:t>
      </w:r>
      <w:r w:rsidR="0031142D">
        <w:rPr>
          <w:rFonts w:eastAsia="Calibri" w:cs="Times New Roman"/>
          <w:color w:val="000000"/>
        </w:rPr>
        <w:t>387,786</w:t>
      </w:r>
    </w:p>
    <w:p w14:paraId="557970B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317,848</w:t>
      </w:r>
    </w:p>
    <w:p w14:paraId="2EE697DE"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34,428</w:t>
      </w:r>
    </w:p>
    <w:p w14:paraId="5F5CEE19" w14:textId="421CDBE9"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11,</w:t>
      </w:r>
      <w:r w:rsidR="0031142D">
        <w:rPr>
          <w:rFonts w:eastAsia="Calibri" w:cs="Times New Roman"/>
          <w:color w:val="000000"/>
        </w:rPr>
        <w:t>726,080</w:t>
      </w:r>
    </w:p>
    <w:p w14:paraId="0B2715BE" w14:textId="5894D15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Soil Conservation Projects (fund 0132, appropriation 12000), Current Expenses (fund 0132, appropriation 13000), and Soil Conservation Projects – Surplus (fund 0132, appropriation 26900)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579D9A2"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9F243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Department of Agriculture –</w:t>
      </w:r>
    </w:p>
    <w:p w14:paraId="1A3D68A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Meat Inspection Fund</w:t>
      </w:r>
    </w:p>
    <w:p w14:paraId="40E4FF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19)</w:t>
      </w:r>
    </w:p>
    <w:p w14:paraId="2C3BDDFA" w14:textId="7D6AC2A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0135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0FBF8B5A"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251B2C5" w14:textId="4C0DC936"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31142D">
        <w:rPr>
          <w:rFonts w:eastAsia="Calibri" w:cs="Times New Roman"/>
          <w:color w:val="000000"/>
        </w:rPr>
        <w:t>76,130</w:t>
      </w:r>
    </w:p>
    <w:p w14:paraId="5343F673"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7,090</w:t>
      </w:r>
    </w:p>
    <w:p w14:paraId="71526D2B" w14:textId="77777777"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82,605</w:t>
      </w:r>
    </w:p>
    <w:p w14:paraId="02331132" w14:textId="55DBDCBC" w:rsidR="00AE18FD" w:rsidRPr="00AE18FD" w:rsidRDefault="00AE18FD" w:rsidP="00AE18F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1142D">
        <w:rPr>
          <w:rFonts w:eastAsia="Calibri" w:cs="Times New Roman"/>
          <w:color w:val="000000"/>
        </w:rPr>
        <w:t>165,825</w:t>
      </w:r>
    </w:p>
    <w:p w14:paraId="1373CC47" w14:textId="0629DF99" w:rsidR="00F52D29" w:rsidRDefault="00AE18FD" w:rsidP="00893E5A">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part or all of this appropriation may be transferred to a special revenue fund for the purpose of matching federal funds for the above-named program.</w:t>
      </w:r>
    </w:p>
    <w:p w14:paraId="65C0821F" w14:textId="77777777" w:rsidR="00F52D29" w:rsidRPr="00AE18FD" w:rsidRDefault="00F52D29" w:rsidP="0031142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Agriculture –</w:t>
      </w:r>
    </w:p>
    <w:p w14:paraId="254CB9DA" w14:textId="3072770E" w:rsidR="00F52D29" w:rsidRPr="00AE18FD" w:rsidRDefault="00F52D29" w:rsidP="0031142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Agricultural Awards Fund</w:t>
      </w:r>
    </w:p>
    <w:p w14:paraId="0B82AAD4" w14:textId="101114B8" w:rsidR="00F52D29" w:rsidRPr="00AE18FD" w:rsidRDefault="00F52D29" w:rsidP="0031142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Pr>
          <w:rFonts w:eastAsia="Calibri" w:cs="Times New Roman"/>
          <w:color w:val="000000"/>
        </w:rPr>
        <w:t>19</w:t>
      </w:r>
      <w:r w:rsidRPr="00AE18FD">
        <w:rPr>
          <w:rFonts w:eastAsia="Calibri" w:cs="Times New Roman"/>
          <w:color w:val="000000"/>
        </w:rPr>
        <w:t>)</w:t>
      </w:r>
    </w:p>
    <w:p w14:paraId="2EE03732" w14:textId="7D162DD2" w:rsidR="00F52D29" w:rsidRPr="00AE18FD" w:rsidRDefault="00F52D29" w:rsidP="0031142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Pr>
          <w:rFonts w:eastAsia="Calibri" w:cs="Times New Roman"/>
          <w:color w:val="000000"/>
          <w:u w:val="single"/>
        </w:rPr>
        <w:t>136</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6AB24B22" w14:textId="77777777" w:rsidR="00F52D29" w:rsidRPr="00AE18FD" w:rsidRDefault="00F52D29" w:rsidP="00F52D29">
      <w:pPr>
        <w:rPr>
          <w:rFonts w:eastAsia="Calibri" w:cs="Times New Roman"/>
          <w:color w:val="000000"/>
          <w:u w:val="single"/>
        </w:rPr>
        <w:sectPr w:rsidR="00F52D29" w:rsidRPr="00AE18FD" w:rsidSect="0031142D">
          <w:type w:val="continuous"/>
          <w:pgSz w:w="12240" w:h="15840"/>
          <w:pgMar w:top="1440" w:right="1440" w:bottom="1440" w:left="1440" w:header="720" w:footer="720" w:gutter="0"/>
          <w:lnNumType w:countBy="1"/>
          <w:cols w:space="720"/>
          <w:docGrid w:linePitch="299"/>
        </w:sectPr>
      </w:pPr>
    </w:p>
    <w:p w14:paraId="0EB3FC41" w14:textId="7525D54F" w:rsidR="00F52D29" w:rsidRPr="00AE18FD" w:rsidRDefault="00F52D29" w:rsidP="00F52D2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F52D29" w:rsidRPr="00AE18FD" w:rsidSect="00AE18FD">
          <w:type w:val="continuous"/>
          <w:pgSz w:w="12240" w:h="15840"/>
          <w:pgMar w:top="1440" w:right="1440" w:bottom="1440" w:left="1440" w:header="720" w:footer="720" w:gutter="0"/>
          <w:lnNumType w:countBy="1" w:restart="newSection"/>
          <w:cols w:space="720"/>
        </w:sectPr>
      </w:pPr>
      <w:r w:rsidRPr="00F52D29">
        <w:rPr>
          <w:rFonts w:eastAsia="Calibri" w:cs="Times New Roman"/>
          <w:color w:val="000000"/>
        </w:rPr>
        <w:t>Programs and Awards for 4-H Clubs and FFA/FHA ................</w:t>
      </w:r>
      <w:r>
        <w:rPr>
          <w:rFonts w:eastAsia="Calibri" w:cs="Times New Roman"/>
          <w:color w:val="000000"/>
        </w:rPr>
        <w:tab/>
      </w:r>
      <w:r>
        <w:rPr>
          <w:rFonts w:eastAsia="Calibri" w:cs="Times New Roman"/>
          <w:color w:val="000000"/>
        </w:rPr>
        <w:tab/>
      </w:r>
      <w:r>
        <w:rPr>
          <w:rFonts w:eastAsia="Calibri" w:cs="Times New Roman"/>
          <w:color w:val="000000"/>
        </w:rPr>
        <w:tab/>
      </w:r>
      <w:r w:rsidRPr="00F52D29">
        <w:rPr>
          <w:rFonts w:eastAsia="Calibri" w:cs="Times New Roman"/>
          <w:color w:val="000000"/>
        </w:rPr>
        <w:t xml:space="preserve">57700 </w:t>
      </w:r>
      <w:r>
        <w:rPr>
          <w:rFonts w:eastAsia="Calibri" w:cs="Times New Roman"/>
          <w:color w:val="000000"/>
        </w:rPr>
        <w:tab/>
        <w:t>$</w:t>
      </w:r>
      <w:r>
        <w:rPr>
          <w:rFonts w:eastAsia="Calibri" w:cs="Times New Roman"/>
          <w:color w:val="000000"/>
        </w:rPr>
        <w:tab/>
        <w:t>15,000</w:t>
      </w:r>
    </w:p>
    <w:p w14:paraId="2B53E6C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CC81FA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Agriculture –</w:t>
      </w:r>
    </w:p>
    <w:p w14:paraId="347323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Agricultural Land Protection Authority</w:t>
      </w:r>
    </w:p>
    <w:p w14:paraId="4028E3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8A)</w:t>
      </w:r>
    </w:p>
    <w:p w14:paraId="7BB6D1D5" w14:textId="00F11CD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2F9CCD5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D7E7147" w14:textId="723A40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107,340</w:t>
      </w:r>
    </w:p>
    <w:p w14:paraId="66CC6F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u w:val="single"/>
        </w:rPr>
        <w:tab/>
        <w:t>950</w:t>
      </w:r>
    </w:p>
    <w:p w14:paraId="4BD049FC" w14:textId="2DE0637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w:t>
      </w:r>
      <w:r w:rsidR="0031142D">
        <w:rPr>
          <w:rFonts w:eastAsia="Calibri" w:cs="Times New Roman"/>
          <w:color w:val="000000"/>
        </w:rPr>
        <w:t>8,290</w:t>
      </w:r>
    </w:p>
    <w:p w14:paraId="10B3323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99865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Attorney General</w:t>
      </w:r>
    </w:p>
    <w:p w14:paraId="2DC3EA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5, 14, 46A and 47)</w:t>
      </w:r>
    </w:p>
    <w:p w14:paraId="50095A51" w14:textId="25A73C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1500</w:t>
      </w:r>
    </w:p>
    <w:p w14:paraId="11DAB96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F06A3EB" w14:textId="149113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31142D">
        <w:rPr>
          <w:rFonts w:eastAsia="Calibri" w:cs="Times New Roman"/>
          <w:color w:val="000000"/>
        </w:rPr>
        <w:t>575,493</w:t>
      </w:r>
    </w:p>
    <w:p w14:paraId="0CCB34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r>
      <w:r w:rsidRPr="00AE18FD">
        <w:rPr>
          <w:rFonts w:eastAsia="Calibri" w:cs="Times New Roman"/>
          <w:color w:val="000000"/>
        </w:rPr>
        <w:tab/>
        <w:t>156,799</w:t>
      </w:r>
    </w:p>
    <w:p w14:paraId="6AAA134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19B354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7,500</w:t>
      </w:r>
    </w:p>
    <w:p w14:paraId="0FAB6F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24,428</w:t>
      </w:r>
    </w:p>
    <w:p w14:paraId="3EDABA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681,295</w:t>
      </w:r>
    </w:p>
    <w:p w14:paraId="683ABA9A" w14:textId="7CE041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Criminal Convictions and Habeas Corpus Appeals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26000</w:t>
      </w:r>
      <w:r w:rsidRPr="00AE18FD">
        <w:rPr>
          <w:rFonts w:eastAsia="Calibri" w:cs="Times New Roman"/>
          <w:color w:val="000000"/>
        </w:rPr>
        <w:tab/>
      </w:r>
      <w:r w:rsidRPr="00AE18FD">
        <w:rPr>
          <w:rFonts w:eastAsia="Calibri" w:cs="Times New Roman"/>
          <w:color w:val="000000"/>
        </w:rPr>
        <w:tab/>
        <w:t>1,0</w:t>
      </w:r>
      <w:r w:rsidR="0031142D">
        <w:rPr>
          <w:rFonts w:eastAsia="Calibri" w:cs="Times New Roman"/>
          <w:color w:val="000000"/>
        </w:rPr>
        <w:t>18,132</w:t>
      </w:r>
    </w:p>
    <w:p w14:paraId="30158CE6" w14:textId="711A07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Better Government Bureau</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74000</w:t>
      </w:r>
      <w:r w:rsidRPr="00AE18FD">
        <w:rPr>
          <w:rFonts w:eastAsia="Calibri" w:cs="Times New Roman"/>
          <w:color w:val="000000"/>
        </w:rPr>
        <w:tab/>
      </w:r>
      <w:r w:rsidRPr="00AE18FD">
        <w:rPr>
          <w:rFonts w:eastAsia="Calibri" w:cs="Times New Roman"/>
          <w:color w:val="000000"/>
        </w:rPr>
        <w:tab/>
        <w:t>29</w:t>
      </w:r>
      <w:r w:rsidR="0031142D">
        <w:rPr>
          <w:rFonts w:eastAsia="Calibri" w:cs="Times New Roman"/>
          <w:color w:val="000000"/>
        </w:rPr>
        <w:t>3,418</w:t>
      </w:r>
    </w:p>
    <w:p w14:paraId="45CB1D0F" w14:textId="396F3F5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120,6</w:t>
      </w:r>
      <w:r w:rsidR="0031142D">
        <w:rPr>
          <w:rFonts w:eastAsia="Calibri" w:cs="Times New Roman"/>
          <w:color w:val="000000"/>
          <w:u w:val="single"/>
        </w:rPr>
        <w:t>54</w:t>
      </w:r>
    </w:p>
    <w:p w14:paraId="1C26A98F" w14:textId="1519852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31142D">
        <w:rPr>
          <w:rFonts w:eastAsia="Calibri" w:cs="Times New Roman"/>
          <w:color w:val="000000"/>
        </w:rPr>
        <w:t>878,719</w:t>
      </w:r>
    </w:p>
    <w:p w14:paraId="12439603" w14:textId="49A0AA7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bookmarkStart w:id="3" w:name="_Hlk2153032"/>
      <w:r w:rsidRPr="00AE18FD">
        <w:rPr>
          <w:rFonts w:eastAsia="Calibri" w:cs="Times New Roman"/>
          <w:color w:val="000000"/>
        </w:rPr>
        <w:t xml:space="preserve">Any unexpended balances remaining in the appropriations for Personal Services and Employee Benefits (fund 0150, appropriation 00100), Unclassified (fund 0150, appropriation 09900), Current Expenses (fund 0150, appropriation 13000), </w:t>
      </w:r>
      <w:r w:rsidR="00D85899">
        <w:rPr>
          <w:rFonts w:eastAsia="Calibri" w:cs="Times New Roman"/>
          <w:color w:val="000000"/>
        </w:rPr>
        <w:t xml:space="preserve">and </w:t>
      </w:r>
      <w:r w:rsidRPr="00AE18FD">
        <w:rPr>
          <w:rFonts w:eastAsia="Calibri" w:cs="Times New Roman"/>
          <w:color w:val="000000"/>
        </w:rPr>
        <w:t>Criminal Convictions and Habeas Corpus Appeals (fund 0150, appropriation 26000)</w:t>
      </w:r>
      <w:r w:rsidR="00D85899">
        <w:rPr>
          <w:rFonts w:eastAsia="Calibri" w:cs="Times New Roman"/>
          <w:color w:val="000000"/>
        </w:rPr>
        <w:t xml:space="preserve"> </w:t>
      </w:r>
      <w:r w:rsidRPr="00AE18FD">
        <w:rPr>
          <w:rFonts w:eastAsia="Calibri" w:cs="Times New Roman"/>
          <w:color w:val="000000"/>
        </w:rPr>
        <w:t xml:space="preserve">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bookmarkEnd w:id="3"/>
    </w:p>
    <w:p w14:paraId="45DEBA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AE18FD">
        <w:rPr>
          <w:rFonts w:eastAsia="Calibri" w:cs="Times New Roman"/>
          <w:i/>
          <w:color w:val="000000"/>
        </w:rPr>
        <w:t>Provided</w:t>
      </w:r>
      <w:r w:rsidRPr="00AE18FD">
        <w:rPr>
          <w:rFonts w:eastAsia="Calibri" w:cs="Times New Roman"/>
          <w:color w:val="000000"/>
        </w:rPr>
        <w:t xml:space="preserve">, That the spending unit shall reimburse at a rate and upon terms agreed to by the state spending unit and the Attorney General:  </w:t>
      </w:r>
      <w:r w:rsidRPr="00AE18FD">
        <w:rPr>
          <w:rFonts w:eastAsia="Calibri" w:cs="Times New Roman"/>
          <w:i/>
          <w:color w:val="000000"/>
        </w:rPr>
        <w:t xml:space="preserve">Provided, however, </w:t>
      </w:r>
      <w:r w:rsidRPr="00AE18FD">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0CA09AB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85C2DE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Secretary of State</w:t>
      </w:r>
    </w:p>
    <w:p w14:paraId="5359E5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3, 5, and 59)</w:t>
      </w:r>
    </w:p>
    <w:p w14:paraId="3AC3D075" w14:textId="7285F4B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0155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1600</w:t>
      </w:r>
    </w:p>
    <w:p w14:paraId="0520D90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832575A" w14:textId="2856ADA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Elected Officials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158,702</w:t>
      </w:r>
    </w:p>
    <w:p w14:paraId="1E4DFC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8,352</w:t>
      </w:r>
    </w:p>
    <w:p w14:paraId="30ECD2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781,584</w:t>
      </w:r>
    </w:p>
    <w:p w14:paraId="085F35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34,500</w:t>
      </w:r>
    </w:p>
    <w:p w14:paraId="47A09A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983,138</w:t>
      </w:r>
    </w:p>
    <w:p w14:paraId="77447EA1" w14:textId="2C9869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Unclassified (fund 0155, appropriation 09900) and Current Expenses (fund 0155, appropriation 13000)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9BAE69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2E064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Election Commission</w:t>
      </w:r>
    </w:p>
    <w:p w14:paraId="2AB2B0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w:t>
      </w:r>
    </w:p>
    <w:p w14:paraId="243188A3" w14:textId="5B6559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0160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1601</w:t>
      </w:r>
    </w:p>
    <w:p w14:paraId="1B53A53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2F6EEB2" w14:textId="2BA3D28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2,4</w:t>
      </w:r>
      <w:r w:rsidR="0031142D">
        <w:rPr>
          <w:rFonts w:eastAsia="Calibri" w:cs="Times New Roman"/>
          <w:color w:val="000000"/>
        </w:rPr>
        <w:t>77</w:t>
      </w:r>
    </w:p>
    <w:p w14:paraId="063025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75</w:t>
      </w:r>
    </w:p>
    <w:p w14:paraId="000F8C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4,956</w:t>
      </w:r>
    </w:p>
    <w:p w14:paraId="6F8C658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7,508</w:t>
      </w:r>
    </w:p>
    <w:p w14:paraId="781FE40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7ADA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ADMINISTRATION</w:t>
      </w:r>
    </w:p>
    <w:p w14:paraId="561D15C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Administration –</w:t>
      </w:r>
    </w:p>
    <w:p w14:paraId="34D92C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Office of the Secretary</w:t>
      </w:r>
    </w:p>
    <w:p w14:paraId="0A8B9B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5F)</w:t>
      </w:r>
    </w:p>
    <w:p w14:paraId="28D5DE3E" w14:textId="1A27AE8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0186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0201</w:t>
      </w:r>
    </w:p>
    <w:p w14:paraId="2FBBB4D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F162893" w14:textId="13E2A83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31142D">
        <w:rPr>
          <w:rFonts w:eastAsia="Calibri" w:cs="Times New Roman"/>
          <w:color w:val="000000"/>
        </w:rPr>
        <w:t>88,296</w:t>
      </w:r>
    </w:p>
    <w:p w14:paraId="201F62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6F09ED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153,400</w:t>
      </w:r>
    </w:p>
    <w:p w14:paraId="6ADE7C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w:t>
      </w:r>
    </w:p>
    <w:p w14:paraId="746396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2BA2EF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9,177</w:t>
      </w:r>
    </w:p>
    <w:p w14:paraId="24BA7D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86,009</w:t>
      </w:r>
    </w:p>
    <w:p w14:paraId="215C2A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Financial Advisor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30400</w:t>
      </w:r>
      <w:r w:rsidRPr="00AE18FD">
        <w:rPr>
          <w:rFonts w:eastAsia="Calibri" w:cs="Times New Roman"/>
          <w:color w:val="000000"/>
        </w:rPr>
        <w:tab/>
      </w:r>
      <w:r w:rsidRPr="00AE18FD">
        <w:rPr>
          <w:rFonts w:eastAsia="Calibri" w:cs="Times New Roman"/>
          <w:color w:val="000000"/>
        </w:rPr>
        <w:tab/>
        <w:t>27,546</w:t>
      </w:r>
    </w:p>
    <w:p w14:paraId="67DED9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Lease Rental Payments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51600</w:t>
      </w:r>
      <w:r w:rsidRPr="00AE18FD">
        <w:rPr>
          <w:rFonts w:eastAsia="Calibri" w:cs="Times New Roman"/>
          <w:color w:val="000000"/>
        </w:rPr>
        <w:tab/>
      </w:r>
      <w:r w:rsidRPr="00AE18FD">
        <w:rPr>
          <w:rFonts w:eastAsia="Calibri" w:cs="Times New Roman"/>
          <w:color w:val="000000"/>
        </w:rPr>
        <w:tab/>
        <w:t>14,850,000</w:t>
      </w:r>
    </w:p>
    <w:p w14:paraId="6B53F0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Design-Build Board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54000</w:t>
      </w:r>
      <w:r w:rsidRPr="00AE18FD">
        <w:rPr>
          <w:rFonts w:eastAsia="Calibri" w:cs="Times New Roman"/>
          <w:color w:val="000000"/>
        </w:rPr>
        <w:tab/>
      </w:r>
      <w:r w:rsidRPr="00AE18FD">
        <w:rPr>
          <w:rFonts w:eastAsia="Calibri" w:cs="Times New Roman"/>
          <w:color w:val="000000"/>
        </w:rPr>
        <w:tab/>
        <w:t>4,000</w:t>
      </w:r>
    </w:p>
    <w:p w14:paraId="0E495A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w:t>
      </w:r>
    </w:p>
    <w:p w14:paraId="2F0EFC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lastRenderedPageBreak/>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5,736</w:t>
      </w:r>
    </w:p>
    <w:p w14:paraId="6D0645C0" w14:textId="69BC06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1142D">
        <w:rPr>
          <w:rFonts w:eastAsia="Calibri" w:cs="Times New Roman"/>
          <w:color w:val="000000"/>
        </w:rPr>
        <w:t>5,625,364</w:t>
      </w:r>
    </w:p>
    <w:p w14:paraId="24AED6CE" w14:textId="4B75909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Financial Advisor (fund 0186, appropriation 30400)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27360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appropriation for Lease Rental Payments (fund 0186, appropriation 51600) shall be disbursed as provided by W.V. Code §31-15-6b.</w:t>
      </w:r>
    </w:p>
    <w:p w14:paraId="7F4F828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84FD7D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Consolidated Public Retirement Board</w:t>
      </w:r>
    </w:p>
    <w:p w14:paraId="1A1899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3CC35653" w14:textId="1429294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0195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0205</w:t>
      </w:r>
    </w:p>
    <w:p w14:paraId="2CD3729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6DED1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Division of Highways, Division of Motor Vehicles, Public Service Commission,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funds in excess of specific appropriations.</w:t>
      </w:r>
    </w:p>
    <w:p w14:paraId="6D288C9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7A5B99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Finance</w:t>
      </w:r>
    </w:p>
    <w:p w14:paraId="3BCCEB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3F7A63A7" w14:textId="1E829B9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0209</w:t>
      </w:r>
    </w:p>
    <w:p w14:paraId="554DD7A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65727A4" w14:textId="7C4A30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w:t>
      </w:r>
      <w:r w:rsidR="0031142D">
        <w:rPr>
          <w:rFonts w:eastAsia="Calibri" w:cs="Times New Roman"/>
          <w:color w:val="000000"/>
        </w:rPr>
        <w:t>7,337</w:t>
      </w:r>
    </w:p>
    <w:p w14:paraId="78988F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1,400</w:t>
      </w:r>
    </w:p>
    <w:p w14:paraId="0FCEA18C" w14:textId="0B9888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GAAP Project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12500</w:t>
      </w:r>
      <w:r w:rsidRPr="00AE18FD">
        <w:rPr>
          <w:rFonts w:eastAsia="Calibri" w:cs="Times New Roman"/>
          <w:color w:val="000000"/>
        </w:rPr>
        <w:tab/>
      </w:r>
      <w:r w:rsidRPr="00AE18FD">
        <w:rPr>
          <w:rFonts w:eastAsia="Calibri" w:cs="Times New Roman"/>
          <w:color w:val="000000"/>
        </w:rPr>
        <w:tab/>
        <w:t>6</w:t>
      </w:r>
      <w:r w:rsidR="0031142D">
        <w:rPr>
          <w:rFonts w:eastAsia="Calibri" w:cs="Times New Roman"/>
          <w:color w:val="000000"/>
        </w:rPr>
        <w:t>71,260</w:t>
      </w:r>
    </w:p>
    <w:p w14:paraId="05183C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61,563</w:t>
      </w:r>
    </w:p>
    <w:p w14:paraId="0DDE35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12,675</w:t>
      </w:r>
    </w:p>
    <w:p w14:paraId="20C70809" w14:textId="318C58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w:t>
      </w:r>
      <w:r w:rsidR="0031142D">
        <w:rPr>
          <w:rFonts w:eastAsia="Calibri" w:cs="Times New Roman"/>
          <w:color w:val="000000"/>
        </w:rPr>
        <w:t>14,235</w:t>
      </w:r>
    </w:p>
    <w:p w14:paraId="0E8BF353" w14:textId="7583B4C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 remaining in the appropriation for GAAP Project (fund 0203, appropriation 12500)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A02778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BAFDDE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General Services</w:t>
      </w:r>
    </w:p>
    <w:p w14:paraId="64E1477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317FFB9F" w14:textId="6B47E92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0230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0211</w:t>
      </w:r>
    </w:p>
    <w:p w14:paraId="15E4D69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709DBF8" w14:textId="624CF3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31142D">
        <w:rPr>
          <w:rFonts w:eastAsia="Calibri" w:cs="Times New Roman"/>
          <w:color w:val="000000"/>
        </w:rPr>
        <w:t>128,025</w:t>
      </w:r>
    </w:p>
    <w:p w14:paraId="20485C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1312CA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w:t>
      </w:r>
    </w:p>
    <w:p w14:paraId="52EB10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w:t>
      </w:r>
    </w:p>
    <w:p w14:paraId="1EF45F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Fire Service Fee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12600</w:t>
      </w:r>
      <w:r w:rsidRPr="00AE18FD">
        <w:rPr>
          <w:rFonts w:eastAsia="Calibri" w:cs="Times New Roman"/>
          <w:color w:val="000000"/>
        </w:rPr>
        <w:tab/>
      </w:r>
      <w:r w:rsidRPr="00AE18FD">
        <w:rPr>
          <w:rFonts w:eastAsia="Calibri" w:cs="Times New Roman"/>
          <w:color w:val="000000"/>
        </w:rPr>
        <w:tab/>
        <w:t>14,000</w:t>
      </w:r>
    </w:p>
    <w:p w14:paraId="1FEFA6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1,148,349</w:t>
      </w:r>
    </w:p>
    <w:p w14:paraId="454795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Repairs and 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58900</w:t>
      </w:r>
      <w:r w:rsidRPr="00AE18FD">
        <w:rPr>
          <w:rFonts w:eastAsia="Calibri" w:cs="Times New Roman"/>
          <w:color w:val="000000"/>
        </w:rPr>
        <w:tab/>
      </w:r>
      <w:r w:rsidRPr="00AE18FD">
        <w:rPr>
          <w:rFonts w:eastAsia="Calibri" w:cs="Times New Roman"/>
          <w:color w:val="000000"/>
        </w:rPr>
        <w:tab/>
        <w:t>21,610,888</w:t>
      </w:r>
    </w:p>
    <w:p w14:paraId="664C23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379,983</w:t>
      </w:r>
    </w:p>
    <w:p w14:paraId="11FB1A3B" w14:textId="4F2900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w:t>
      </w:r>
      <w:r w:rsidR="0031142D">
        <w:rPr>
          <w:rFonts w:eastAsia="Calibri" w:cs="Times New Roman"/>
          <w:color w:val="000000"/>
        </w:rPr>
        <w:t>306,745</w:t>
      </w:r>
    </w:p>
    <w:p w14:paraId="0B84C08F" w14:textId="707D27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Repairs and Equipment (fund 0230, appropriation 58900), Capital Outlay, Repairs and Equipment – Surplus (fund 0230, appropriation 67700), and Consolidated State Laboratory – Surplus (fund 0230, appropriation 37799)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EDBF6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Capital Outlay, Repairs and Equipment (fund 0230, appropriation 58900) shall be expended for capital improvements, maintenance, repairs, and equipment for state-owned buildings.</w:t>
      </w:r>
    </w:p>
    <w:p w14:paraId="5783005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7B0020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Purchasing</w:t>
      </w:r>
    </w:p>
    <w:p w14:paraId="164BE3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78541444" w14:textId="6EA974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0213</w:t>
      </w:r>
    </w:p>
    <w:p w14:paraId="4C9A5AE8"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cols w:space="720"/>
        </w:sectPr>
      </w:pPr>
    </w:p>
    <w:p w14:paraId="589E46D4" w14:textId="0E6B429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31142D">
        <w:rPr>
          <w:rFonts w:eastAsia="Calibri" w:cs="Times New Roman"/>
          <w:color w:val="000000"/>
        </w:rPr>
        <w:t>012,159</w:t>
      </w:r>
    </w:p>
    <w:p w14:paraId="4B1016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w:t>
      </w:r>
    </w:p>
    <w:p w14:paraId="434E0D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144</w:t>
      </w:r>
    </w:p>
    <w:p w14:paraId="24732B1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1,285</w:t>
      </w:r>
    </w:p>
    <w:p w14:paraId="7147DF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6,922</w:t>
      </w:r>
    </w:p>
    <w:p w14:paraId="6D4C7D4E" w14:textId="58CA9B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1142D">
        <w:rPr>
          <w:rFonts w:eastAsia="Calibri" w:cs="Times New Roman"/>
          <w:color w:val="000000"/>
        </w:rPr>
        <w:t>020,710</w:t>
      </w:r>
    </w:p>
    <w:p w14:paraId="2A6FF8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Division of Highways shall reimburse Fund 2031 within the Division of Purchasing for all actual expenses incurred pursuant to the provisions of W.V. Code §17-2A-13.</w:t>
      </w:r>
    </w:p>
    <w:p w14:paraId="24944E4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88CB4A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Travel Management</w:t>
      </w:r>
    </w:p>
    <w:p w14:paraId="78FADB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4AB676BB" w14:textId="33C01D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0615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0215</w:t>
      </w:r>
    </w:p>
    <w:p w14:paraId="54F5BEA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2A0A50C" w14:textId="4B0907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783,227</w:t>
      </w:r>
    </w:p>
    <w:p w14:paraId="17E8B2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550262F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w:t>
      </w:r>
    </w:p>
    <w:p w14:paraId="579BDF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12,032</w:t>
      </w:r>
    </w:p>
    <w:p w14:paraId="11DF9A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440,247</w:t>
      </w:r>
    </w:p>
    <w:p w14:paraId="4A26C2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w:t>
      </w:r>
    </w:p>
    <w:p w14:paraId="4C05CB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w:t>
      </w:r>
    </w:p>
    <w:p w14:paraId="154D366E" w14:textId="6F03F29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1142D">
        <w:rPr>
          <w:rFonts w:eastAsia="Calibri" w:cs="Times New Roman"/>
          <w:color w:val="000000"/>
        </w:rPr>
        <w:t>241,706</w:t>
      </w:r>
    </w:p>
    <w:p w14:paraId="4E2DE43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198EC0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Commission on Uniform State Laws</w:t>
      </w:r>
    </w:p>
    <w:p w14:paraId="72A448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2380FC6E" w14:textId="349CDC3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0217</w:t>
      </w:r>
    </w:p>
    <w:p w14:paraId="2660D75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C30D9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45,550</w:t>
      </w:r>
    </w:p>
    <w:p w14:paraId="290B47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To pay expenses for members of the Commission on Uniform State Laws.</w:t>
      </w:r>
    </w:p>
    <w:p w14:paraId="30B4F04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8733A4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Public Employees Grievance Board</w:t>
      </w:r>
    </w:p>
    <w:p w14:paraId="678F5E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6C)</w:t>
      </w:r>
    </w:p>
    <w:p w14:paraId="0233DFD9" w14:textId="404C70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0220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0219</w:t>
      </w:r>
    </w:p>
    <w:p w14:paraId="1B1F3C5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85B5591" w14:textId="0634028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31142D">
        <w:rPr>
          <w:rFonts w:eastAsia="Calibri" w:cs="Times New Roman"/>
          <w:color w:val="000000"/>
        </w:rPr>
        <w:t>48,241</w:t>
      </w:r>
    </w:p>
    <w:p w14:paraId="02EE52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w:t>
      </w:r>
    </w:p>
    <w:p w14:paraId="0BDAF7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w:t>
      </w:r>
    </w:p>
    <w:p w14:paraId="6A4D46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146,035</w:t>
      </w:r>
    </w:p>
    <w:p w14:paraId="31A1CF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8,000</w:t>
      </w:r>
    </w:p>
    <w:p w14:paraId="2791E7B1" w14:textId="115B7B5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31142D">
        <w:rPr>
          <w:rFonts w:eastAsia="Calibri" w:cs="Times New Roman"/>
          <w:color w:val="000000"/>
        </w:rPr>
        <w:t>03,326</w:t>
      </w:r>
    </w:p>
    <w:p w14:paraId="2372385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E7F63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Ethics Commission</w:t>
      </w:r>
    </w:p>
    <w:p w14:paraId="30DD4D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6B)</w:t>
      </w:r>
    </w:p>
    <w:p w14:paraId="34F6308F" w14:textId="4D3F76E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0220</w:t>
      </w:r>
    </w:p>
    <w:p w14:paraId="63B1B93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1B2F99" w14:textId="5BCD6C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568,920</w:t>
      </w:r>
    </w:p>
    <w:p w14:paraId="11FDD8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526396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2,200</w:t>
      </w:r>
    </w:p>
    <w:p w14:paraId="518D9C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105,501</w:t>
      </w:r>
    </w:p>
    <w:p w14:paraId="40BE6A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w:t>
      </w:r>
    </w:p>
    <w:p w14:paraId="63FE5D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4,574</w:t>
      </w:r>
    </w:p>
    <w:p w14:paraId="30656C84" w14:textId="2ADA714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681,795</w:t>
      </w:r>
    </w:p>
    <w:p w14:paraId="3E00D89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1832F5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Public Defender Services</w:t>
      </w:r>
    </w:p>
    <w:p w14:paraId="60BC05C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28378A93" w14:textId="72A9FB4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0226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0221</w:t>
      </w:r>
    </w:p>
    <w:p w14:paraId="75CC01F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E745565" w14:textId="4439E56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1,997,133</w:t>
      </w:r>
    </w:p>
    <w:p w14:paraId="3FFCD6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61BD48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119,000</w:t>
      </w:r>
    </w:p>
    <w:p w14:paraId="358902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333,300</w:t>
      </w:r>
    </w:p>
    <w:p w14:paraId="64425C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12,740</w:t>
      </w:r>
    </w:p>
    <w:p w14:paraId="60D7CE0B" w14:textId="6551BC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Public Defender Corporations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35200</w:t>
      </w:r>
      <w:r w:rsidRPr="00AE18FD">
        <w:rPr>
          <w:rFonts w:eastAsia="Calibri" w:cs="Times New Roman"/>
          <w:color w:val="000000"/>
        </w:rPr>
        <w:tab/>
      </w:r>
      <w:r w:rsidRPr="00AE18FD">
        <w:rPr>
          <w:rFonts w:eastAsia="Calibri" w:cs="Times New Roman"/>
          <w:color w:val="000000"/>
        </w:rPr>
        <w:tab/>
        <w:t>2</w:t>
      </w:r>
      <w:r w:rsidR="0031142D">
        <w:rPr>
          <w:rFonts w:eastAsia="Calibri" w:cs="Times New Roman"/>
          <w:color w:val="000000"/>
        </w:rPr>
        <w:t>3,024,849</w:t>
      </w:r>
    </w:p>
    <w:p w14:paraId="52085AB4" w14:textId="5BC0979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Appointed Counsel Fees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78800</w:t>
      </w:r>
      <w:r w:rsidRPr="00AE18FD">
        <w:rPr>
          <w:rFonts w:eastAsia="Calibri" w:cs="Times New Roman"/>
          <w:color w:val="000000"/>
        </w:rPr>
        <w:tab/>
      </w:r>
      <w:r w:rsidRPr="00AE18FD">
        <w:rPr>
          <w:rFonts w:eastAsia="Calibri" w:cs="Times New Roman"/>
          <w:color w:val="000000"/>
        </w:rPr>
        <w:tab/>
        <w:t>1</w:t>
      </w:r>
      <w:r w:rsidR="0031142D">
        <w:rPr>
          <w:rFonts w:eastAsia="Calibri" w:cs="Times New Roman"/>
          <w:color w:val="000000"/>
        </w:rPr>
        <w:t>7,691,113</w:t>
      </w:r>
    </w:p>
    <w:p w14:paraId="258C9C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10,575</w:t>
      </w:r>
    </w:p>
    <w:p w14:paraId="1E49D2CB" w14:textId="3A366E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43,188,710</w:t>
      </w:r>
    </w:p>
    <w:p w14:paraId="112875F6" w14:textId="094E17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w:t>
      </w:r>
      <w:r w:rsidR="00BB05A9">
        <w:rPr>
          <w:rFonts w:eastAsia="Calibri" w:cs="Times New Roman"/>
          <w:color w:val="000000"/>
        </w:rPr>
        <w:t xml:space="preserve">Public Defender Corporations – Surplus (fund 0226, appropriation 35299), </w:t>
      </w:r>
      <w:r w:rsidRPr="00AE18FD">
        <w:rPr>
          <w:rFonts w:eastAsia="Calibri" w:cs="Times New Roman"/>
          <w:color w:val="000000"/>
        </w:rPr>
        <w:t xml:space="preserve">Appointed Counsel Fees - Surplus (fund 0226, appropriation 43500) and Appointed Counsel Fees (fund 0226, appropriation 78800)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8422B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7D87910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4D4142F"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Personnel</w:t>
      </w:r>
    </w:p>
    <w:p w14:paraId="67172A1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7EB7689B" w14:textId="687E284E"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0222</w:t>
      </w:r>
    </w:p>
    <w:p w14:paraId="5D350CD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
    <w:p w14:paraId="573ADB7D" w14:textId="017E0B0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9</w:t>
      </w:r>
      <w:r w:rsidRPr="00AE18FD">
        <w:rPr>
          <w:rFonts w:eastAsia="Calibri" w:cs="Times New Roman"/>
          <w:color w:val="000000"/>
        </w:rPr>
        <w:t>00,000</w:t>
      </w:r>
    </w:p>
    <w:p w14:paraId="0803318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Directed Transfer (fund 0206, appropriation 70000) shall be transferred to the Division of Personnel (fund 2440).  </w:t>
      </w:r>
    </w:p>
    <w:p w14:paraId="7D8F460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C7E79C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Committee for the Purchase of</w:t>
      </w:r>
    </w:p>
    <w:p w14:paraId="1B1264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Commodities and Services from the Handicapped</w:t>
      </w:r>
    </w:p>
    <w:p w14:paraId="2BB54F1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65A77A58" w14:textId="4AD7A4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0233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0224</w:t>
      </w:r>
    </w:p>
    <w:p w14:paraId="650D782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0C674FC" w14:textId="05B90F4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3,1</w:t>
      </w:r>
      <w:r w:rsidR="0031142D">
        <w:rPr>
          <w:rFonts w:eastAsia="Calibri" w:cs="Times New Roman"/>
          <w:color w:val="000000"/>
        </w:rPr>
        <w:t>87</w:t>
      </w:r>
    </w:p>
    <w:p w14:paraId="6882D0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868</w:t>
      </w:r>
    </w:p>
    <w:p w14:paraId="7D752B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4,055</w:t>
      </w:r>
    </w:p>
    <w:p w14:paraId="130A8D2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6D6C25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Prosecuting Attorneys Institute</w:t>
      </w:r>
    </w:p>
    <w:p w14:paraId="47EAC9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7)</w:t>
      </w:r>
    </w:p>
    <w:p w14:paraId="15495537" w14:textId="497B530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0557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0228</w:t>
      </w:r>
    </w:p>
    <w:p w14:paraId="3956C96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178D3D3" w14:textId="231BBD9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Forensic Medical Examinations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68300</w:t>
      </w:r>
      <w:r w:rsidRPr="00AE18FD">
        <w:rPr>
          <w:rFonts w:eastAsia="Calibri" w:cs="Times New Roman"/>
          <w:color w:val="000000"/>
        </w:rPr>
        <w:tab/>
        <w:t>$</w:t>
      </w:r>
      <w:r w:rsidRPr="00AE18FD">
        <w:rPr>
          <w:rFonts w:eastAsia="Calibri" w:cs="Times New Roman"/>
          <w:color w:val="000000"/>
        </w:rPr>
        <w:tab/>
        <w:t>5</w:t>
      </w:r>
      <w:r w:rsidR="0031142D">
        <w:rPr>
          <w:rFonts w:eastAsia="Calibri" w:cs="Times New Roman"/>
          <w:color w:val="000000"/>
        </w:rPr>
        <w:t>72,276</w:t>
      </w:r>
    </w:p>
    <w:p w14:paraId="23631EF8" w14:textId="075F5E2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Federal Funds/Grant Match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74900</w:t>
      </w:r>
      <w:r w:rsidRPr="00AE18FD">
        <w:rPr>
          <w:rFonts w:eastAsia="Calibri" w:cs="Times New Roman"/>
          <w:color w:val="000000"/>
        </w:rPr>
        <w:tab/>
      </w:r>
      <w:r w:rsidRPr="00AE18FD">
        <w:rPr>
          <w:rFonts w:eastAsia="Calibri" w:cs="Times New Roman"/>
          <w:color w:val="000000"/>
          <w:u w:val="single"/>
        </w:rPr>
        <w:tab/>
        <w:t>11</w:t>
      </w:r>
      <w:r w:rsidR="0031142D">
        <w:rPr>
          <w:rFonts w:eastAsia="Calibri" w:cs="Times New Roman"/>
          <w:color w:val="000000"/>
          <w:u w:val="single"/>
        </w:rPr>
        <w:t>8,204</w:t>
      </w:r>
    </w:p>
    <w:p w14:paraId="2CA7D75A" w14:textId="7CEBBF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31142D">
        <w:rPr>
          <w:rFonts w:eastAsia="Calibri" w:cs="Times New Roman"/>
          <w:color w:val="000000"/>
        </w:rPr>
        <w:t>90,480</w:t>
      </w:r>
    </w:p>
    <w:p w14:paraId="3DFD6792" w14:textId="352C75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Forensic Medical Examinations (fund 0557, appropriation 68300) and Federal Funds/Grant Match (fund 0557, appropriation 74900)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 xml:space="preserve">. </w:t>
      </w:r>
    </w:p>
    <w:p w14:paraId="3D7B17A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646D2F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Technology</w:t>
      </w:r>
    </w:p>
    <w:p w14:paraId="5618D04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10FC3A79" w14:textId="78E7528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0204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0231</w:t>
      </w:r>
    </w:p>
    <w:p w14:paraId="375BEA4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
    <w:p w14:paraId="5C379A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t>$</w:t>
      </w:r>
      <w:r w:rsidRPr="00AE18FD">
        <w:rPr>
          <w:rFonts w:eastAsia="Calibri" w:cs="Times New Roman"/>
          <w:color w:val="000000"/>
        </w:rPr>
        <w:tab/>
        <w:t>5,000,000</w:t>
      </w:r>
    </w:p>
    <w:p w14:paraId="5C1EEDDF" w14:textId="4AD2444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Directed Transfer (fund 0204, appropriation 70000) shall be transferred to the </w:t>
      </w:r>
      <w:r w:rsidR="004C2BB2" w:rsidRPr="00BB05A9">
        <w:rPr>
          <w:rFonts w:eastAsia="Calibri" w:cs="Times New Roman"/>
          <w:color w:val="000000"/>
        </w:rPr>
        <w:t>Office of Technology Fund</w:t>
      </w:r>
      <w:r w:rsidR="00C54533" w:rsidRPr="00BB05A9">
        <w:rPr>
          <w:rFonts w:eastAsia="Calibri" w:cs="Times New Roman"/>
          <w:color w:val="000000"/>
        </w:rPr>
        <w:t xml:space="preserve"> (</w:t>
      </w:r>
      <w:r w:rsidRPr="00AE18FD">
        <w:rPr>
          <w:rFonts w:eastAsia="Calibri" w:cs="Times New Roman"/>
          <w:color w:val="000000"/>
        </w:rPr>
        <w:t>fund 2</w:t>
      </w:r>
      <w:r w:rsidR="004C2BB2" w:rsidRPr="00BB05A9">
        <w:rPr>
          <w:rFonts w:eastAsia="Calibri" w:cs="Times New Roman"/>
          <w:color w:val="000000"/>
        </w:rPr>
        <w:t>22</w:t>
      </w:r>
      <w:r w:rsidRPr="00AE18FD">
        <w:rPr>
          <w:rFonts w:eastAsia="Calibri" w:cs="Times New Roman"/>
          <w:color w:val="000000"/>
        </w:rPr>
        <w:t>0).</w:t>
      </w:r>
    </w:p>
    <w:p w14:paraId="2998607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5B9E15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Real Estate Division</w:t>
      </w:r>
    </w:p>
    <w:p w14:paraId="5706A9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359657F5" w14:textId="1A76A45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0233</w:t>
      </w:r>
    </w:p>
    <w:p w14:paraId="63B9159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E7E158D" w14:textId="1917AC8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w:t>
      </w:r>
      <w:r w:rsidR="0031142D">
        <w:rPr>
          <w:rFonts w:eastAsia="Calibri" w:cs="Times New Roman"/>
          <w:color w:val="000000"/>
        </w:rPr>
        <w:t>44,644</w:t>
      </w:r>
    </w:p>
    <w:p w14:paraId="560D97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w:t>
      </w:r>
    </w:p>
    <w:p w14:paraId="628ACA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2,500</w:t>
      </w:r>
    </w:p>
    <w:p w14:paraId="018B25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124</w:t>
      </w:r>
    </w:p>
    <w:p w14:paraId="52288C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138,881</w:t>
      </w:r>
    </w:p>
    <w:p w14:paraId="78ACE2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8,284</w:t>
      </w:r>
    </w:p>
    <w:p w14:paraId="1B78DB6E" w14:textId="00956F2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894,533</w:t>
      </w:r>
    </w:p>
    <w:p w14:paraId="0686C98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BEE0D3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COMMERCE</w:t>
      </w:r>
    </w:p>
    <w:p w14:paraId="767DFAA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5A04D1DF"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Division of Forestry</w:t>
      </w:r>
    </w:p>
    <w:p w14:paraId="05F43AB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057C7A9C" w14:textId="78114400"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AE18FD">
        <w:rPr>
          <w:rFonts w:eastAsia="Calibri" w:cs="Times New Roman"/>
          <w:color w:val="000000"/>
        </w:rPr>
        <w:t xml:space="preserve">Fund </w:t>
      </w:r>
      <w:r w:rsidRPr="00AE18FD">
        <w:rPr>
          <w:rFonts w:eastAsia="Calibri" w:cs="Times New Roman"/>
          <w:color w:val="000000"/>
          <w:u w:val="single"/>
        </w:rPr>
        <w:t>0250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0305</w:t>
      </w:r>
    </w:p>
    <w:p w14:paraId="13787224"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lnNumType w:countBy="1" w:restart="continuous"/>
          <w:cols w:space="720"/>
        </w:sectPr>
      </w:pPr>
    </w:p>
    <w:p w14:paraId="0EBF7CCA" w14:textId="586F96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5,263,504</w:t>
      </w:r>
    </w:p>
    <w:p w14:paraId="6322FD3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50590A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111,674</w:t>
      </w:r>
    </w:p>
    <w:p w14:paraId="02FF98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80,000</w:t>
      </w:r>
    </w:p>
    <w:p w14:paraId="22943F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21,435</w:t>
      </w:r>
    </w:p>
    <w:p w14:paraId="2C49FA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558,024</w:t>
      </w:r>
    </w:p>
    <w:p w14:paraId="2D2273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98,754</w:t>
      </w:r>
    </w:p>
    <w:p w14:paraId="1DAB2A46" w14:textId="723B7AD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1142D">
        <w:rPr>
          <w:rFonts w:eastAsia="Calibri" w:cs="Times New Roman"/>
          <w:color w:val="000000"/>
        </w:rPr>
        <w:t>6,133,391</w:t>
      </w:r>
    </w:p>
    <w:p w14:paraId="4A818D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Out of the above appropriations a sum may be used to match federal funds for cooperative studies or other funds for similar purposes.</w:t>
      </w:r>
    </w:p>
    <w:p w14:paraId="672711A7" w14:textId="310FD9B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Current Expenses – Surplus (fund 0250, appropriation 13099) and Equipment – Surplus (fund 0250, appropriation 34100)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0DD21E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E69E2B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Geological and Economic Survey</w:t>
      </w:r>
    </w:p>
    <w:p w14:paraId="5F2BA4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29)</w:t>
      </w:r>
    </w:p>
    <w:p w14:paraId="2847464B" w14:textId="31048B0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0306</w:t>
      </w:r>
    </w:p>
    <w:p w14:paraId="51607832"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CF004E8" w14:textId="6BDA12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1,8</w:t>
      </w:r>
      <w:r w:rsidR="0031142D">
        <w:rPr>
          <w:rFonts w:eastAsia="Calibri" w:cs="Times New Roman"/>
          <w:color w:val="000000"/>
        </w:rPr>
        <w:t>80,878</w:t>
      </w:r>
    </w:p>
    <w:p w14:paraId="1EF923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Salary and Benefits of Cabinet Secretary and</w:t>
      </w:r>
    </w:p>
    <w:p w14:paraId="56E522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112,753</w:t>
      </w:r>
    </w:p>
    <w:p w14:paraId="2F5EFC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968</w:t>
      </w:r>
    </w:p>
    <w:p w14:paraId="69F8C8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27,678</w:t>
      </w:r>
    </w:p>
    <w:p w14:paraId="082B1D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51,524</w:t>
      </w:r>
    </w:p>
    <w:p w14:paraId="79058ACD" w14:textId="094D264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lastRenderedPageBreak/>
        <w:t>Mineral Mapping System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20700</w:t>
      </w:r>
      <w:r w:rsidRPr="00AE18FD">
        <w:rPr>
          <w:rFonts w:eastAsia="Calibri" w:cs="Times New Roman"/>
          <w:color w:val="000000"/>
        </w:rPr>
        <w:tab/>
      </w:r>
      <w:r w:rsidRPr="00AE18FD">
        <w:rPr>
          <w:rFonts w:eastAsia="Calibri" w:cs="Times New Roman"/>
          <w:color w:val="000000"/>
        </w:rPr>
        <w:tab/>
        <w:t>1,2</w:t>
      </w:r>
      <w:r w:rsidR="0031142D">
        <w:rPr>
          <w:rFonts w:eastAsia="Calibri" w:cs="Times New Roman"/>
          <w:color w:val="000000"/>
        </w:rPr>
        <w:t>32,093</w:t>
      </w:r>
    </w:p>
    <w:p w14:paraId="64AAE4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24,486</w:t>
      </w:r>
    </w:p>
    <w:p w14:paraId="0B1DBECE" w14:textId="4DBDE51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31142D">
        <w:rPr>
          <w:rFonts w:eastAsia="Calibri" w:cs="Times New Roman"/>
          <w:color w:val="000000"/>
        </w:rPr>
        <w:t>330,380</w:t>
      </w:r>
    </w:p>
    <w:p w14:paraId="0F2DA2BB" w14:textId="647F4B5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Mineral Mapping System (fund 0253, appropriation 20700)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4C894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Unclassified and Current Expenses appropriations include funding to secure federal and other contracts and may be transferred to a special revolving fund (fund 3105) for the purpose of providing advance funding for such contracts.</w:t>
      </w:r>
    </w:p>
    <w:p w14:paraId="193C0170" w14:textId="77777777" w:rsidR="00B41314" w:rsidRDefault="00B41314" w:rsidP="00AE18FD">
      <w:pPr>
        <w:spacing w:line="456" w:lineRule="auto"/>
        <w:rPr>
          <w:rFonts w:eastAsia="Calibri" w:cs="Times New Roman"/>
          <w:color w:val="000000"/>
        </w:rPr>
      </w:pPr>
    </w:p>
    <w:p w14:paraId="0CD1D412" w14:textId="3C98629B" w:rsidR="00B41314" w:rsidRPr="00AE18FD" w:rsidRDefault="00B41314" w:rsidP="00B41314">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w:t>
      </w:r>
      <w:r w:rsidRPr="00DF4D91">
        <w:rPr>
          <w:rFonts w:eastAsia="Calibri" w:cs="Times New Roman"/>
          <w:i/>
          <w:color w:val="000000"/>
        </w:rPr>
        <w:t>ivision</w:t>
      </w:r>
      <w:r w:rsidRPr="00AE18FD">
        <w:rPr>
          <w:rFonts w:eastAsia="Calibri" w:cs="Times New Roman"/>
          <w:i/>
          <w:color w:val="000000"/>
        </w:rPr>
        <w:t xml:space="preserve"> of Economic Development –</w:t>
      </w:r>
    </w:p>
    <w:p w14:paraId="6290A4A5"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620935CA"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0256</w:t>
      </w:r>
      <w:r w:rsidRPr="00AE18FD">
        <w:rPr>
          <w:rFonts w:eastAsia="Calibri" w:cs="Times New Roman"/>
          <w:color w:val="000000"/>
        </w:rPr>
        <w:t xml:space="preserve"> FY </w:t>
      </w:r>
      <w:r w:rsidRPr="00DF4D91">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16617D26" w14:textId="77777777" w:rsidR="00B41314" w:rsidRPr="00AE18FD" w:rsidRDefault="00B41314" w:rsidP="00B41314">
      <w:pPr>
        <w:rPr>
          <w:rFonts w:eastAsia="Calibri" w:cs="Times New Roman"/>
          <w:color w:val="000000"/>
          <w:u w:val="single"/>
        </w:rPr>
        <w:sectPr w:rsidR="00B41314" w:rsidRPr="00AE18FD" w:rsidSect="00B41314">
          <w:type w:val="continuous"/>
          <w:pgSz w:w="12240" w:h="15840"/>
          <w:pgMar w:top="1440" w:right="1440" w:bottom="1440" w:left="1440" w:header="720" w:footer="720" w:gutter="0"/>
          <w:cols w:space="720"/>
        </w:sectPr>
      </w:pPr>
    </w:p>
    <w:p w14:paraId="350ACA76" w14:textId="48F147F5"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31142D">
        <w:rPr>
          <w:rFonts w:eastAsia="Calibri" w:cs="Times New Roman"/>
          <w:color w:val="000000"/>
        </w:rPr>
        <w:t>367,975</w:t>
      </w:r>
    </w:p>
    <w:p w14:paraId="7A05D86C"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108,055</w:t>
      </w:r>
    </w:p>
    <w:p w14:paraId="4D4C92FB"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4,738,464</w:t>
      </w:r>
    </w:p>
    <w:p w14:paraId="0DAF88D2"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National Youth Science Camp</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13200</w:t>
      </w:r>
      <w:r w:rsidRPr="00AE18FD">
        <w:rPr>
          <w:rFonts w:eastAsia="Calibri" w:cs="Times New Roman"/>
          <w:color w:val="000000"/>
        </w:rPr>
        <w:tab/>
      </w:r>
      <w:r w:rsidRPr="00AE18FD">
        <w:rPr>
          <w:rFonts w:eastAsia="Calibri" w:cs="Times New Roman"/>
          <w:color w:val="000000"/>
        </w:rPr>
        <w:tab/>
        <w:t>241,570</w:t>
      </w:r>
    </w:p>
    <w:p w14:paraId="22208767"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Local Economic Development Partnerships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13300</w:t>
      </w:r>
      <w:r w:rsidRPr="00AE18FD">
        <w:rPr>
          <w:rFonts w:eastAsia="Calibri" w:cs="Times New Roman"/>
          <w:color w:val="000000"/>
        </w:rPr>
        <w:tab/>
      </w:r>
      <w:r w:rsidRPr="00AE18FD">
        <w:rPr>
          <w:rFonts w:eastAsia="Calibri" w:cs="Times New Roman"/>
          <w:color w:val="000000"/>
        </w:rPr>
        <w:tab/>
        <w:t>1,250,000</w:t>
      </w:r>
    </w:p>
    <w:p w14:paraId="54F74D36"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ARC Assessment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13600</w:t>
      </w:r>
      <w:r w:rsidRPr="00AE18FD">
        <w:rPr>
          <w:rFonts w:eastAsia="Calibri" w:cs="Times New Roman"/>
          <w:color w:val="000000"/>
        </w:rPr>
        <w:tab/>
      </w:r>
      <w:r w:rsidRPr="00AE18FD">
        <w:rPr>
          <w:rFonts w:eastAsia="Calibri" w:cs="Times New Roman"/>
          <w:color w:val="000000"/>
        </w:rPr>
        <w:tab/>
        <w:t>152,585</w:t>
      </w:r>
    </w:p>
    <w:p w14:paraId="2E5A05CE"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Global Economic Development Partnerships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20201</w:t>
      </w:r>
      <w:r w:rsidRPr="00AE18FD">
        <w:rPr>
          <w:rFonts w:eastAsia="Calibri" w:cs="Times New Roman"/>
          <w:color w:val="000000"/>
        </w:rPr>
        <w:tab/>
      </w:r>
      <w:r w:rsidRPr="00AE18FD">
        <w:rPr>
          <w:rFonts w:eastAsia="Calibri" w:cs="Times New Roman"/>
          <w:color w:val="000000"/>
        </w:rPr>
        <w:tab/>
        <w:t>150,000</w:t>
      </w:r>
    </w:p>
    <w:p w14:paraId="4E9D8CF9" w14:textId="5F67CFEB"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Guaranteed Work Force Grant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24200</w:t>
      </w:r>
      <w:r w:rsidRPr="00AE18FD">
        <w:rPr>
          <w:rFonts w:eastAsia="Calibri" w:cs="Times New Roman"/>
          <w:color w:val="000000"/>
        </w:rPr>
        <w:tab/>
      </w:r>
      <w:r w:rsidRPr="00AE18FD">
        <w:rPr>
          <w:rFonts w:eastAsia="Calibri" w:cs="Times New Roman"/>
          <w:color w:val="000000"/>
        </w:rPr>
        <w:tab/>
        <w:t>99</w:t>
      </w:r>
      <w:r w:rsidR="0031142D">
        <w:rPr>
          <w:rFonts w:eastAsia="Calibri" w:cs="Times New Roman"/>
          <w:color w:val="000000"/>
        </w:rPr>
        <w:t>7,499</w:t>
      </w:r>
    </w:p>
    <w:p w14:paraId="0D35FDD5" w14:textId="46F02DC8"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Mainstreet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79400</w:t>
      </w:r>
      <w:r w:rsidRPr="00AE18FD">
        <w:rPr>
          <w:rFonts w:eastAsia="Calibri" w:cs="Times New Roman"/>
          <w:color w:val="000000"/>
        </w:rPr>
        <w:tab/>
      </w:r>
      <w:r w:rsidRPr="00AE18FD">
        <w:rPr>
          <w:rFonts w:eastAsia="Calibri" w:cs="Times New Roman"/>
          <w:color w:val="000000"/>
        </w:rPr>
        <w:tab/>
        <w:t>17</w:t>
      </w:r>
      <w:r w:rsidR="0031142D">
        <w:rPr>
          <w:rFonts w:eastAsia="Calibri" w:cs="Times New Roman"/>
          <w:color w:val="000000"/>
        </w:rPr>
        <w:t>7,525</w:t>
      </w:r>
    </w:p>
    <w:p w14:paraId="6B5791E5"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Marshall University Research Corporation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80701</w:t>
      </w:r>
      <w:r w:rsidRPr="00AE18FD">
        <w:rPr>
          <w:rFonts w:eastAsia="Calibri" w:cs="Times New Roman"/>
          <w:color w:val="000000"/>
        </w:rPr>
        <w:tab/>
      </w:r>
      <w:r w:rsidRPr="00AE18FD">
        <w:rPr>
          <w:rFonts w:eastAsia="Calibri" w:cs="Times New Roman"/>
          <w:color w:val="000000"/>
        </w:rPr>
        <w:tab/>
        <w:t>500,000</w:t>
      </w:r>
    </w:p>
    <w:p w14:paraId="1984DCE7"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3,157</w:t>
      </w:r>
    </w:p>
    <w:p w14:paraId="191B542D"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Hatfield McCoy Recreational Trail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96000</w:t>
      </w:r>
      <w:r w:rsidRPr="00AE18FD">
        <w:rPr>
          <w:rFonts w:eastAsia="Calibri" w:cs="Times New Roman"/>
          <w:color w:val="000000"/>
        </w:rPr>
        <w:tab/>
      </w:r>
      <w:r w:rsidRPr="00AE18FD">
        <w:rPr>
          <w:rFonts w:eastAsia="Calibri" w:cs="Times New Roman"/>
          <w:color w:val="000000"/>
          <w:u w:val="single"/>
        </w:rPr>
        <w:tab/>
        <w:t>198,415</w:t>
      </w:r>
    </w:p>
    <w:p w14:paraId="4878F60C" w14:textId="28FB59D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31142D">
        <w:rPr>
          <w:rFonts w:eastAsia="Calibri" w:cs="Times New Roman"/>
          <w:color w:val="000000"/>
        </w:rPr>
        <w:t>885,245</w:t>
      </w:r>
    </w:p>
    <w:p w14:paraId="638410EF"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Unclassified – Surplus (fund 0256, appropriation 09700), Partnership Grants (fund 0256, appropriation 13100), Local Economic Development Partnerships (fund 0256, appropriation 13300), Global Economic Development Partnerships (fund 0256, appropriation 20201), Guaranteed Work Force Grant (fund 0256, appropriation 24200), and Current Expenses – Surplus (fund 0256, appropriation 13099)  at the close of the fiscal year </w:t>
      </w:r>
      <w:r w:rsidRPr="00DF4D91">
        <w:rPr>
          <w:rFonts w:eastAsia="Calibri" w:cs="Times New Roman"/>
          <w:color w:val="000000"/>
        </w:rPr>
        <w:t>2025</w:t>
      </w:r>
      <w:r w:rsidRPr="00AE18FD">
        <w:rPr>
          <w:rFonts w:eastAsia="Calibri" w:cs="Times New Roman"/>
          <w:color w:val="000000"/>
        </w:rPr>
        <w:t xml:space="preserve"> are hereby reappropriated for expenditure during the fiscal year </w:t>
      </w:r>
      <w:r w:rsidRPr="00DF4D91">
        <w:rPr>
          <w:rFonts w:eastAsia="Calibri" w:cs="Times New Roman"/>
          <w:color w:val="000000"/>
        </w:rPr>
        <w:t>2026</w:t>
      </w:r>
      <w:r w:rsidRPr="00AE18FD">
        <w:rPr>
          <w:rFonts w:eastAsia="Calibri" w:cs="Times New Roman"/>
          <w:color w:val="000000"/>
        </w:rPr>
        <w:t>.</w:t>
      </w:r>
    </w:p>
    <w:p w14:paraId="5C8A9436" w14:textId="1C4D3DC0"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spacing w:line="48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Current Expenses (fund 0256, appropriation 13000), $50,000 shall be used for the Western Potomac Economic Partnership, $100,000 shall be used for Advantage Valley, $750,000 shall be used for the Robert C. Byrd Institute, $548,915 shall be used for West Virginia University, </w:t>
      </w:r>
      <w:r w:rsidR="008300E7">
        <w:rPr>
          <w:rFonts w:eastAsia="Calibri" w:cs="Times New Roman"/>
          <w:color w:val="000000"/>
        </w:rPr>
        <w:t>$100,000 shall be used for Wyoming County critical need</w:t>
      </w:r>
      <w:r w:rsidR="00926B85">
        <w:rPr>
          <w:rFonts w:eastAsia="Calibri" w:cs="Times New Roman"/>
          <w:color w:val="000000"/>
        </w:rPr>
        <w:t>s</w:t>
      </w:r>
      <w:r w:rsidR="008300E7">
        <w:rPr>
          <w:rFonts w:eastAsia="Calibri" w:cs="Times New Roman"/>
          <w:color w:val="000000"/>
        </w:rPr>
        <w:t xml:space="preserve"> infrastructure projects, </w:t>
      </w:r>
      <w:r w:rsidRPr="00AE18FD">
        <w:rPr>
          <w:rFonts w:eastAsia="Calibri" w:cs="Times New Roman"/>
          <w:color w:val="000000"/>
        </w:rPr>
        <w:t xml:space="preserve">and $298,915 shall be used for Southern West Virginia Community and Technical College for the Mine Training and Energy Technologies Academy. </w:t>
      </w:r>
    </w:p>
    <w:p w14:paraId="4B64D154" w14:textId="5C8903F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spacing w:line="48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to Local Economic Development Partnerships (fund 0256, appropriation 13300) shall be used by the Department of Economic Development for the award of funding assistance to county and regional economic development corporations or authorities participating in the Certified Development Community Program developed under the provisions of W.V. Code </w:t>
      </w:r>
      <w:r w:rsidRPr="00AE18FD">
        <w:rPr>
          <w:rFonts w:eastAsia="Calibri" w:cs="Arial"/>
          <w:color w:val="000000"/>
        </w:rPr>
        <w:t>§</w:t>
      </w:r>
      <w:r w:rsidRPr="00AE18FD">
        <w:rPr>
          <w:rFonts w:eastAsia="Calibri" w:cs="Times New Roman"/>
          <w:color w:val="000000"/>
        </w:rPr>
        <w:t xml:space="preserve">5B-2-14. The Department of Economic Development shall award the funding assistance through a matching grant program, based upon a formula whereby funding assistance may not exceed </w:t>
      </w:r>
      <w:r w:rsidRPr="00AE18FD">
        <w:rPr>
          <w:rFonts w:eastAsia="Calibri" w:cs="Times New Roman"/>
          <w:color w:val="auto"/>
        </w:rPr>
        <w:t>$</w:t>
      </w:r>
      <w:r w:rsidR="00D85899" w:rsidRPr="00DF4D91">
        <w:rPr>
          <w:rFonts w:eastAsia="Calibri" w:cs="Times New Roman"/>
          <w:color w:val="auto"/>
        </w:rPr>
        <w:t>5</w:t>
      </w:r>
      <w:r w:rsidRPr="00AE18FD">
        <w:rPr>
          <w:rFonts w:eastAsia="Calibri" w:cs="Times New Roman"/>
          <w:color w:val="auto"/>
        </w:rPr>
        <w:t xml:space="preserve">0,000 </w:t>
      </w:r>
      <w:r w:rsidRPr="00AE18FD">
        <w:rPr>
          <w:rFonts w:eastAsia="Calibri" w:cs="Times New Roman"/>
          <w:color w:val="000000"/>
        </w:rPr>
        <w:t>per county served by an economic development or redevelopment corporation or authority.</w:t>
      </w:r>
    </w:p>
    <w:p w14:paraId="7DFFB27C" w14:textId="35682CD1" w:rsidR="00B41314" w:rsidRPr="00AE18FD" w:rsidRDefault="00B41314" w:rsidP="00DF4D91">
      <w:pPr>
        <w:tabs>
          <w:tab w:val="left" w:pos="288"/>
          <w:tab w:val="left" w:pos="720"/>
          <w:tab w:val="left" w:leader="dot" w:pos="6030"/>
          <w:tab w:val="left" w:pos="6210"/>
          <w:tab w:val="left" w:pos="6451"/>
          <w:tab w:val="center" w:pos="6930"/>
          <w:tab w:val="left" w:pos="7704"/>
          <w:tab w:val="right" w:pos="9720"/>
        </w:tabs>
        <w:spacing w:line="484" w:lineRule="auto"/>
        <w:jc w:val="both"/>
        <w:rPr>
          <w:rFonts w:eastAsia="Calibri" w:cs="Times New Roman"/>
          <w:color w:val="000000"/>
        </w:rPr>
        <w:sectPr w:rsidR="00B41314" w:rsidRPr="00AE18FD" w:rsidSect="00AE18FD">
          <w:type w:val="continuous"/>
          <w:pgSz w:w="12240" w:h="15840"/>
          <w:pgMar w:top="1440" w:right="1440" w:bottom="1440" w:left="1440" w:header="720" w:footer="720" w:gutter="0"/>
          <w:lnNumType w:countBy="1" w:restart="newSection"/>
          <w:cols w:space="720"/>
        </w:sectPr>
      </w:pPr>
    </w:p>
    <w:p w14:paraId="556F415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Division of Labor</w:t>
      </w:r>
    </w:p>
    <w:p w14:paraId="282AC8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21 and 47)</w:t>
      </w:r>
    </w:p>
    <w:p w14:paraId="0C55EAF0" w14:textId="3AC3A6D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 xml:space="preserve">0260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5722A76B"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77D907B" w14:textId="6628E56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1,73</w:t>
      </w:r>
      <w:r w:rsidR="00E97EB8">
        <w:rPr>
          <w:rFonts w:eastAsia="Calibri" w:cs="Times New Roman"/>
          <w:color w:val="000000"/>
        </w:rPr>
        <w:t>6,966</w:t>
      </w:r>
    </w:p>
    <w:p w14:paraId="571CAC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28,000</w:t>
      </w:r>
    </w:p>
    <w:p w14:paraId="01FF7C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lastRenderedPageBreak/>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15,000</w:t>
      </w:r>
    </w:p>
    <w:p w14:paraId="4160C7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227,000</w:t>
      </w:r>
    </w:p>
    <w:p w14:paraId="38D85A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8,500</w:t>
      </w:r>
    </w:p>
    <w:p w14:paraId="5F259109" w14:textId="09B54D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2,01</w:t>
      </w:r>
      <w:r w:rsidR="00E97EB8">
        <w:rPr>
          <w:rFonts w:eastAsia="Calibri" w:cs="Times New Roman"/>
          <w:color w:val="000000"/>
        </w:rPr>
        <w:t>5,466</w:t>
      </w:r>
    </w:p>
    <w:p w14:paraId="3F39FD0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EACF1E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Natural Resources</w:t>
      </w:r>
    </w:p>
    <w:p w14:paraId="3BC9D8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49896A6A" w14:textId="058F019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37C445F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BDE0CF" w14:textId="563B02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E97EB8">
        <w:rPr>
          <w:rFonts w:eastAsia="Calibri" w:cs="Times New Roman"/>
          <w:color w:val="000000"/>
        </w:rPr>
        <w:t>1,717,002</w:t>
      </w:r>
    </w:p>
    <w:p w14:paraId="326666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1D7AF0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113,188</w:t>
      </w:r>
    </w:p>
    <w:p w14:paraId="1059B3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w:t>
      </w:r>
    </w:p>
    <w:p w14:paraId="5C561B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w:t>
      </w:r>
    </w:p>
    <w:p w14:paraId="6E734E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184,711</w:t>
      </w:r>
    </w:p>
    <w:p w14:paraId="58A67F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529,654</w:t>
      </w:r>
    </w:p>
    <w:p w14:paraId="066BE4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w:t>
      </w:r>
    </w:p>
    <w:p w14:paraId="7433B6A6" w14:textId="4D59A3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 Parks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28800</w:t>
      </w:r>
      <w:r w:rsidRPr="00AE18FD">
        <w:rPr>
          <w:rFonts w:eastAsia="Calibri" w:cs="Times New Roman"/>
          <w:color w:val="000000"/>
        </w:rPr>
        <w:tab/>
      </w:r>
      <w:r w:rsidRPr="00AE18FD">
        <w:rPr>
          <w:rFonts w:eastAsia="Calibri" w:cs="Times New Roman"/>
          <w:color w:val="000000"/>
        </w:rPr>
        <w:tab/>
      </w:r>
      <w:r w:rsidR="00E97EB8">
        <w:rPr>
          <w:rFonts w:eastAsia="Calibri" w:cs="Times New Roman"/>
          <w:color w:val="000000"/>
        </w:rPr>
        <w:t>3,434,945</w:t>
      </w:r>
    </w:p>
    <w:p w14:paraId="7EF2E5C7" w14:textId="586CED5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Litter Control Conservation Officers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56400</w:t>
      </w:r>
      <w:r w:rsidRPr="00AE18FD">
        <w:rPr>
          <w:rFonts w:eastAsia="Calibri" w:cs="Times New Roman"/>
          <w:color w:val="000000"/>
        </w:rPr>
        <w:tab/>
      </w:r>
      <w:r w:rsidRPr="00AE18FD">
        <w:rPr>
          <w:rFonts w:eastAsia="Calibri" w:cs="Times New Roman"/>
          <w:color w:val="000000"/>
        </w:rPr>
        <w:tab/>
        <w:t>1</w:t>
      </w:r>
      <w:r w:rsidR="00E97EB8">
        <w:rPr>
          <w:rFonts w:eastAsia="Calibri" w:cs="Times New Roman"/>
          <w:color w:val="000000"/>
        </w:rPr>
        <w:t>57,746</w:t>
      </w:r>
    </w:p>
    <w:p w14:paraId="4765FDA7" w14:textId="12616C5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Upper Mud River Flood Control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65400</w:t>
      </w:r>
      <w:r w:rsidRPr="00AE18FD">
        <w:rPr>
          <w:rFonts w:eastAsia="Calibri" w:cs="Times New Roman"/>
          <w:color w:val="000000"/>
        </w:rPr>
        <w:tab/>
      </w:r>
      <w:r w:rsidRPr="00AE18FD">
        <w:rPr>
          <w:rFonts w:eastAsia="Calibri" w:cs="Times New Roman"/>
          <w:color w:val="000000"/>
        </w:rPr>
        <w:tab/>
        <w:t>17</w:t>
      </w:r>
      <w:r w:rsidR="00E97EB8">
        <w:rPr>
          <w:rFonts w:eastAsia="Calibri" w:cs="Times New Roman"/>
          <w:color w:val="000000"/>
        </w:rPr>
        <w:t>9,084</w:t>
      </w:r>
    </w:p>
    <w:p w14:paraId="2EC0BAF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w:t>
      </w:r>
    </w:p>
    <w:p w14:paraId="32D1AA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Land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100</w:t>
      </w:r>
    </w:p>
    <w:p w14:paraId="30997F28" w14:textId="265406E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Law Enforcement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80600</w:t>
      </w:r>
      <w:r w:rsidRPr="00AE18FD">
        <w:rPr>
          <w:rFonts w:eastAsia="Calibri" w:cs="Times New Roman"/>
          <w:color w:val="000000"/>
        </w:rPr>
        <w:tab/>
      </w:r>
      <w:r w:rsidRPr="00AE18FD">
        <w:rPr>
          <w:rFonts w:eastAsia="Calibri" w:cs="Times New Roman"/>
          <w:color w:val="000000"/>
        </w:rPr>
        <w:tab/>
        <w:t>2,7</w:t>
      </w:r>
      <w:r w:rsidR="00E97EB8">
        <w:rPr>
          <w:rFonts w:eastAsia="Calibri" w:cs="Times New Roman"/>
          <w:color w:val="000000"/>
        </w:rPr>
        <w:t>51,584</w:t>
      </w:r>
    </w:p>
    <w:p w14:paraId="0BAFF3C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45,141</w:t>
      </w:r>
    </w:p>
    <w:p w14:paraId="7828EA3E" w14:textId="7AF7D7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E97EB8">
        <w:rPr>
          <w:rFonts w:eastAsia="Calibri" w:cs="Times New Roman"/>
          <w:color w:val="000000"/>
        </w:rPr>
        <w:t>29,113,555</w:t>
      </w:r>
    </w:p>
    <w:p w14:paraId="54AF4681" w14:textId="3ADB6C7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Equine Enrichment -  Surplus (fund 0265, appropriation 22899), Buildings (fund 0265, appropriation 25800), Capital Outlay – Parks (fund 0265, appropriation 28800), Upper Mud River Flood Control (fund 0265, </w:t>
      </w:r>
      <w:r w:rsidRPr="00AE18FD">
        <w:rPr>
          <w:rFonts w:eastAsia="Calibri" w:cs="Times New Roman"/>
          <w:color w:val="000000"/>
        </w:rPr>
        <w:lastRenderedPageBreak/>
        <w:t xml:space="preserve">appropriation 65400), Current Expenses – Surplus (fund 0265, appropriation 13099), Capital Outlay, Repairs and Equipment – Surplus (fund 0265, appropriation 67700), Land (fund 0265, appropriation 73000), and State Park Improvements – Surplus (fund 0265, appropriation 76300)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330B7F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5F0EC7F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51B0A6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Miners’ Health, Safety and Training</w:t>
      </w:r>
    </w:p>
    <w:p w14:paraId="096AF4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22A)</w:t>
      </w:r>
    </w:p>
    <w:p w14:paraId="6742E3F7" w14:textId="326A857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0277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0314</w:t>
      </w:r>
    </w:p>
    <w:p w14:paraId="0C30599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5E9CE0C" w14:textId="504DD57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E97EB8">
        <w:rPr>
          <w:rFonts w:eastAsia="Calibri" w:cs="Times New Roman"/>
          <w:color w:val="000000"/>
        </w:rPr>
        <w:t>,176,291</w:t>
      </w:r>
    </w:p>
    <w:p w14:paraId="659274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111,016</w:t>
      </w:r>
    </w:p>
    <w:p w14:paraId="3E7FF00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1,396,141</w:t>
      </w:r>
    </w:p>
    <w:p w14:paraId="4D28759E" w14:textId="041F511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Coal Dust and Rock Dust Sampling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27000</w:t>
      </w:r>
      <w:r w:rsidRPr="00AE18FD">
        <w:rPr>
          <w:rFonts w:eastAsia="Calibri" w:cs="Times New Roman"/>
          <w:color w:val="000000"/>
        </w:rPr>
        <w:tab/>
      </w:r>
      <w:r w:rsidRPr="00AE18FD">
        <w:rPr>
          <w:rFonts w:eastAsia="Calibri" w:cs="Times New Roman"/>
          <w:color w:val="000000"/>
        </w:rPr>
        <w:tab/>
        <w:t>5</w:t>
      </w:r>
      <w:r w:rsidR="00E97EB8">
        <w:rPr>
          <w:rFonts w:eastAsia="Calibri" w:cs="Times New Roman"/>
          <w:color w:val="000000"/>
        </w:rPr>
        <w:t>17,987</w:t>
      </w:r>
    </w:p>
    <w:p w14:paraId="2434FA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80,668</w:t>
      </w:r>
    </w:p>
    <w:p w14:paraId="1F8A34DB" w14:textId="50C1853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E97EB8">
        <w:rPr>
          <w:rFonts w:eastAsia="Calibri" w:cs="Times New Roman"/>
          <w:color w:val="000000"/>
        </w:rPr>
        <w:t>2,282,103</w:t>
      </w:r>
    </w:p>
    <w:p w14:paraId="141A6D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54DD48B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3AD3D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Board of Coal Mine Health and Safety</w:t>
      </w:r>
    </w:p>
    <w:p w14:paraId="13DCDC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22A)</w:t>
      </w:r>
    </w:p>
    <w:p w14:paraId="1AF5CAB6" w14:textId="0F543BE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0319</w:t>
      </w:r>
    </w:p>
    <w:p w14:paraId="626E711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1F5A2C6" w14:textId="1B78AE0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E97EB8">
        <w:rPr>
          <w:rFonts w:eastAsia="Calibri" w:cs="Times New Roman"/>
          <w:color w:val="000000"/>
        </w:rPr>
        <w:t>50,198</w:t>
      </w:r>
    </w:p>
    <w:p w14:paraId="077265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3,480</w:t>
      </w:r>
    </w:p>
    <w:p w14:paraId="4AB9AF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118,138</w:t>
      </w:r>
    </w:p>
    <w:p w14:paraId="5098B0B1" w14:textId="75C6EC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E97EB8">
        <w:rPr>
          <w:rFonts w:eastAsia="Calibri" w:cs="Times New Roman"/>
          <w:color w:val="000000"/>
        </w:rPr>
        <w:t>371,816</w:t>
      </w:r>
    </w:p>
    <w:p w14:paraId="0CBF62E0" w14:textId="45B6D67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Included in the above appropriation for Current Expenses (fund 0280, appropriation 13000) up to $29,000 shall be used for the Coal Mine Safety and Technical Review Committee.</w:t>
      </w:r>
    </w:p>
    <w:p w14:paraId="2540E66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D475C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roofErr w:type="spellStart"/>
      <w:r w:rsidRPr="00AE18FD">
        <w:rPr>
          <w:rFonts w:eastAsia="Calibri" w:cs="Times New Roman"/>
          <w:i/>
          <w:color w:val="000000"/>
        </w:rPr>
        <w:t>WorkForce</w:t>
      </w:r>
      <w:proofErr w:type="spellEnd"/>
      <w:r w:rsidRPr="00AE18FD">
        <w:rPr>
          <w:rFonts w:eastAsia="Calibri" w:cs="Times New Roman"/>
          <w:i/>
          <w:color w:val="000000"/>
        </w:rPr>
        <w:t xml:space="preserve"> West Virginia</w:t>
      </w:r>
    </w:p>
    <w:p w14:paraId="02B83F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21A)</w:t>
      </w:r>
    </w:p>
    <w:p w14:paraId="71558A56" w14:textId="3343E83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0572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0323</w:t>
      </w:r>
    </w:p>
    <w:p w14:paraId="79A8ECF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096D9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51,433</w:t>
      </w:r>
    </w:p>
    <w:p w14:paraId="162113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584</w:t>
      </w:r>
    </w:p>
    <w:p w14:paraId="0DF13A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23,683</w:t>
      </w:r>
    </w:p>
    <w:p w14:paraId="7A666D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75,700</w:t>
      </w:r>
    </w:p>
    <w:p w14:paraId="4681AEF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823146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Commerce –</w:t>
      </w:r>
    </w:p>
    <w:p w14:paraId="74D35E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Office of the Secretary</w:t>
      </w:r>
    </w:p>
    <w:p w14:paraId="6BD8A5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715F6459" w14:textId="78E46A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0327</w:t>
      </w:r>
    </w:p>
    <w:p w14:paraId="7399A78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8BD20B0" w14:textId="1E111A7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1,4</w:t>
      </w:r>
      <w:r w:rsidR="00E97EB8">
        <w:rPr>
          <w:rFonts w:eastAsia="Calibri" w:cs="Times New Roman"/>
          <w:color w:val="000000"/>
        </w:rPr>
        <w:t>72,205</w:t>
      </w:r>
    </w:p>
    <w:p w14:paraId="3A9BEB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0AB059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153,750</w:t>
      </w:r>
    </w:p>
    <w:p w14:paraId="2A76BAE1"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1,490</w:t>
      </w:r>
    </w:p>
    <w:p w14:paraId="7A7E5348" w14:textId="54675888" w:rsidR="00D85899" w:rsidRPr="00AE18FD" w:rsidRDefault="00D85899"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Directed Transfer………………………………………………….</w:t>
      </w:r>
      <w:r>
        <w:rPr>
          <w:rFonts w:eastAsia="Calibri" w:cs="Times New Roman"/>
          <w:color w:val="000000"/>
        </w:rPr>
        <w:tab/>
      </w:r>
      <w:r>
        <w:rPr>
          <w:rFonts w:eastAsia="Calibri" w:cs="Times New Roman"/>
          <w:color w:val="000000"/>
        </w:rPr>
        <w:tab/>
      </w:r>
      <w:r>
        <w:rPr>
          <w:rFonts w:eastAsia="Calibri" w:cs="Times New Roman"/>
          <w:color w:val="000000"/>
        </w:rPr>
        <w:tab/>
        <w:t>70000</w:t>
      </w:r>
      <w:r>
        <w:rPr>
          <w:rFonts w:eastAsia="Calibri" w:cs="Times New Roman"/>
          <w:color w:val="000000"/>
        </w:rPr>
        <w:tab/>
      </w:r>
      <w:r>
        <w:rPr>
          <w:rFonts w:eastAsia="Calibri" w:cs="Times New Roman"/>
          <w:color w:val="000000"/>
        </w:rPr>
        <w:tab/>
        <w:t>0</w:t>
      </w:r>
    </w:p>
    <w:p w14:paraId="27EC25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353,147</w:t>
      </w:r>
    </w:p>
    <w:p w14:paraId="295A13B9" w14:textId="4719AA0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1,9</w:t>
      </w:r>
      <w:r w:rsidR="00E97EB8">
        <w:rPr>
          <w:rFonts w:eastAsia="Calibri" w:cs="Times New Roman"/>
          <w:color w:val="000000"/>
        </w:rPr>
        <w:t>80,592</w:t>
      </w:r>
    </w:p>
    <w:p w14:paraId="7FB36FC7" w14:textId="3A21968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p>
    <w:p w14:paraId="21D421C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21F915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Board of Rehabilitation –</w:t>
      </w:r>
    </w:p>
    <w:p w14:paraId="7017F1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Division of Rehabilitation Services</w:t>
      </w:r>
    </w:p>
    <w:p w14:paraId="61A8EE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28DF4436" w14:textId="70573A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0932</w:t>
      </w:r>
    </w:p>
    <w:p w14:paraId="1848958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39C06B9" w14:textId="5AF4793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w:t>
      </w:r>
      <w:r w:rsidR="00E97EB8">
        <w:rPr>
          <w:rFonts w:eastAsia="Calibri" w:cs="Times New Roman"/>
          <w:color w:val="000000"/>
        </w:rPr>
        <w:t>714,705</w:t>
      </w:r>
    </w:p>
    <w:p w14:paraId="03BABC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Independent Living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00900</w:t>
      </w:r>
      <w:r w:rsidRPr="00AE18FD">
        <w:rPr>
          <w:rFonts w:eastAsia="Calibri" w:cs="Times New Roman"/>
          <w:color w:val="000000"/>
        </w:rPr>
        <w:tab/>
      </w:r>
      <w:r w:rsidRPr="00AE18FD">
        <w:rPr>
          <w:rFonts w:eastAsia="Calibri" w:cs="Times New Roman"/>
          <w:color w:val="000000"/>
        </w:rPr>
        <w:tab/>
        <w:t>429,418</w:t>
      </w:r>
    </w:p>
    <w:p w14:paraId="2DCC23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558,815</w:t>
      </w:r>
    </w:p>
    <w:p w14:paraId="0B8244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Workshop Development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16300</w:t>
      </w:r>
      <w:r w:rsidRPr="00AE18FD">
        <w:rPr>
          <w:rFonts w:eastAsia="Calibri" w:cs="Times New Roman"/>
          <w:color w:val="000000"/>
        </w:rPr>
        <w:tab/>
      </w:r>
      <w:r w:rsidRPr="00AE18FD">
        <w:rPr>
          <w:rFonts w:eastAsia="Calibri" w:cs="Times New Roman"/>
          <w:color w:val="000000"/>
        </w:rPr>
        <w:tab/>
        <w:t>1,817,427</w:t>
      </w:r>
    </w:p>
    <w:p w14:paraId="1F8F63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Supported Employment Extended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20600</w:t>
      </w:r>
      <w:r w:rsidRPr="00AE18FD">
        <w:rPr>
          <w:rFonts w:eastAsia="Calibri" w:cs="Times New Roman"/>
          <w:color w:val="000000"/>
        </w:rPr>
        <w:tab/>
      </w:r>
      <w:r w:rsidRPr="00AE18FD">
        <w:rPr>
          <w:rFonts w:eastAsia="Calibri" w:cs="Times New Roman"/>
          <w:color w:val="000000"/>
        </w:rPr>
        <w:tab/>
        <w:t>77,960</w:t>
      </w:r>
    </w:p>
    <w:p w14:paraId="5ADF5F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Ron Yost Personal Assistance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40700</w:t>
      </w:r>
      <w:r w:rsidRPr="00AE18FD">
        <w:rPr>
          <w:rFonts w:eastAsia="Calibri" w:cs="Times New Roman"/>
          <w:color w:val="000000"/>
        </w:rPr>
        <w:tab/>
      </w:r>
      <w:r w:rsidRPr="00AE18FD">
        <w:rPr>
          <w:rFonts w:eastAsia="Calibri" w:cs="Times New Roman"/>
          <w:color w:val="000000"/>
        </w:rPr>
        <w:tab/>
        <w:t>333,828</w:t>
      </w:r>
    </w:p>
    <w:p w14:paraId="4669FA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Employment Attendant Care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59800</w:t>
      </w:r>
      <w:r w:rsidRPr="00AE18FD">
        <w:rPr>
          <w:rFonts w:eastAsia="Calibri" w:cs="Times New Roman"/>
          <w:color w:val="000000"/>
        </w:rPr>
        <w:tab/>
      </w:r>
      <w:r w:rsidRPr="00AE18FD">
        <w:rPr>
          <w:rFonts w:eastAsia="Calibri" w:cs="Times New Roman"/>
          <w:color w:val="000000"/>
        </w:rPr>
        <w:tab/>
        <w:t>131,575</w:t>
      </w:r>
    </w:p>
    <w:p w14:paraId="6AB7581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77,464</w:t>
      </w:r>
    </w:p>
    <w:p w14:paraId="16BA758C" w14:textId="0D3B254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16,</w:t>
      </w:r>
      <w:r w:rsidR="00E97EB8">
        <w:rPr>
          <w:rFonts w:eastAsia="Calibri" w:cs="Times New Roman"/>
          <w:color w:val="000000"/>
        </w:rPr>
        <w:t>141,192</w:t>
      </w:r>
    </w:p>
    <w:p w14:paraId="0A3C28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40EB33A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A2A91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TOURISM</w:t>
      </w:r>
    </w:p>
    <w:p w14:paraId="6E16D5D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bookmarkStart w:id="4" w:name="_Hlk97642824"/>
      <w:r w:rsidRPr="00AE18FD">
        <w:rPr>
          <w:rFonts w:eastAsia="Calibri" w:cs="Times New Roman"/>
          <w:i/>
          <w:color w:val="000000"/>
        </w:rPr>
        <w:t>Department of Tourism –</w:t>
      </w:r>
    </w:p>
    <w:p w14:paraId="7D15FF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Office of the Secretary</w:t>
      </w:r>
    </w:p>
    <w:p w14:paraId="4FF127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717739A9" w14:textId="028AB30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0304</w:t>
      </w:r>
    </w:p>
    <w:bookmarkEnd w:id="4"/>
    <w:p w14:paraId="05EC015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9FBD3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Tourism – Brand Promotion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61803</w:t>
      </w:r>
      <w:r w:rsidRPr="00AE18FD">
        <w:rPr>
          <w:rFonts w:eastAsia="Calibri" w:cs="Times New Roman"/>
          <w:color w:val="000000"/>
        </w:rPr>
        <w:tab/>
        <w:t>$</w:t>
      </w:r>
      <w:r w:rsidRPr="00AE18FD">
        <w:rPr>
          <w:rFonts w:eastAsia="Calibri" w:cs="Times New Roman"/>
          <w:color w:val="000000"/>
        </w:rPr>
        <w:tab/>
        <w:t>8,000,000</w:t>
      </w:r>
    </w:p>
    <w:p w14:paraId="5CFEE2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Tourism – Public Relations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61804</w:t>
      </w:r>
      <w:r w:rsidRPr="00AE18FD">
        <w:rPr>
          <w:rFonts w:eastAsia="Calibri" w:cs="Times New Roman"/>
          <w:color w:val="000000"/>
        </w:rPr>
        <w:tab/>
      </w:r>
      <w:r w:rsidRPr="00AE18FD">
        <w:rPr>
          <w:rFonts w:eastAsia="Calibri" w:cs="Times New Roman"/>
          <w:color w:val="000000"/>
        </w:rPr>
        <w:tab/>
        <w:t>1,500,000</w:t>
      </w:r>
    </w:p>
    <w:p w14:paraId="393E5E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Tourism – Events and Sponsorships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61805</w:t>
      </w:r>
      <w:r w:rsidRPr="00AE18FD">
        <w:rPr>
          <w:rFonts w:eastAsia="Calibri" w:cs="Times New Roman"/>
          <w:color w:val="000000"/>
        </w:rPr>
        <w:tab/>
      </w:r>
      <w:r w:rsidRPr="00AE18FD">
        <w:rPr>
          <w:rFonts w:eastAsia="Calibri" w:cs="Times New Roman"/>
          <w:color w:val="000000"/>
        </w:rPr>
        <w:tab/>
        <w:t>500,000</w:t>
      </w:r>
    </w:p>
    <w:p w14:paraId="28C3E839"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Tourism – Industry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61806</w:t>
      </w:r>
      <w:r w:rsidRPr="00AE18FD">
        <w:rPr>
          <w:rFonts w:eastAsia="Calibri" w:cs="Times New Roman"/>
          <w:color w:val="000000"/>
        </w:rPr>
        <w:tab/>
      </w:r>
      <w:r w:rsidRPr="00AE18FD">
        <w:rPr>
          <w:rFonts w:eastAsia="Calibri" w:cs="Times New Roman"/>
          <w:color w:val="000000"/>
        </w:rPr>
        <w:tab/>
        <w:t>2,500,000</w:t>
      </w:r>
    </w:p>
    <w:p w14:paraId="458CD7DD" w14:textId="46078E86" w:rsidR="001307D7" w:rsidRPr="00AE18FD" w:rsidRDefault="001307D7"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Tourism (R)…………………………………………………………</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7EB09B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State Parks and Recreation Advertising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61900</w:t>
      </w:r>
      <w:r w:rsidRPr="00AE18FD">
        <w:rPr>
          <w:rFonts w:eastAsia="Calibri" w:cs="Times New Roman"/>
          <w:color w:val="000000"/>
        </w:rPr>
        <w:tab/>
      </w:r>
      <w:r w:rsidRPr="00AE18FD">
        <w:rPr>
          <w:rFonts w:eastAsia="Calibri" w:cs="Times New Roman"/>
          <w:color w:val="000000"/>
          <w:u w:val="single"/>
        </w:rPr>
        <w:tab/>
        <w:t>1,500,000</w:t>
      </w:r>
    </w:p>
    <w:p w14:paraId="5848E6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14,000,000</w:t>
      </w:r>
    </w:p>
    <w:p w14:paraId="7FAD13DF" w14:textId="08B96E8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Tourism – Development Opportunity Fund (fund 0246, appropriation 11601), Tourism – Brand Promotion (fund 0246, appropriation 61803), Tourism – Public Relations (fund 0246, appropriation 61804), Tourism – Events and Sponsorships (fund 0246, appropriation 61805), Tourism – Industry Development (fund 0246, appropriation 61806), State Parks and Recreation Advertising (fund 0246, appropriation 61900), Tourism – Brand Promotion – Surplus (fund 0246, appropriation 61893), and Tourism – Industry Development – Surplus (fund 0246, appropriation 61896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989F256" w14:textId="77777777" w:rsidR="00AE18FD" w:rsidRDefault="00AE18FD"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Secretary of the Department of Tourism shall have the authority to transfer between the above items of appropriation. </w:t>
      </w:r>
    </w:p>
    <w:p w14:paraId="336E8DC2" w14:textId="77777777" w:rsidR="00B41314" w:rsidRDefault="00B41314" w:rsidP="001307D7">
      <w:pPr>
        <w:suppressLineNumbers/>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
    <w:p w14:paraId="1B263768" w14:textId="77777777" w:rsidR="00B41314" w:rsidRPr="00AE18FD" w:rsidRDefault="00B41314" w:rsidP="001307D7">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Division of Culture and History</w:t>
      </w:r>
    </w:p>
    <w:p w14:paraId="24285A70" w14:textId="77777777" w:rsidR="00B41314" w:rsidRPr="00AE18FD" w:rsidRDefault="00B41314" w:rsidP="001307D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3B22435E" w14:textId="77777777" w:rsidR="00B41314" w:rsidRPr="00AE18FD" w:rsidRDefault="00B41314" w:rsidP="001307D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0293</w:t>
      </w:r>
      <w:r w:rsidRPr="00AE18FD">
        <w:rPr>
          <w:rFonts w:eastAsia="Calibri" w:cs="Times New Roman"/>
          <w:color w:val="000000"/>
        </w:rPr>
        <w:t xml:space="preserve"> FY </w:t>
      </w:r>
      <w:r w:rsidRPr="00DF4D91">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2C7F4E55" w14:textId="77777777" w:rsidR="00B41314" w:rsidRPr="00AE18FD" w:rsidRDefault="00B41314" w:rsidP="00B41314">
      <w:pPr>
        <w:rPr>
          <w:rFonts w:eastAsia="Calibri" w:cs="Times New Roman"/>
          <w:color w:val="000000"/>
          <w:u w:val="single"/>
        </w:rPr>
        <w:sectPr w:rsidR="00B41314" w:rsidRPr="00AE18FD" w:rsidSect="001307D7">
          <w:type w:val="continuous"/>
          <w:pgSz w:w="12240" w:h="15840"/>
          <w:pgMar w:top="1440" w:right="1440" w:bottom="1440" w:left="1440" w:header="720" w:footer="720" w:gutter="0"/>
          <w:lnNumType w:countBy="1" w:restart="newSection"/>
          <w:cols w:space="720"/>
          <w:docGrid w:linePitch="299"/>
        </w:sectPr>
      </w:pPr>
    </w:p>
    <w:p w14:paraId="2AECDCE9" w14:textId="2EC0F14A"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4,3</w:t>
      </w:r>
      <w:r w:rsidR="00E97EB8">
        <w:rPr>
          <w:rFonts w:eastAsia="Calibri" w:cs="Times New Roman"/>
          <w:color w:val="000000"/>
        </w:rPr>
        <w:t>23,878</w:t>
      </w:r>
    </w:p>
    <w:p w14:paraId="5BE39BCD"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45DCFA6A" w14:textId="3BA1DF96"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r>
      <w:r w:rsidR="00E97EB8">
        <w:rPr>
          <w:rFonts w:eastAsia="Calibri" w:cs="Times New Roman"/>
          <w:color w:val="000000"/>
        </w:rPr>
        <w:t>0</w:t>
      </w:r>
    </w:p>
    <w:p w14:paraId="497F8069"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3B6E160F"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09511618"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28,483</w:t>
      </w:r>
    </w:p>
    <w:p w14:paraId="06C945A1" w14:textId="30DEA7B8"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E97EB8">
        <w:rPr>
          <w:rFonts w:eastAsia="Calibri" w:cs="Times New Roman"/>
          <w:color w:val="000000"/>
        </w:rPr>
        <w:t>3,175,898</w:t>
      </w:r>
    </w:p>
    <w:p w14:paraId="7280D9B9"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WV Humanities Council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16800</w:t>
      </w:r>
      <w:r w:rsidRPr="00AE18FD">
        <w:rPr>
          <w:rFonts w:eastAsia="Calibri" w:cs="Times New Roman"/>
          <w:color w:val="000000"/>
        </w:rPr>
        <w:tab/>
      </w:r>
      <w:r w:rsidRPr="00AE18FD">
        <w:rPr>
          <w:rFonts w:eastAsia="Calibri" w:cs="Times New Roman"/>
          <w:color w:val="000000"/>
        </w:rPr>
        <w:tab/>
        <w:t>250,000</w:t>
      </w:r>
    </w:p>
    <w:p w14:paraId="542D7CCD"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7019A235"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2270AE03"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Educational Enhancements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69500</w:t>
      </w:r>
      <w:r w:rsidRPr="00AE18FD">
        <w:rPr>
          <w:rFonts w:eastAsia="Calibri" w:cs="Times New Roman"/>
          <w:color w:val="000000"/>
        </w:rPr>
        <w:tab/>
      </w:r>
      <w:r w:rsidRPr="00AE18FD">
        <w:rPr>
          <w:rFonts w:eastAsia="Calibri" w:cs="Times New Roman"/>
          <w:color w:val="000000"/>
        </w:rPr>
        <w:tab/>
        <w:t>73,500</w:t>
      </w:r>
    </w:p>
    <w:p w14:paraId="57D06C26"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1</w:t>
      </w:r>
    </w:p>
    <w:p w14:paraId="71D1DD72"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Culture and History Programming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73200</w:t>
      </w:r>
      <w:r w:rsidRPr="00AE18FD">
        <w:rPr>
          <w:rFonts w:eastAsia="Calibri" w:cs="Times New Roman"/>
          <w:color w:val="000000"/>
        </w:rPr>
        <w:tab/>
      </w:r>
      <w:r w:rsidRPr="00AE18FD">
        <w:rPr>
          <w:rFonts w:eastAsia="Calibri" w:cs="Times New Roman"/>
          <w:color w:val="000000"/>
        </w:rPr>
        <w:tab/>
        <w:t>231,573</w:t>
      </w:r>
    </w:p>
    <w:p w14:paraId="1B2950FB"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19,600</w:t>
      </w:r>
    </w:p>
    <w:p w14:paraId="1B147CAF"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Historical Highway Marker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84400</w:t>
      </w:r>
      <w:r w:rsidRPr="00AE18FD">
        <w:rPr>
          <w:rFonts w:eastAsia="Calibri" w:cs="Times New Roman"/>
          <w:color w:val="000000"/>
        </w:rPr>
        <w:tab/>
      </w:r>
      <w:r w:rsidRPr="00AE18FD">
        <w:rPr>
          <w:rFonts w:eastAsia="Calibri" w:cs="Times New Roman"/>
          <w:color w:val="000000"/>
        </w:rPr>
        <w:tab/>
        <w:t>57,548</w:t>
      </w:r>
    </w:p>
    <w:p w14:paraId="7C0014B2"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39,337</w:t>
      </w:r>
    </w:p>
    <w:p w14:paraId="2A26E9AD" w14:textId="545ED054"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226FDD">
        <w:rPr>
          <w:rFonts w:eastAsia="Calibri" w:cs="Times New Roman"/>
          <w:color w:val="000000"/>
        </w:rPr>
        <w:t>8,200,821</w:t>
      </w:r>
    </w:p>
    <w:p w14:paraId="31DF52D0"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Unclassified (fund 0293, appropriation 09900), Capital Outlay, Repairs and Equipment (fund 0293, appropriation 58900), Capital Improvements – Surplus (fund 0293, appropriation 66100), Capital Outlay, Repairs and Equipment – Surplus (fund 0293, appropriation 67700), Capital Outlay and Maintenance (fund 0293, appropriation 75500), and Current Expenses – Surplus (fund 0293, appropriation 13099)  at the close of the fiscal year </w:t>
      </w:r>
      <w:r w:rsidRPr="00DF4D91">
        <w:rPr>
          <w:rFonts w:eastAsia="Calibri" w:cs="Times New Roman"/>
          <w:color w:val="000000"/>
        </w:rPr>
        <w:t>2025</w:t>
      </w:r>
      <w:r w:rsidRPr="00AE18FD">
        <w:rPr>
          <w:rFonts w:eastAsia="Calibri" w:cs="Times New Roman"/>
          <w:color w:val="000000"/>
        </w:rPr>
        <w:t xml:space="preserve"> are hereby reappropriated for expenditure during the fiscal year </w:t>
      </w:r>
      <w:r w:rsidRPr="00DF4D91">
        <w:rPr>
          <w:rFonts w:eastAsia="Calibri" w:cs="Times New Roman"/>
          <w:color w:val="000000"/>
        </w:rPr>
        <w:t>2026</w:t>
      </w:r>
      <w:r w:rsidRPr="00AE18FD">
        <w:rPr>
          <w:rFonts w:eastAsia="Calibri" w:cs="Times New Roman"/>
          <w:color w:val="000000"/>
        </w:rPr>
        <w:t>.</w:t>
      </w:r>
    </w:p>
    <w:p w14:paraId="5F78BB8B" w14:textId="3FA1BC19" w:rsidR="00B41314"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Educational Enhancements (fund 0293, appropriation 69500</w:t>
      </w:r>
      <w:r w:rsidRPr="00AE18FD">
        <w:rPr>
          <w:rFonts w:eastAsia="Calibri" w:cs="Times New Roman"/>
          <w:color w:val="auto"/>
        </w:rPr>
        <w:t>) $</w:t>
      </w:r>
      <w:r w:rsidR="008B5588" w:rsidRPr="00DF4D91">
        <w:rPr>
          <w:rFonts w:eastAsia="Calibri" w:cs="Times New Roman"/>
          <w:color w:val="auto"/>
        </w:rPr>
        <w:t>55,000</w:t>
      </w:r>
      <w:r w:rsidRPr="00AE18FD">
        <w:rPr>
          <w:rFonts w:eastAsia="Calibri" w:cs="Times New Roman"/>
          <w:color w:val="auto"/>
        </w:rPr>
        <w:t xml:space="preserve"> </w:t>
      </w:r>
      <w:r w:rsidRPr="00AE18FD">
        <w:rPr>
          <w:rFonts w:eastAsia="Calibri" w:cs="Times New Roman"/>
          <w:color w:val="000000"/>
        </w:rPr>
        <w:t>shall be used for the Clay Center.</w:t>
      </w:r>
    </w:p>
    <w:p w14:paraId="6A4F65FC" w14:textId="47FF9F60" w:rsidR="00E97EB8" w:rsidRPr="00AE18FD" w:rsidRDefault="00E97EB8"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t xml:space="preserve">From the above appropriation for Current Expenses (fund 0293, appropriation13000) $1,250,000 shall be used for roof repair for the Cultural Center, $500,000 shall be used for completion of the Cultural Center outdoor exhibit, and $750,000 shall be used to meet existing grant obligations. </w:t>
      </w:r>
    </w:p>
    <w:p w14:paraId="35BFB65D"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W.V. Code.</w:t>
      </w:r>
    </w:p>
    <w:p w14:paraId="16C3D2B9" w14:textId="77777777" w:rsidR="00B41314" w:rsidRPr="00AE18FD" w:rsidRDefault="00B41314" w:rsidP="00B41314">
      <w:pPr>
        <w:rPr>
          <w:rFonts w:eastAsia="Calibri" w:cs="Times New Roman"/>
          <w:color w:val="000000"/>
        </w:rPr>
        <w:sectPr w:rsidR="00B41314" w:rsidRPr="00AE18FD" w:rsidSect="00B41314">
          <w:type w:val="continuous"/>
          <w:pgSz w:w="12240" w:h="15840"/>
          <w:pgMar w:top="1440" w:right="1440" w:bottom="1440" w:left="1440" w:header="720" w:footer="720" w:gutter="0"/>
          <w:lnNumType w:countBy="1" w:restart="newSection"/>
          <w:cols w:space="720"/>
        </w:sectPr>
      </w:pPr>
    </w:p>
    <w:p w14:paraId="7177BAE0" w14:textId="77777777" w:rsidR="00B41314" w:rsidRPr="00AE18FD" w:rsidRDefault="00B41314" w:rsidP="00B41314">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Library Commission</w:t>
      </w:r>
    </w:p>
    <w:p w14:paraId="19492202"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10)</w:t>
      </w:r>
    </w:p>
    <w:p w14:paraId="25AA594E"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0296</w:t>
      </w:r>
      <w:r w:rsidRPr="00AE18FD">
        <w:rPr>
          <w:rFonts w:eastAsia="Calibri" w:cs="Times New Roman"/>
          <w:color w:val="000000"/>
        </w:rPr>
        <w:t xml:space="preserve"> FY </w:t>
      </w:r>
      <w:r w:rsidRPr="00DF4D91">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1330D01E" w14:textId="77777777" w:rsidR="00B41314" w:rsidRPr="00AE18FD" w:rsidRDefault="00B41314" w:rsidP="00B41314">
      <w:pPr>
        <w:rPr>
          <w:rFonts w:eastAsia="Calibri" w:cs="Times New Roman"/>
          <w:color w:val="000000"/>
          <w:u w:val="single"/>
        </w:rPr>
        <w:sectPr w:rsidR="00B41314" w:rsidRPr="00AE18FD" w:rsidSect="00B41314">
          <w:type w:val="continuous"/>
          <w:pgSz w:w="12240" w:h="15840"/>
          <w:pgMar w:top="1440" w:right="1440" w:bottom="1440" w:left="1440" w:header="720" w:footer="720" w:gutter="0"/>
          <w:cols w:space="720"/>
        </w:sectPr>
      </w:pPr>
    </w:p>
    <w:p w14:paraId="52ACCD03" w14:textId="75B50428"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226FDD">
        <w:rPr>
          <w:rFonts w:eastAsia="Calibri" w:cs="Times New Roman"/>
          <w:color w:val="000000"/>
        </w:rPr>
        <w:t>199,280</w:t>
      </w:r>
    </w:p>
    <w:p w14:paraId="4A41DC2F"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Salary and Benefits of Cabinet Secretary and</w:t>
      </w:r>
    </w:p>
    <w:p w14:paraId="5BA8C6B9"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112,000</w:t>
      </w:r>
    </w:p>
    <w:p w14:paraId="74DC8444"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6,500</w:t>
      </w:r>
    </w:p>
    <w:p w14:paraId="4ACB1578"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139,624</w:t>
      </w:r>
    </w:p>
    <w:p w14:paraId="6C0384AB"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Services to Blind &amp; Handicapped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18100</w:t>
      </w:r>
      <w:r w:rsidRPr="00AE18FD">
        <w:rPr>
          <w:rFonts w:eastAsia="Calibri" w:cs="Times New Roman"/>
          <w:color w:val="000000"/>
        </w:rPr>
        <w:tab/>
      </w:r>
      <w:r w:rsidRPr="00AE18FD">
        <w:rPr>
          <w:rFonts w:eastAsia="Calibri" w:cs="Times New Roman"/>
          <w:color w:val="000000"/>
        </w:rPr>
        <w:tab/>
        <w:t>161,717</w:t>
      </w:r>
    </w:p>
    <w:p w14:paraId="5E05796C"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18,205</w:t>
      </w:r>
    </w:p>
    <w:p w14:paraId="13101441" w14:textId="1B187C06"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226FDD">
        <w:rPr>
          <w:rFonts w:eastAsia="Calibri" w:cs="Times New Roman"/>
          <w:color w:val="000000"/>
        </w:rPr>
        <w:t>637,326</w:t>
      </w:r>
    </w:p>
    <w:p w14:paraId="6AE5CA4B" w14:textId="77777777" w:rsidR="00B41314" w:rsidRPr="00AE18FD" w:rsidRDefault="00B41314" w:rsidP="00B41314">
      <w:pPr>
        <w:rPr>
          <w:rFonts w:eastAsia="Calibri" w:cs="Times New Roman"/>
          <w:color w:val="000000"/>
        </w:rPr>
        <w:sectPr w:rsidR="00B41314" w:rsidRPr="00AE18FD" w:rsidSect="00B41314">
          <w:type w:val="continuous"/>
          <w:pgSz w:w="12240" w:h="15840"/>
          <w:pgMar w:top="1440" w:right="1440" w:bottom="1440" w:left="1440" w:header="720" w:footer="720" w:gutter="0"/>
          <w:lnNumType w:countBy="1" w:restart="newSection"/>
          <w:cols w:space="720"/>
        </w:sectPr>
      </w:pPr>
    </w:p>
    <w:p w14:paraId="0C8E806E" w14:textId="77777777" w:rsidR="00B41314" w:rsidRPr="00AE18FD" w:rsidRDefault="00B41314" w:rsidP="00B41314">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Educational Broadcasting Commission</w:t>
      </w:r>
    </w:p>
    <w:p w14:paraId="51E1C610" w14:textId="77777777" w:rsidR="00B41314" w:rsidRPr="00AE18FD" w:rsidRDefault="00B41314" w:rsidP="00B4131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10)</w:t>
      </w:r>
    </w:p>
    <w:p w14:paraId="5D78464D" w14:textId="77777777" w:rsidR="00B41314" w:rsidRPr="00AE18FD" w:rsidRDefault="00B41314" w:rsidP="00B4131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0300</w:t>
      </w:r>
      <w:r w:rsidRPr="00AE18FD">
        <w:rPr>
          <w:rFonts w:eastAsia="Calibri" w:cs="Times New Roman"/>
          <w:color w:val="000000"/>
        </w:rPr>
        <w:t xml:space="preserve"> FY </w:t>
      </w:r>
      <w:r w:rsidRPr="00DF4D91">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0439</w:t>
      </w:r>
    </w:p>
    <w:p w14:paraId="6A2DE6CA" w14:textId="6B425674"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226FDD">
        <w:rPr>
          <w:rFonts w:eastAsia="Calibri" w:cs="Times New Roman"/>
          <w:color w:val="000000"/>
        </w:rPr>
        <w:t>520,306</w:t>
      </w:r>
    </w:p>
    <w:p w14:paraId="7DFBC605"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3EE8AA93" w14:textId="2FCC4CFE"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120,106</w:t>
      </w:r>
    </w:p>
    <w:p w14:paraId="7EE48D82"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113,844</w:t>
      </w:r>
    </w:p>
    <w:p w14:paraId="2115B8B4"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Mountain Stage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24900</w:t>
      </w:r>
      <w:r w:rsidRPr="00AE18FD">
        <w:rPr>
          <w:rFonts w:eastAsia="Calibri" w:cs="Times New Roman"/>
          <w:color w:val="000000"/>
        </w:rPr>
        <w:tab/>
      </w:r>
      <w:r w:rsidRPr="00AE18FD">
        <w:rPr>
          <w:rFonts w:eastAsia="Calibri" w:cs="Times New Roman"/>
          <w:color w:val="000000"/>
        </w:rPr>
        <w:tab/>
        <w:t>450,000</w:t>
      </w:r>
    </w:p>
    <w:p w14:paraId="595B8A43"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49,250</w:t>
      </w:r>
    </w:p>
    <w:p w14:paraId="27D40103"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47,727</w:t>
      </w:r>
    </w:p>
    <w:p w14:paraId="0B378D4F" w14:textId="1B8D51C9"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4,3</w:t>
      </w:r>
      <w:r w:rsidR="00226FDD">
        <w:rPr>
          <w:rFonts w:eastAsia="Calibri" w:cs="Times New Roman"/>
          <w:color w:val="000000"/>
        </w:rPr>
        <w:t>01,233</w:t>
      </w:r>
    </w:p>
    <w:p w14:paraId="6D34D288" w14:textId="77777777" w:rsidR="00B41314" w:rsidRPr="00AE18FD" w:rsidRDefault="00B41314" w:rsidP="00B41314">
      <w:pPr>
        <w:rPr>
          <w:rFonts w:eastAsia="Calibri" w:cs="Times New Roman"/>
          <w:color w:val="000000"/>
          <w:u w:val="single"/>
        </w:rPr>
        <w:sectPr w:rsidR="00B41314" w:rsidRPr="00AE18FD" w:rsidSect="00B41314">
          <w:type w:val="continuous"/>
          <w:pgSz w:w="12240" w:h="15840"/>
          <w:pgMar w:top="1440" w:right="1440" w:bottom="1440" w:left="1440" w:header="720" w:footer="720" w:gutter="0"/>
          <w:lnNumType w:countBy="1" w:restart="newSection"/>
          <w:cols w:space="720"/>
        </w:sectPr>
      </w:pPr>
    </w:p>
    <w:p w14:paraId="1E7DAC83" w14:textId="77777777"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and Maintenance (fund 0300, appropriation 75500) at the close of the fiscal year </w:t>
      </w:r>
      <w:r w:rsidRPr="00DF4D91">
        <w:rPr>
          <w:rFonts w:eastAsia="Calibri" w:cs="Times New Roman"/>
          <w:color w:val="000000"/>
        </w:rPr>
        <w:t>2025</w:t>
      </w:r>
      <w:r w:rsidRPr="00AE18FD">
        <w:rPr>
          <w:rFonts w:eastAsia="Calibri" w:cs="Times New Roman"/>
          <w:color w:val="000000"/>
        </w:rPr>
        <w:t xml:space="preserve"> is hereby reappropriated for expenditure during the fiscal year </w:t>
      </w:r>
      <w:r w:rsidRPr="00DF4D91">
        <w:rPr>
          <w:rFonts w:eastAsia="Calibri" w:cs="Times New Roman"/>
          <w:color w:val="000000"/>
        </w:rPr>
        <w:t>2026</w:t>
      </w:r>
      <w:r w:rsidRPr="00AE18FD">
        <w:rPr>
          <w:rFonts w:eastAsia="Calibri" w:cs="Times New Roman"/>
          <w:color w:val="000000"/>
        </w:rPr>
        <w:t>.</w:t>
      </w:r>
    </w:p>
    <w:p w14:paraId="10CA84CC" w14:textId="3F8B028C" w:rsidR="00B41314" w:rsidRPr="00AE18FD" w:rsidRDefault="00B41314" w:rsidP="00B4131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41314" w:rsidRPr="00AE18FD" w:rsidSect="00AE18FD">
          <w:type w:val="continuous"/>
          <w:pgSz w:w="12240" w:h="15840"/>
          <w:pgMar w:top="1440" w:right="1440" w:bottom="1440" w:left="1440" w:header="720" w:footer="720" w:gutter="0"/>
          <w:lnNumType w:countBy="1" w:restart="newSection"/>
          <w:cols w:space="720"/>
        </w:sectPr>
      </w:pPr>
    </w:p>
    <w:p w14:paraId="069D95E5" w14:textId="4D5442A7" w:rsidR="00AE18FD" w:rsidRPr="00AE18FD" w:rsidRDefault="00AE18FD" w:rsidP="00B4131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668C14E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EDUCATION</w:t>
      </w:r>
    </w:p>
    <w:p w14:paraId="2709FFC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 –</w:t>
      </w:r>
    </w:p>
    <w:p w14:paraId="45A5B7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School Lunch Program</w:t>
      </w:r>
    </w:p>
    <w:p w14:paraId="018262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020A69A7" w14:textId="52CBF94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0303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6483DD4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CC8ED9" w14:textId="5F14F30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226FDD">
        <w:rPr>
          <w:rFonts w:eastAsia="Calibri" w:cs="Times New Roman"/>
          <w:color w:val="000000"/>
        </w:rPr>
        <w:t>83,204</w:t>
      </w:r>
    </w:p>
    <w:p w14:paraId="0F90DF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2,118,865</w:t>
      </w:r>
    </w:p>
    <w:p w14:paraId="43E8201C" w14:textId="0FF4953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226FDD">
        <w:rPr>
          <w:rFonts w:eastAsia="Calibri" w:cs="Times New Roman"/>
          <w:color w:val="000000"/>
        </w:rPr>
        <w:t>502,069</w:t>
      </w:r>
    </w:p>
    <w:p w14:paraId="3B24A65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80D4A9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 –</w:t>
      </w:r>
    </w:p>
    <w:p w14:paraId="00F362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Department of Education</w:t>
      </w:r>
    </w:p>
    <w:p w14:paraId="141820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7C9A021A" w14:textId="1F08C98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3B4F966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74974FC" w14:textId="447C036A"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226FDD">
        <w:rPr>
          <w:rFonts w:eastAsia="Calibri" w:cs="Times New Roman"/>
          <w:color w:val="000000"/>
        </w:rPr>
        <w:t>,866,003</w:t>
      </w:r>
    </w:p>
    <w:p w14:paraId="1405F639" w14:textId="35ECD310" w:rsidR="00226FDD" w:rsidRPr="00AE18FD" w:rsidRDefault="00226FD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Employee Benefits…………………………………………………</w:t>
      </w:r>
      <w:r>
        <w:rPr>
          <w:rFonts w:eastAsia="Calibri" w:cs="Times New Roman"/>
          <w:color w:val="000000"/>
        </w:rPr>
        <w:tab/>
      </w:r>
      <w:r>
        <w:rPr>
          <w:rFonts w:eastAsia="Calibri" w:cs="Times New Roman"/>
          <w:color w:val="000000"/>
        </w:rPr>
        <w:tab/>
      </w:r>
      <w:r>
        <w:rPr>
          <w:rFonts w:eastAsia="Calibri" w:cs="Times New Roman"/>
          <w:color w:val="000000"/>
        </w:rPr>
        <w:tab/>
        <w:t>01000</w:t>
      </w:r>
      <w:r>
        <w:rPr>
          <w:rFonts w:eastAsia="Calibri" w:cs="Times New Roman"/>
          <w:color w:val="000000"/>
        </w:rPr>
        <w:tab/>
      </w:r>
      <w:r>
        <w:rPr>
          <w:rFonts w:eastAsia="Calibri" w:cs="Times New Roman"/>
          <w:color w:val="000000"/>
        </w:rPr>
        <w:tab/>
        <w:t>180,188</w:t>
      </w:r>
    </w:p>
    <w:p w14:paraId="5819CE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Teachers’ Retirement Savings Realized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09500</w:t>
      </w:r>
      <w:r w:rsidRPr="00AE18FD">
        <w:rPr>
          <w:rFonts w:eastAsia="Calibri" w:cs="Times New Roman"/>
          <w:color w:val="000000"/>
        </w:rPr>
        <w:tab/>
      </w:r>
      <w:r w:rsidRPr="00AE18FD">
        <w:rPr>
          <w:rFonts w:eastAsia="Calibri" w:cs="Times New Roman"/>
          <w:color w:val="000000"/>
        </w:rPr>
        <w:tab/>
        <w:t>38,166,000</w:t>
      </w:r>
    </w:p>
    <w:p w14:paraId="71198D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420,000</w:t>
      </w:r>
    </w:p>
    <w:p w14:paraId="7C5FB1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Center for Professional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11500</w:t>
      </w:r>
      <w:r w:rsidRPr="00AE18FD">
        <w:rPr>
          <w:rFonts w:eastAsia="Calibri" w:cs="Times New Roman"/>
          <w:color w:val="000000"/>
        </w:rPr>
        <w:tab/>
      </w:r>
      <w:r w:rsidRPr="00AE18FD">
        <w:rPr>
          <w:rFonts w:eastAsia="Calibri" w:cs="Times New Roman"/>
          <w:color w:val="000000"/>
        </w:rPr>
        <w:tab/>
        <w:t>150,000</w:t>
      </w:r>
    </w:p>
    <w:p w14:paraId="7E1FCE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4,580,000</w:t>
      </w:r>
    </w:p>
    <w:p w14:paraId="2544AD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Increased Enrollment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14000</w:t>
      </w:r>
      <w:r w:rsidRPr="00AE18FD">
        <w:rPr>
          <w:rFonts w:eastAsia="Calibri" w:cs="Times New Roman"/>
          <w:color w:val="000000"/>
        </w:rPr>
        <w:tab/>
      </w:r>
      <w:r w:rsidRPr="00AE18FD">
        <w:rPr>
          <w:rFonts w:eastAsia="Calibri" w:cs="Times New Roman"/>
          <w:color w:val="000000"/>
        </w:rPr>
        <w:tab/>
        <w:t>10,440,000</w:t>
      </w:r>
    </w:p>
    <w:p w14:paraId="56C6A7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Safe Schools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14300</w:t>
      </w:r>
      <w:r w:rsidRPr="00AE18FD">
        <w:rPr>
          <w:rFonts w:eastAsia="Calibri" w:cs="Times New Roman"/>
          <w:color w:val="000000"/>
        </w:rPr>
        <w:tab/>
      </w:r>
      <w:r w:rsidRPr="00AE18FD">
        <w:rPr>
          <w:rFonts w:eastAsia="Calibri" w:cs="Times New Roman"/>
          <w:color w:val="000000"/>
        </w:rPr>
        <w:tab/>
        <w:t>4,432,241</w:t>
      </w:r>
    </w:p>
    <w:p w14:paraId="1E2120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Attendance Incentive Bonus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15001</w:t>
      </w:r>
      <w:r w:rsidRPr="00AE18FD">
        <w:rPr>
          <w:rFonts w:eastAsia="Calibri" w:cs="Times New Roman"/>
          <w:color w:val="000000"/>
        </w:rPr>
        <w:tab/>
      </w:r>
      <w:r w:rsidRPr="00AE18FD">
        <w:rPr>
          <w:rFonts w:eastAsia="Calibri" w:cs="Times New Roman"/>
          <w:color w:val="000000"/>
        </w:rPr>
        <w:tab/>
        <w:t>2,262,389</w:t>
      </w:r>
    </w:p>
    <w:p w14:paraId="77E58F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National Teacher Certification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16100</w:t>
      </w:r>
      <w:r w:rsidRPr="00AE18FD">
        <w:rPr>
          <w:rFonts w:eastAsia="Calibri" w:cs="Times New Roman"/>
          <w:color w:val="000000"/>
        </w:rPr>
        <w:tab/>
      </w:r>
      <w:r w:rsidRPr="00AE18FD">
        <w:rPr>
          <w:rFonts w:eastAsia="Calibri" w:cs="Times New Roman"/>
          <w:color w:val="000000"/>
        </w:rPr>
        <w:tab/>
        <w:t>300,000</w:t>
      </w:r>
    </w:p>
    <w:p w14:paraId="3CC87B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Jobs &amp; Hope – Childhood Drug Prevention Education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21901</w:t>
      </w:r>
      <w:r w:rsidRPr="00AE18FD">
        <w:rPr>
          <w:rFonts w:eastAsia="Calibri" w:cs="Times New Roman"/>
          <w:color w:val="000000"/>
        </w:rPr>
        <w:tab/>
      </w:r>
      <w:r w:rsidRPr="00AE18FD">
        <w:rPr>
          <w:rFonts w:eastAsia="Calibri" w:cs="Times New Roman"/>
          <w:color w:val="000000"/>
        </w:rPr>
        <w:tab/>
        <w:t>5,000,000</w:t>
      </w:r>
    </w:p>
    <w:p w14:paraId="722E84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Technology Repair and Modernization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29800</w:t>
      </w:r>
      <w:r w:rsidRPr="00AE18FD">
        <w:rPr>
          <w:rFonts w:eastAsia="Calibri" w:cs="Times New Roman"/>
          <w:color w:val="000000"/>
        </w:rPr>
        <w:tab/>
      </w:r>
      <w:r w:rsidRPr="00AE18FD">
        <w:rPr>
          <w:rFonts w:eastAsia="Calibri" w:cs="Times New Roman"/>
          <w:color w:val="000000"/>
        </w:rPr>
        <w:tab/>
        <w:t>951,003</w:t>
      </w:r>
    </w:p>
    <w:p w14:paraId="7DA77C6F" w14:textId="3B71FA0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Hope Scholarship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30401</w:t>
      </w:r>
      <w:r w:rsidRPr="00AE18FD">
        <w:rPr>
          <w:rFonts w:eastAsia="Calibri" w:cs="Times New Roman"/>
          <w:color w:val="000000"/>
        </w:rPr>
        <w:tab/>
      </w:r>
      <w:r w:rsidRPr="00AE18FD">
        <w:rPr>
          <w:rFonts w:eastAsia="Calibri" w:cs="Times New Roman"/>
          <w:color w:val="000000"/>
        </w:rPr>
        <w:tab/>
      </w:r>
      <w:r w:rsidR="00226FDD">
        <w:rPr>
          <w:rFonts w:eastAsia="Calibri" w:cs="Times New Roman"/>
          <w:color w:val="000000"/>
        </w:rPr>
        <w:t>24,610,523</w:t>
      </w:r>
    </w:p>
    <w:p w14:paraId="1D5DA1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HVAC Technicians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35500</w:t>
      </w:r>
      <w:r w:rsidRPr="00AE18FD">
        <w:rPr>
          <w:rFonts w:eastAsia="Calibri" w:cs="Times New Roman"/>
          <w:color w:val="000000"/>
        </w:rPr>
        <w:tab/>
      </w:r>
      <w:r w:rsidRPr="00AE18FD">
        <w:rPr>
          <w:rFonts w:eastAsia="Calibri" w:cs="Times New Roman"/>
          <w:color w:val="000000"/>
        </w:rPr>
        <w:tab/>
        <w:t>555,872</w:t>
      </w:r>
    </w:p>
    <w:p w14:paraId="2C0ED9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Early Retirement Notification Incentive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36600</w:t>
      </w:r>
      <w:r w:rsidRPr="00AE18FD">
        <w:rPr>
          <w:rFonts w:eastAsia="Calibri" w:cs="Times New Roman"/>
          <w:color w:val="000000"/>
        </w:rPr>
        <w:tab/>
      </w:r>
      <w:r w:rsidRPr="00AE18FD">
        <w:rPr>
          <w:rFonts w:eastAsia="Calibri" w:cs="Times New Roman"/>
          <w:color w:val="000000"/>
        </w:rPr>
        <w:tab/>
        <w:t>300,000</w:t>
      </w:r>
    </w:p>
    <w:p w14:paraId="50A8FA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MATH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36800</w:t>
      </w:r>
      <w:r w:rsidRPr="00AE18FD">
        <w:rPr>
          <w:rFonts w:eastAsia="Calibri" w:cs="Times New Roman"/>
          <w:color w:val="000000"/>
        </w:rPr>
        <w:tab/>
      </w:r>
      <w:r w:rsidRPr="00AE18FD">
        <w:rPr>
          <w:rFonts w:eastAsia="Calibri" w:cs="Times New Roman"/>
          <w:color w:val="000000"/>
        </w:rPr>
        <w:tab/>
        <w:t>886,532</w:t>
      </w:r>
    </w:p>
    <w:p w14:paraId="7DA0A3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Assessment Programs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39600</w:t>
      </w:r>
      <w:r w:rsidRPr="00AE18FD">
        <w:rPr>
          <w:rFonts w:eastAsia="Calibri" w:cs="Times New Roman"/>
          <w:color w:val="000000"/>
        </w:rPr>
        <w:tab/>
      </w:r>
      <w:r w:rsidRPr="00AE18FD">
        <w:rPr>
          <w:rFonts w:eastAsia="Calibri" w:cs="Times New Roman"/>
          <w:color w:val="000000"/>
        </w:rPr>
        <w:tab/>
        <w:t>4,002,567</w:t>
      </w:r>
    </w:p>
    <w:p w14:paraId="16A3B8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AE18FD">
        <w:rPr>
          <w:rFonts w:eastAsia="Calibri" w:cs="Times New Roman"/>
          <w:color w:val="000000"/>
        </w:rPr>
        <w:t>Benedum</w:t>
      </w:r>
      <w:proofErr w:type="spellEnd"/>
      <w:r w:rsidRPr="00AE18FD">
        <w:rPr>
          <w:rFonts w:eastAsia="Calibri" w:cs="Times New Roman"/>
          <w:color w:val="000000"/>
        </w:rPr>
        <w:t xml:space="preserve"> Professional Development Collaborative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42700</w:t>
      </w:r>
      <w:r w:rsidRPr="00AE18FD">
        <w:rPr>
          <w:rFonts w:eastAsia="Calibri" w:cs="Times New Roman"/>
          <w:color w:val="000000"/>
        </w:rPr>
        <w:tab/>
      </w:r>
      <w:r w:rsidRPr="00AE18FD">
        <w:rPr>
          <w:rFonts w:eastAsia="Calibri" w:cs="Times New Roman"/>
          <w:color w:val="000000"/>
        </w:rPr>
        <w:tab/>
        <w:t>429,775</w:t>
      </w:r>
    </w:p>
    <w:p w14:paraId="21EF8F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Governor’s Honors Academy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47800</w:t>
      </w:r>
      <w:r w:rsidRPr="00AE18FD">
        <w:rPr>
          <w:rFonts w:eastAsia="Calibri" w:cs="Times New Roman"/>
          <w:color w:val="000000"/>
        </w:rPr>
        <w:tab/>
      </w:r>
      <w:r w:rsidRPr="00AE18FD">
        <w:rPr>
          <w:rFonts w:eastAsia="Calibri" w:cs="Times New Roman"/>
          <w:color w:val="000000"/>
        </w:rPr>
        <w:tab/>
        <w:t>1,059,270</w:t>
      </w:r>
    </w:p>
    <w:p w14:paraId="7E5EEB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Fellows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50700</w:t>
      </w:r>
      <w:r w:rsidRPr="00AE18FD">
        <w:rPr>
          <w:rFonts w:eastAsia="Calibri" w:cs="Times New Roman"/>
          <w:color w:val="000000"/>
        </w:rPr>
        <w:tab/>
      </w:r>
      <w:r w:rsidRPr="00AE18FD">
        <w:rPr>
          <w:rFonts w:eastAsia="Calibri" w:cs="Times New Roman"/>
          <w:color w:val="000000"/>
        </w:rPr>
        <w:tab/>
        <w:t>274,899</w:t>
      </w:r>
    </w:p>
    <w:p w14:paraId="1A87B8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English as a Second Language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52800</w:t>
      </w:r>
      <w:r w:rsidRPr="00AE18FD">
        <w:rPr>
          <w:rFonts w:eastAsia="Calibri" w:cs="Times New Roman"/>
          <w:color w:val="000000"/>
        </w:rPr>
        <w:tab/>
      </w:r>
      <w:r w:rsidRPr="00AE18FD">
        <w:rPr>
          <w:rFonts w:eastAsia="Calibri" w:cs="Times New Roman"/>
          <w:color w:val="000000"/>
        </w:rPr>
        <w:tab/>
        <w:t>96,000</w:t>
      </w:r>
    </w:p>
    <w:p w14:paraId="63CBB7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Teacher Reimbursement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57300</w:t>
      </w:r>
      <w:r w:rsidRPr="00AE18FD">
        <w:rPr>
          <w:rFonts w:eastAsia="Calibri" w:cs="Times New Roman"/>
          <w:color w:val="000000"/>
        </w:rPr>
        <w:tab/>
      </w:r>
      <w:r w:rsidRPr="00AE18FD">
        <w:rPr>
          <w:rFonts w:eastAsia="Calibri" w:cs="Times New Roman"/>
          <w:color w:val="000000"/>
        </w:rPr>
        <w:tab/>
        <w:t>297,188</w:t>
      </w:r>
    </w:p>
    <w:p w14:paraId="193C18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Hospitality Training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60000</w:t>
      </w:r>
      <w:r w:rsidRPr="00AE18FD">
        <w:rPr>
          <w:rFonts w:eastAsia="Calibri" w:cs="Times New Roman"/>
          <w:color w:val="000000"/>
        </w:rPr>
        <w:tab/>
      </w:r>
      <w:r w:rsidRPr="00AE18FD">
        <w:rPr>
          <w:rFonts w:eastAsia="Calibri" w:cs="Times New Roman"/>
          <w:color w:val="000000"/>
        </w:rPr>
        <w:tab/>
        <w:t>281,051</w:t>
      </w:r>
    </w:p>
    <w:p w14:paraId="31846E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Youth in Government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61600</w:t>
      </w:r>
      <w:r w:rsidRPr="00AE18FD">
        <w:rPr>
          <w:rFonts w:eastAsia="Calibri" w:cs="Times New Roman"/>
          <w:color w:val="000000"/>
        </w:rPr>
        <w:tab/>
      </w:r>
      <w:r w:rsidRPr="00AE18FD">
        <w:rPr>
          <w:rFonts w:eastAsia="Calibri" w:cs="Times New Roman"/>
          <w:color w:val="000000"/>
        </w:rPr>
        <w:tab/>
        <w:t>100,000</w:t>
      </w:r>
    </w:p>
    <w:p w14:paraId="4090A88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High Acuity Special Needs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63400</w:t>
      </w:r>
      <w:r w:rsidRPr="00AE18FD">
        <w:rPr>
          <w:rFonts w:eastAsia="Calibri" w:cs="Times New Roman"/>
          <w:color w:val="000000"/>
        </w:rPr>
        <w:tab/>
      </w:r>
      <w:r w:rsidRPr="00AE18FD">
        <w:rPr>
          <w:rFonts w:eastAsia="Calibri" w:cs="Times New Roman"/>
          <w:color w:val="000000"/>
        </w:rPr>
        <w:tab/>
        <w:t>1,500,000</w:t>
      </w:r>
    </w:p>
    <w:p w14:paraId="089D1B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Foreign Student Education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63600</w:t>
      </w:r>
      <w:r w:rsidRPr="00AE18FD">
        <w:rPr>
          <w:rFonts w:eastAsia="Calibri" w:cs="Times New Roman"/>
          <w:color w:val="000000"/>
        </w:rPr>
        <w:tab/>
      </w:r>
      <w:r w:rsidRPr="00AE18FD">
        <w:rPr>
          <w:rFonts w:eastAsia="Calibri" w:cs="Times New Roman"/>
          <w:color w:val="000000"/>
        </w:rPr>
        <w:tab/>
        <w:t>102,133</w:t>
      </w:r>
    </w:p>
    <w:p w14:paraId="0E37D7E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State Board of Education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68400</w:t>
      </w:r>
      <w:r w:rsidRPr="00AE18FD">
        <w:rPr>
          <w:rFonts w:eastAsia="Calibri" w:cs="Times New Roman"/>
          <w:color w:val="000000"/>
        </w:rPr>
        <w:tab/>
      </w:r>
      <w:r w:rsidRPr="00AE18FD">
        <w:rPr>
          <w:rFonts w:eastAsia="Calibri" w:cs="Times New Roman"/>
          <w:color w:val="000000"/>
        </w:rPr>
        <w:tab/>
        <w:t>289,328</w:t>
      </w:r>
    </w:p>
    <w:p w14:paraId="0F61A7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IT Academy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72100</w:t>
      </w:r>
      <w:r w:rsidRPr="00AE18FD">
        <w:rPr>
          <w:rFonts w:eastAsia="Calibri" w:cs="Times New Roman"/>
          <w:color w:val="000000"/>
        </w:rPr>
        <w:tab/>
      </w:r>
      <w:r w:rsidRPr="00AE18FD">
        <w:rPr>
          <w:rFonts w:eastAsia="Calibri" w:cs="Times New Roman"/>
          <w:color w:val="000000"/>
        </w:rPr>
        <w:tab/>
        <w:t>500,000</w:t>
      </w:r>
    </w:p>
    <w:p w14:paraId="306E83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Early Literacy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75600</w:t>
      </w:r>
      <w:r w:rsidRPr="00AE18FD">
        <w:rPr>
          <w:rFonts w:eastAsia="Calibri" w:cs="Times New Roman"/>
          <w:color w:val="000000"/>
        </w:rPr>
        <w:tab/>
      </w:r>
      <w:r w:rsidRPr="00AE18FD">
        <w:rPr>
          <w:rFonts w:eastAsia="Calibri" w:cs="Times New Roman"/>
          <w:color w:val="000000"/>
        </w:rPr>
        <w:tab/>
        <w:t>5,724,015</w:t>
      </w:r>
    </w:p>
    <w:p w14:paraId="1ABFD81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School Based Truancy Prevention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78101</w:t>
      </w:r>
      <w:r w:rsidRPr="00AE18FD">
        <w:rPr>
          <w:rFonts w:eastAsia="Calibri" w:cs="Times New Roman"/>
          <w:color w:val="000000"/>
        </w:rPr>
        <w:tab/>
      </w:r>
      <w:r w:rsidRPr="00AE18FD">
        <w:rPr>
          <w:rFonts w:eastAsia="Calibri" w:cs="Times New Roman"/>
          <w:color w:val="000000"/>
        </w:rPr>
        <w:tab/>
        <w:t>2,084,385</w:t>
      </w:r>
    </w:p>
    <w:p w14:paraId="4CD12D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Communities in Schools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78103</w:t>
      </w:r>
      <w:r w:rsidRPr="00AE18FD">
        <w:rPr>
          <w:rFonts w:eastAsia="Calibri" w:cs="Times New Roman"/>
          <w:color w:val="000000"/>
        </w:rPr>
        <w:tab/>
      </w:r>
      <w:r w:rsidRPr="00AE18FD">
        <w:rPr>
          <w:rFonts w:eastAsia="Calibri" w:cs="Times New Roman"/>
          <w:color w:val="000000"/>
        </w:rPr>
        <w:tab/>
        <w:t>4,912,637</w:t>
      </w:r>
    </w:p>
    <w:p w14:paraId="0FCBE7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Mastery Based Education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78104</w:t>
      </w:r>
      <w:r w:rsidRPr="00AE18FD">
        <w:rPr>
          <w:rFonts w:eastAsia="Calibri" w:cs="Times New Roman"/>
          <w:color w:val="000000"/>
        </w:rPr>
        <w:tab/>
      </w:r>
      <w:r w:rsidRPr="00AE18FD">
        <w:rPr>
          <w:rFonts w:eastAsia="Calibri" w:cs="Times New Roman"/>
          <w:color w:val="000000"/>
        </w:rPr>
        <w:tab/>
        <w:t>125,000</w:t>
      </w:r>
    </w:p>
    <w:p w14:paraId="1C8CB003" w14:textId="0132671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Mountain State Digital Literacy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86401</w:t>
      </w:r>
      <w:r w:rsidRPr="00AE18FD">
        <w:rPr>
          <w:rFonts w:eastAsia="Calibri" w:cs="Times New Roman"/>
          <w:color w:val="000000"/>
        </w:rPr>
        <w:tab/>
      </w:r>
      <w:r w:rsidRPr="00AE18FD">
        <w:rPr>
          <w:rFonts w:eastAsia="Calibri" w:cs="Times New Roman"/>
          <w:color w:val="000000"/>
        </w:rPr>
        <w:tab/>
      </w:r>
      <w:r w:rsidR="00BC110A">
        <w:rPr>
          <w:rFonts w:eastAsia="Calibri" w:cs="Times New Roman"/>
          <w:color w:val="000000"/>
        </w:rPr>
        <w:t>1,300,000</w:t>
      </w:r>
    </w:p>
    <w:p w14:paraId="5C4918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Learners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88600</w:t>
      </w:r>
      <w:r w:rsidRPr="00AE18FD">
        <w:rPr>
          <w:rFonts w:eastAsia="Calibri" w:cs="Times New Roman"/>
          <w:color w:val="000000"/>
        </w:rPr>
        <w:tab/>
      </w:r>
      <w:r w:rsidRPr="00AE18FD">
        <w:rPr>
          <w:rFonts w:eastAsia="Calibri" w:cs="Times New Roman"/>
          <w:color w:val="000000"/>
        </w:rPr>
        <w:tab/>
        <w:t>1,859,919</w:t>
      </w:r>
    </w:p>
    <w:p w14:paraId="7B49C677"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342,859</w:t>
      </w:r>
    </w:p>
    <w:p w14:paraId="2FB15C7F" w14:textId="01149869" w:rsidR="00E4002C" w:rsidRDefault="00E4002C"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Allowance for Extraordinary Sustained Growth………………...</w:t>
      </w:r>
      <w:r>
        <w:rPr>
          <w:rFonts w:eastAsia="Calibri" w:cs="Times New Roman"/>
          <w:color w:val="000000"/>
        </w:rPr>
        <w:tab/>
      </w:r>
      <w:r>
        <w:rPr>
          <w:rFonts w:eastAsia="Calibri" w:cs="Times New Roman"/>
          <w:color w:val="000000"/>
        </w:rPr>
        <w:tab/>
        <w:t xml:space="preserve"> </w:t>
      </w:r>
      <w:r>
        <w:rPr>
          <w:rFonts w:eastAsia="Calibri" w:cs="Times New Roman"/>
          <w:color w:val="000000"/>
        </w:rPr>
        <w:tab/>
        <w:t>94300</w:t>
      </w:r>
      <w:r>
        <w:rPr>
          <w:rFonts w:eastAsia="Calibri" w:cs="Times New Roman"/>
          <w:color w:val="000000"/>
        </w:rPr>
        <w:tab/>
        <w:t xml:space="preserve">                </w:t>
      </w:r>
      <w:r w:rsidR="001A076F">
        <w:rPr>
          <w:rFonts w:eastAsia="Calibri" w:cs="Times New Roman"/>
          <w:color w:val="000000"/>
        </w:rPr>
        <w:tab/>
      </w:r>
      <w:r>
        <w:rPr>
          <w:rFonts w:eastAsia="Calibri" w:cs="Times New Roman"/>
          <w:color w:val="000000"/>
        </w:rPr>
        <w:t>0</w:t>
      </w:r>
    </w:p>
    <w:p w14:paraId="0F9C2CD7" w14:textId="333BE06E" w:rsidR="00E4002C" w:rsidRPr="00AE18FD" w:rsidRDefault="00E4002C"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Pr>
          <w:rFonts w:eastAsia="Calibri" w:cs="Times New Roman"/>
          <w:color w:val="000000"/>
        </w:rPr>
        <w:t>Education Programs………………………………………………</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584FBA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Assessment and Professional Development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93100</w:t>
      </w:r>
      <w:r w:rsidRPr="00AE18FD">
        <w:rPr>
          <w:rFonts w:eastAsia="Calibri" w:cs="Times New Roman"/>
          <w:color w:val="000000"/>
        </w:rPr>
        <w:tab/>
      </w:r>
      <w:r w:rsidRPr="00AE18FD">
        <w:rPr>
          <w:rFonts w:eastAsia="Calibri" w:cs="Times New Roman"/>
          <w:color w:val="000000"/>
        </w:rPr>
        <w:tab/>
        <w:t>2,015,254</w:t>
      </w:r>
    </w:p>
    <w:p w14:paraId="05B05A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Technology Infrastructure Network</w:t>
      </w:r>
    </w:p>
    <w:p w14:paraId="59902F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Tools and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93300</w:t>
      </w:r>
      <w:r w:rsidRPr="00AE18FD">
        <w:rPr>
          <w:rFonts w:eastAsia="Calibri" w:cs="Times New Roman"/>
          <w:color w:val="000000"/>
        </w:rPr>
        <w:tab/>
      </w:r>
      <w:r w:rsidRPr="00AE18FD">
        <w:rPr>
          <w:rFonts w:eastAsia="Calibri" w:cs="Times New Roman"/>
          <w:color w:val="000000"/>
        </w:rPr>
        <w:tab/>
        <w:t>10,042,723</w:t>
      </w:r>
    </w:p>
    <w:p w14:paraId="0B6896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Special Olympic Games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96600</w:t>
      </w:r>
      <w:r w:rsidRPr="00AE18FD">
        <w:rPr>
          <w:rFonts w:eastAsia="Calibri" w:cs="Times New Roman"/>
          <w:color w:val="000000"/>
        </w:rPr>
        <w:tab/>
      </w:r>
      <w:r w:rsidRPr="00AE18FD">
        <w:rPr>
          <w:rFonts w:eastAsia="Calibri" w:cs="Times New Roman"/>
          <w:color w:val="000000"/>
        </w:rPr>
        <w:tab/>
        <w:t>25,000</w:t>
      </w:r>
    </w:p>
    <w:p w14:paraId="465BE1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Educational Program Allowance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99600</w:t>
      </w:r>
      <w:r w:rsidRPr="00AE18FD">
        <w:rPr>
          <w:rFonts w:eastAsia="Calibri" w:cs="Times New Roman"/>
          <w:color w:val="000000"/>
        </w:rPr>
        <w:tab/>
      </w:r>
      <w:r w:rsidRPr="00AE18FD">
        <w:rPr>
          <w:rFonts w:eastAsia="Calibri" w:cs="Times New Roman"/>
          <w:color w:val="000000"/>
          <w:u w:val="single"/>
        </w:rPr>
        <w:tab/>
        <w:t>516,250</w:t>
      </w:r>
    </w:p>
    <w:p w14:paraId="4DDCE15D" w14:textId="47AE6D3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226FDD">
        <w:rPr>
          <w:rFonts w:eastAsia="Calibri" w:cs="Times New Roman"/>
          <w:color w:val="000000"/>
        </w:rPr>
        <w:t>35,</w:t>
      </w:r>
      <w:r w:rsidR="00BC110A">
        <w:rPr>
          <w:rFonts w:eastAsia="Calibri" w:cs="Times New Roman"/>
          <w:color w:val="000000"/>
        </w:rPr>
        <w:t>981,004</w:t>
      </w:r>
    </w:p>
    <w:p w14:paraId="2DBE7E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above appropriations include funding for the State Board of Education and its executive office.</w:t>
      </w:r>
    </w:p>
    <w:p w14:paraId="000627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07354A6C" w14:textId="526E5BC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Hope Scholarship Program (fund 0313, appropriation 30401), Assessment Programs (fund 0313, appropriation 39600), </w:t>
      </w:r>
      <w:proofErr w:type="spellStart"/>
      <w:r w:rsidRPr="00AE18FD">
        <w:rPr>
          <w:rFonts w:eastAsia="Calibri" w:cs="Times New Roman"/>
          <w:color w:val="000000"/>
        </w:rPr>
        <w:t>Benedum</w:t>
      </w:r>
      <w:proofErr w:type="spellEnd"/>
      <w:r w:rsidRPr="00AE18FD">
        <w:rPr>
          <w:rFonts w:eastAsia="Calibri" w:cs="Times New Roman"/>
          <w:color w:val="000000"/>
        </w:rPr>
        <w:t xml:space="preserve">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AE18FD">
        <w:rPr>
          <w:rFonts w:eastAsia="Calibri" w:cs="Times New Roman"/>
          <w:color w:val="000000"/>
          <w:vertAlign w:val="superscript"/>
        </w:rPr>
        <w:t>st</w:t>
      </w:r>
      <w:r w:rsidRPr="00AE18FD">
        <w:rPr>
          <w:rFonts w:eastAsia="Calibri" w:cs="Times New Roman"/>
          <w:color w:val="000000"/>
        </w:rPr>
        <w:t xml:space="preserve"> Century Learners (fund 0313, appropriation 88600), 21</w:t>
      </w:r>
      <w:r w:rsidRPr="00AE18FD">
        <w:rPr>
          <w:rFonts w:eastAsia="Calibri" w:cs="Times New Roman"/>
          <w:color w:val="000000"/>
          <w:vertAlign w:val="superscript"/>
        </w:rPr>
        <w:t>st</w:t>
      </w:r>
      <w:r w:rsidRPr="00AE18FD">
        <w:rPr>
          <w:rFonts w:eastAsia="Calibri" w:cs="Times New Roman"/>
          <w:color w:val="000000"/>
        </w:rPr>
        <w:t xml:space="preserve"> Century Technology Infrastructure Network Tools and Support (fund 0313, appropriation 93300), and Communities in Schools – Surplus (fund 0313, appropriation 78199)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274B6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Teachers’ Retirement Savings Realized (fund 0313, appropriation 09500) shall be transferred to the Employee Pension and Health Care Benefit Fund (fund 2044).</w:t>
      </w:r>
    </w:p>
    <w:p w14:paraId="728EF1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Unclassified (fund 0313, appropriation 09900), $120,000 shall be for assisting low income students with AP and CLEP exam fees.</w:t>
      </w:r>
    </w:p>
    <w:p w14:paraId="70DD7A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MATH Program (fund 0313, appropriation 36800), $50,000 shall be for Math Counts.</w:t>
      </w:r>
    </w:p>
    <w:p w14:paraId="7BBA87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above appropriation for Hospitality Training (fund 0313, appropriation 60000), shall be allocated only to entities that have a plan approved for funding by the Department of Education, at the funding level determined by the State Superintendent of Schools. Plans shall be submitted to the State Superintendent of Schools to be considered for funding.</w:t>
      </w:r>
    </w:p>
    <w:p w14:paraId="3DF836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Educational Program Allowance (fund 0313, appropriation 99600), $100,000 shall be expended for the Morgan County Board of Education for Paw </w:t>
      </w:r>
      <w:proofErr w:type="spellStart"/>
      <w:r w:rsidRPr="00AE18FD">
        <w:rPr>
          <w:rFonts w:eastAsia="Calibri" w:cs="Times New Roman"/>
          <w:color w:val="000000"/>
        </w:rPr>
        <w:t>Paw</w:t>
      </w:r>
      <w:proofErr w:type="spellEnd"/>
      <w:r w:rsidRPr="00AE18FD">
        <w:rPr>
          <w:rFonts w:eastAsia="Calibri" w:cs="Times New Roman"/>
          <w:color w:val="000000"/>
        </w:rPr>
        <w:t xml:space="preserve"> Schools; $150,000 shall be for the Randolph County Board of Education for Pickens School; $100,000 shall be for the Preston County Board of Education for the Aurora School; $100,000 shall be for the Fayette County Board of Education for Meadow Bridge; and $66,250 is for Project Based Learning in STEM fields.</w:t>
      </w:r>
    </w:p>
    <w:p w14:paraId="764489C2"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E65D70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State Board of Education –</w:t>
      </w:r>
    </w:p>
    <w:p w14:paraId="63F621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Aid for Exceptional Children</w:t>
      </w:r>
    </w:p>
    <w:p w14:paraId="7464613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Chapters 18 and 18A)</w:t>
      </w:r>
    </w:p>
    <w:p w14:paraId="49F263F4" w14:textId="1FCF195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72F173E9"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3F89D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Special Education – Counties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15900</w:t>
      </w:r>
      <w:r w:rsidRPr="00AE18FD">
        <w:rPr>
          <w:rFonts w:eastAsia="Calibri" w:cs="Times New Roman"/>
          <w:color w:val="000000"/>
        </w:rPr>
        <w:tab/>
        <w:t>$</w:t>
      </w:r>
      <w:r w:rsidRPr="00AE18FD">
        <w:rPr>
          <w:rFonts w:eastAsia="Calibri" w:cs="Times New Roman"/>
          <w:color w:val="000000"/>
        </w:rPr>
        <w:tab/>
        <w:t>7,425,757</w:t>
      </w:r>
    </w:p>
    <w:p w14:paraId="63C0A68D" w14:textId="07FDDAB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Special Education – Institutions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16000</w:t>
      </w:r>
      <w:r w:rsidRPr="00AE18FD">
        <w:rPr>
          <w:rFonts w:eastAsia="Calibri" w:cs="Times New Roman"/>
          <w:color w:val="000000"/>
        </w:rPr>
        <w:tab/>
      </w:r>
      <w:r w:rsidRPr="00AE18FD">
        <w:rPr>
          <w:rFonts w:eastAsia="Calibri" w:cs="Times New Roman"/>
          <w:color w:val="000000"/>
        </w:rPr>
        <w:tab/>
        <w:t>4,</w:t>
      </w:r>
      <w:r w:rsidR="003B3FE4">
        <w:rPr>
          <w:rFonts w:eastAsia="Calibri" w:cs="Times New Roman"/>
          <w:color w:val="000000"/>
        </w:rPr>
        <w:t>445,351</w:t>
      </w:r>
    </w:p>
    <w:p w14:paraId="70C24C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 xml:space="preserve">Education of Juveniles Held in </w:t>
      </w:r>
      <w:proofErr w:type="spellStart"/>
      <w:r w:rsidRPr="00AE18FD">
        <w:rPr>
          <w:rFonts w:eastAsia="Calibri" w:cs="Times New Roman"/>
          <w:color w:val="000000"/>
        </w:rPr>
        <w:t>Predispositional</w:t>
      </w:r>
      <w:proofErr w:type="spellEnd"/>
    </w:p>
    <w:p w14:paraId="690C55E3" w14:textId="3F8CC89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t>Juvenile Detention Centers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30200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775,264</w:t>
      </w:r>
    </w:p>
    <w:p w14:paraId="1947D2F0" w14:textId="0CF314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Education of Institutionalized Juveniles and Adults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47200</w:t>
      </w:r>
      <w:r w:rsidRPr="00AE18FD">
        <w:rPr>
          <w:rFonts w:eastAsia="Calibri" w:cs="Times New Roman"/>
          <w:color w:val="000000"/>
        </w:rPr>
        <w:tab/>
      </w:r>
      <w:r w:rsidRPr="00AE18FD">
        <w:rPr>
          <w:rFonts w:eastAsia="Calibri" w:cs="Times New Roman"/>
          <w:color w:val="000000"/>
          <w:u w:val="single"/>
        </w:rPr>
        <w:tab/>
        <w:t>2</w:t>
      </w:r>
      <w:r w:rsidR="003B3FE4">
        <w:rPr>
          <w:rFonts w:eastAsia="Calibri" w:cs="Times New Roman"/>
          <w:color w:val="000000"/>
          <w:u w:val="single"/>
        </w:rPr>
        <w:t>3,555,648</w:t>
      </w:r>
    </w:p>
    <w:p w14:paraId="7374031F" w14:textId="670B090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B3FE4">
        <w:rPr>
          <w:rFonts w:eastAsia="Calibri" w:cs="Times New Roman"/>
          <w:color w:val="000000"/>
        </w:rPr>
        <w:t>36,202,020</w:t>
      </w:r>
    </w:p>
    <w:p w14:paraId="44A8B678" w14:textId="794EEDC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Education of Institutionalized Juveniles and Adults (fund 0314, appropriation 47200)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76CFD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appropriations, the Superintendent shall have authority to expend funds for the costs of special education for those children residing in out-of-state placements.</w:t>
      </w:r>
    </w:p>
    <w:p w14:paraId="4B3F29E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1383B9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State Board of Education –</w:t>
      </w:r>
    </w:p>
    <w:p w14:paraId="75530F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Aid to Schools</w:t>
      </w:r>
    </w:p>
    <w:p w14:paraId="0E87C2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092B567F" w14:textId="3D118A3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5EA1F25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5DAFA41" w14:textId="4BF395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02200</w:t>
      </w:r>
      <w:r w:rsidRPr="00AE18FD">
        <w:rPr>
          <w:rFonts w:eastAsia="Calibri" w:cs="Times New Roman"/>
          <w:color w:val="000000"/>
        </w:rPr>
        <w:tab/>
        <w:t>$</w:t>
      </w:r>
      <w:r w:rsidRPr="00AE18FD">
        <w:rPr>
          <w:rFonts w:eastAsia="Calibri" w:cs="Times New Roman"/>
          <w:color w:val="000000"/>
        </w:rPr>
        <w:tab/>
      </w:r>
      <w:r w:rsidR="003B3FE4">
        <w:rPr>
          <w:rFonts w:eastAsia="Calibri" w:cs="Times New Roman"/>
          <w:color w:val="000000"/>
        </w:rPr>
        <w:t>197,669,392</w:t>
      </w:r>
    </w:p>
    <w:p w14:paraId="3CBF52C0" w14:textId="719BC60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Advanced Placement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05300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825,149</w:t>
      </w:r>
    </w:p>
    <w:p w14:paraId="12D66000" w14:textId="299971D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Professional Educators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15100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956,210,509</w:t>
      </w:r>
    </w:p>
    <w:p w14:paraId="452DA815" w14:textId="1EF06D4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Service Personnel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15200</w:t>
      </w:r>
      <w:r w:rsidRPr="00AE18FD">
        <w:rPr>
          <w:rFonts w:eastAsia="Calibri" w:cs="Times New Roman"/>
          <w:color w:val="000000"/>
        </w:rPr>
        <w:tab/>
      </w:r>
      <w:r w:rsidRPr="00AE18FD">
        <w:rPr>
          <w:rFonts w:eastAsia="Calibri" w:cs="Times New Roman"/>
          <w:color w:val="000000"/>
        </w:rPr>
        <w:tab/>
        <w:t>3</w:t>
      </w:r>
      <w:r w:rsidR="003B3FE4">
        <w:rPr>
          <w:rFonts w:eastAsia="Calibri" w:cs="Times New Roman"/>
          <w:color w:val="000000"/>
        </w:rPr>
        <w:t>99,892,987</w:t>
      </w:r>
    </w:p>
    <w:p w14:paraId="0395FD6E" w14:textId="784B82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Fixed Charges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15300</w:t>
      </w:r>
      <w:r w:rsidRPr="00AE18FD">
        <w:rPr>
          <w:rFonts w:eastAsia="Calibri" w:cs="Times New Roman"/>
          <w:color w:val="000000"/>
        </w:rPr>
        <w:tab/>
      </w:r>
      <w:r w:rsidRPr="00AE18FD">
        <w:rPr>
          <w:rFonts w:eastAsia="Calibri" w:cs="Times New Roman"/>
          <w:color w:val="000000"/>
        </w:rPr>
        <w:tab/>
        <w:t>1</w:t>
      </w:r>
      <w:r w:rsidR="003B3FE4">
        <w:rPr>
          <w:rFonts w:eastAsia="Calibri" w:cs="Times New Roman"/>
          <w:color w:val="000000"/>
        </w:rPr>
        <w:t>17,003,609</w:t>
      </w:r>
    </w:p>
    <w:p w14:paraId="2C282999" w14:textId="2CBE039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Transportation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15400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100,315,326</w:t>
      </w:r>
    </w:p>
    <w:p w14:paraId="1BD094BF" w14:textId="4424ACE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Improved Instructional Programs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15600</w:t>
      </w:r>
      <w:r w:rsidRPr="00AE18FD">
        <w:rPr>
          <w:rFonts w:eastAsia="Calibri" w:cs="Times New Roman"/>
          <w:color w:val="000000"/>
        </w:rPr>
        <w:tab/>
      </w:r>
      <w:r w:rsidRPr="00AE18FD">
        <w:rPr>
          <w:rFonts w:eastAsia="Calibri" w:cs="Times New Roman"/>
          <w:color w:val="000000"/>
        </w:rPr>
        <w:tab/>
        <w:t>6</w:t>
      </w:r>
      <w:r w:rsidR="003B3FE4">
        <w:rPr>
          <w:rFonts w:eastAsia="Calibri" w:cs="Times New Roman"/>
          <w:color w:val="000000"/>
        </w:rPr>
        <w:t>3,626,561</w:t>
      </w:r>
    </w:p>
    <w:p w14:paraId="2BE725C6" w14:textId="3D93D9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Professional Student Support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65500</w:t>
      </w:r>
      <w:r w:rsidRPr="00AE18FD">
        <w:rPr>
          <w:rFonts w:eastAsia="Calibri" w:cs="Times New Roman"/>
          <w:color w:val="000000"/>
        </w:rPr>
        <w:tab/>
      </w:r>
      <w:r w:rsidRPr="00AE18FD">
        <w:rPr>
          <w:rFonts w:eastAsia="Calibri" w:cs="Times New Roman"/>
          <w:color w:val="000000"/>
        </w:rPr>
        <w:tab/>
        <w:t>6</w:t>
      </w:r>
      <w:r w:rsidR="003B3FE4">
        <w:rPr>
          <w:rFonts w:eastAsia="Calibri" w:cs="Times New Roman"/>
          <w:color w:val="000000"/>
        </w:rPr>
        <w:t>5,568,543</w:t>
      </w:r>
    </w:p>
    <w:p w14:paraId="5DA0F438" w14:textId="2414F2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Strategic Technology Learning Growth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93600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49,747,886</w:t>
      </w:r>
    </w:p>
    <w:p w14:paraId="02C5F9A4" w14:textId="06AD6C0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Teacher and Leader Induction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93601</w:t>
      </w:r>
      <w:r w:rsidRPr="00AE18FD">
        <w:rPr>
          <w:rFonts w:eastAsia="Calibri" w:cs="Times New Roman"/>
          <w:color w:val="000000"/>
        </w:rPr>
        <w:tab/>
      </w:r>
      <w:r w:rsidRPr="00AE18FD">
        <w:rPr>
          <w:rFonts w:eastAsia="Calibri" w:cs="Times New Roman"/>
          <w:color w:val="000000"/>
          <w:u w:val="single"/>
        </w:rPr>
        <w:tab/>
        <w:t>2</w:t>
      </w:r>
      <w:r w:rsidR="003B3FE4">
        <w:rPr>
          <w:rFonts w:eastAsia="Calibri" w:cs="Times New Roman"/>
          <w:color w:val="000000"/>
          <w:u w:val="single"/>
        </w:rPr>
        <w:t>8,783,005</w:t>
      </w:r>
    </w:p>
    <w:p w14:paraId="0006AE45" w14:textId="3BE8DAF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Basic Foundation Allowances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1,979,642,967</w:t>
      </w:r>
    </w:p>
    <w:p w14:paraId="1B584E8F" w14:textId="133B74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Less Local Share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 xml:space="preserve">               </w:t>
      </w:r>
      <w:r w:rsidRPr="00AE18FD">
        <w:rPr>
          <w:rFonts w:eastAsia="Calibri" w:cs="Times New Roman"/>
          <w:color w:val="000000"/>
        </w:rPr>
        <w:tab/>
        <w:t>(5</w:t>
      </w:r>
      <w:r w:rsidR="003B3FE4">
        <w:rPr>
          <w:rFonts w:eastAsia="Calibri" w:cs="Times New Roman"/>
          <w:color w:val="000000"/>
        </w:rPr>
        <w:t>66,787,626</w:t>
      </w:r>
      <w:r w:rsidRPr="00AE18FD">
        <w:rPr>
          <w:rFonts w:eastAsia="Calibri" w:cs="Times New Roman"/>
          <w:color w:val="000000"/>
        </w:rPr>
        <w:t>)</w:t>
      </w:r>
    </w:p>
    <w:p w14:paraId="25CA84FC" w14:textId="1C9DE38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Adjustments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ab/>
      </w:r>
      <w:r w:rsidR="003B3FE4">
        <w:rPr>
          <w:rFonts w:eastAsia="Calibri" w:cs="Times New Roman"/>
          <w:color w:val="000000"/>
          <w:u w:val="single"/>
        </w:rPr>
        <w:t>(3,422,328)</w:t>
      </w:r>
      <w:r w:rsidRPr="00AE18FD">
        <w:rPr>
          <w:rFonts w:eastAsia="Calibri" w:cs="Times New Roman"/>
          <w:color w:val="000000"/>
          <w:u w:val="single"/>
        </w:rPr>
        <w:t xml:space="preserve">              </w:t>
      </w:r>
    </w:p>
    <w:p w14:paraId="655C7386" w14:textId="0701209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Total Basic State Aid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1,421,646,983</w:t>
      </w:r>
    </w:p>
    <w:p w14:paraId="26C8D82D" w14:textId="11826F3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Public Employees’ Insurance Matching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01200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317,566,529</w:t>
      </w:r>
    </w:p>
    <w:p w14:paraId="0219F524" w14:textId="4168A2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Teachers’ Retirement System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01900</w:t>
      </w:r>
      <w:r w:rsidRPr="00AE18FD">
        <w:rPr>
          <w:rFonts w:eastAsia="Calibri" w:cs="Times New Roman"/>
          <w:color w:val="000000"/>
        </w:rPr>
        <w:tab/>
      </w:r>
      <w:r w:rsidRPr="00AE18FD">
        <w:rPr>
          <w:rFonts w:eastAsia="Calibri" w:cs="Times New Roman"/>
          <w:color w:val="000000"/>
        </w:rPr>
        <w:tab/>
      </w:r>
      <w:r w:rsidR="003B3FE4">
        <w:rPr>
          <w:rFonts w:eastAsia="Calibri" w:cs="Times New Roman"/>
          <w:color w:val="000000"/>
        </w:rPr>
        <w:t>68,086,596</w:t>
      </w:r>
    </w:p>
    <w:p w14:paraId="38DE21CC" w14:textId="58EDD7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Retirement Systems – Unfunded Liability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77500</w:t>
      </w:r>
      <w:r w:rsidRPr="00AE18FD">
        <w:rPr>
          <w:rFonts w:eastAsia="Calibri" w:cs="Times New Roman"/>
          <w:color w:val="000000"/>
        </w:rPr>
        <w:tab/>
      </w:r>
      <w:r w:rsidRPr="00AE18FD">
        <w:rPr>
          <w:rFonts w:eastAsia="Calibri" w:cs="Times New Roman"/>
          <w:color w:val="000000"/>
          <w:u w:val="single"/>
        </w:rPr>
        <w:tab/>
      </w:r>
      <w:r w:rsidR="003B3FE4">
        <w:rPr>
          <w:rFonts w:eastAsia="Calibri" w:cs="Times New Roman"/>
          <w:color w:val="000000"/>
          <w:u w:val="single"/>
        </w:rPr>
        <w:t>223,829,404</w:t>
      </w:r>
    </w:p>
    <w:p w14:paraId="3CC36009" w14:textId="32B457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B3FE4">
        <w:rPr>
          <w:rFonts w:eastAsia="Calibri" w:cs="Times New Roman"/>
          <w:color w:val="000000"/>
        </w:rPr>
        <w:t>2,0</w:t>
      </w:r>
      <w:r w:rsidR="008011A9">
        <w:rPr>
          <w:rFonts w:eastAsia="Calibri" w:cs="Times New Roman"/>
          <w:color w:val="000000"/>
        </w:rPr>
        <w:t>18</w:t>
      </w:r>
      <w:r w:rsidR="003B3FE4">
        <w:rPr>
          <w:rFonts w:eastAsia="Calibri" w:cs="Times New Roman"/>
          <w:color w:val="000000"/>
        </w:rPr>
        <w:t>,</w:t>
      </w:r>
      <w:r w:rsidR="008011A9">
        <w:rPr>
          <w:rFonts w:eastAsia="Calibri" w:cs="Times New Roman"/>
          <w:color w:val="000000"/>
        </w:rPr>
        <w:t>915</w:t>
      </w:r>
      <w:r w:rsidR="003B3FE4">
        <w:rPr>
          <w:rFonts w:eastAsia="Calibri" w:cs="Times New Roman"/>
          <w:color w:val="000000"/>
        </w:rPr>
        <w:t>,5</w:t>
      </w:r>
      <w:r w:rsidR="008011A9">
        <w:rPr>
          <w:rFonts w:eastAsia="Calibri" w:cs="Times New Roman"/>
          <w:color w:val="000000"/>
        </w:rPr>
        <w:t>42</w:t>
      </w:r>
    </w:p>
    <w:p w14:paraId="67DEEB45" w14:textId="0D6738FD" w:rsidR="00BB05A9" w:rsidRDefault="00B15824" w:rsidP="00B1582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sidR="00BB05A9">
        <w:rPr>
          <w:rFonts w:eastAsia="Calibri" w:cs="Times New Roman"/>
          <w:color w:val="000000"/>
        </w:rPr>
        <w:tab/>
        <w:t xml:space="preserve">From the above appropriation for Teacher and Leader Induction (fund 0317, appropriation 93601) up to $500,000 may be expended for professional development for teachers and up to $1,500,000 for expenditure for necessary curriculum and advanced technology support tools, to </w:t>
      </w:r>
      <w:r w:rsidR="00BB05A9">
        <w:rPr>
          <w:rFonts w:eastAsia="Calibri" w:cs="Times New Roman"/>
          <w:color w:val="000000"/>
        </w:rPr>
        <w:lastRenderedPageBreak/>
        <w:t xml:space="preserve">implement the new computer science education requirement for students for the first four school years as provided in WV </w:t>
      </w:r>
      <w:r>
        <w:rPr>
          <w:rFonts w:eastAsia="Calibri" w:cs="Times New Roman"/>
          <w:color w:val="000000"/>
        </w:rPr>
        <w:t>Code §</w:t>
      </w:r>
      <w:r w:rsidR="00BB05A9">
        <w:rPr>
          <w:rFonts w:eastAsia="Calibri" w:cs="Times New Roman"/>
          <w:color w:val="000000"/>
        </w:rPr>
        <w:t xml:space="preserve">18-2-9(g). </w:t>
      </w:r>
    </w:p>
    <w:p w14:paraId="2E480A58" w14:textId="3D5486DC" w:rsidR="00B15824" w:rsidRPr="00AE18FD" w:rsidRDefault="00B15824" w:rsidP="00B1582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15824" w:rsidRPr="00AE18FD" w:rsidSect="00AE18FD">
          <w:type w:val="continuous"/>
          <w:pgSz w:w="12240" w:h="15840"/>
          <w:pgMar w:top="1440" w:right="1440" w:bottom="1440" w:left="1440" w:header="720" w:footer="720" w:gutter="0"/>
          <w:lnNumType w:countBy="1" w:restart="newSection"/>
          <w:cols w:space="720"/>
        </w:sectPr>
      </w:pPr>
    </w:p>
    <w:p w14:paraId="1CC199F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 –</w:t>
      </w:r>
    </w:p>
    <w:p w14:paraId="4A3CD4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Vocational Division</w:t>
      </w:r>
    </w:p>
    <w:p w14:paraId="1AB6D36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72D9BE62" w14:textId="624CE5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0390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2669A1E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3D73D3FC" w14:textId="460ECEE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3B3FE4">
        <w:rPr>
          <w:rFonts w:eastAsia="Calibri" w:cs="Times New Roman"/>
          <w:color w:val="000000"/>
        </w:rPr>
        <w:t>433,774</w:t>
      </w:r>
    </w:p>
    <w:p w14:paraId="1F983A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268,800</w:t>
      </w:r>
    </w:p>
    <w:p w14:paraId="2E0BCC94"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883,106</w:t>
      </w:r>
    </w:p>
    <w:p w14:paraId="771CD339" w14:textId="149FB9F2" w:rsidR="00E4002C" w:rsidRPr="00AE18FD" w:rsidRDefault="00E4002C"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Vocational Programs………………………………………………</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15B425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Wood Products – Forestry Vocational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14600</w:t>
      </w:r>
      <w:r w:rsidRPr="00AE18FD">
        <w:rPr>
          <w:rFonts w:eastAsia="Calibri" w:cs="Times New Roman"/>
          <w:color w:val="000000"/>
        </w:rPr>
        <w:tab/>
      </w:r>
      <w:r w:rsidRPr="00AE18FD">
        <w:rPr>
          <w:rFonts w:eastAsia="Calibri" w:cs="Times New Roman"/>
          <w:color w:val="000000"/>
        </w:rPr>
        <w:tab/>
        <w:t>88,600</w:t>
      </w:r>
    </w:p>
    <w:p w14:paraId="3B1FDEF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Albert Yanni Vocational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14700</w:t>
      </w:r>
      <w:r w:rsidRPr="00AE18FD">
        <w:rPr>
          <w:rFonts w:eastAsia="Calibri" w:cs="Times New Roman"/>
          <w:color w:val="000000"/>
        </w:rPr>
        <w:tab/>
      </w:r>
      <w:r w:rsidRPr="00AE18FD">
        <w:rPr>
          <w:rFonts w:eastAsia="Calibri" w:cs="Times New Roman"/>
          <w:color w:val="000000"/>
        </w:rPr>
        <w:tab/>
        <w:t>132,123</w:t>
      </w:r>
    </w:p>
    <w:p w14:paraId="50B9C32F" w14:textId="620A017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Vocational Aid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14800</w:t>
      </w:r>
      <w:r w:rsidRPr="00AE18FD">
        <w:rPr>
          <w:rFonts w:eastAsia="Calibri" w:cs="Times New Roman"/>
          <w:color w:val="000000"/>
        </w:rPr>
        <w:tab/>
      </w:r>
      <w:r w:rsidRPr="00AE18FD">
        <w:rPr>
          <w:rFonts w:eastAsia="Calibri" w:cs="Times New Roman"/>
          <w:color w:val="000000"/>
        </w:rPr>
        <w:tab/>
        <w:t>24,8</w:t>
      </w:r>
      <w:r w:rsidR="003B3FE4">
        <w:rPr>
          <w:rFonts w:eastAsia="Calibri" w:cs="Times New Roman"/>
          <w:color w:val="000000"/>
        </w:rPr>
        <w:t>44,738</w:t>
      </w:r>
    </w:p>
    <w:p w14:paraId="0181BBEB" w14:textId="4670306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Adult Basic Education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14900</w:t>
      </w:r>
      <w:r w:rsidRPr="00AE18FD">
        <w:rPr>
          <w:rFonts w:eastAsia="Calibri" w:cs="Times New Roman"/>
          <w:color w:val="000000"/>
        </w:rPr>
        <w:tab/>
      </w:r>
      <w:r w:rsidRPr="00AE18FD">
        <w:rPr>
          <w:rFonts w:eastAsia="Calibri" w:cs="Times New Roman"/>
          <w:color w:val="000000"/>
        </w:rPr>
        <w:tab/>
        <w:t>5,9</w:t>
      </w:r>
      <w:r w:rsidR="003B3FE4">
        <w:rPr>
          <w:rFonts w:eastAsia="Calibri" w:cs="Times New Roman"/>
          <w:color w:val="000000"/>
        </w:rPr>
        <w:t>11,606</w:t>
      </w:r>
    </w:p>
    <w:p w14:paraId="6912D1AD" w14:textId="378F85C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Jobs &amp; Hope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14902</w:t>
      </w:r>
      <w:r w:rsidRPr="00AE18FD">
        <w:rPr>
          <w:rFonts w:eastAsia="Calibri" w:cs="Times New Roman"/>
          <w:color w:val="000000"/>
        </w:rPr>
        <w:tab/>
      </w:r>
      <w:r w:rsidRPr="00AE18FD">
        <w:rPr>
          <w:rFonts w:eastAsia="Calibri" w:cs="Times New Roman"/>
          <w:color w:val="000000"/>
        </w:rPr>
        <w:tab/>
        <w:t>6,25</w:t>
      </w:r>
      <w:r w:rsidR="003B3FE4">
        <w:rPr>
          <w:rFonts w:eastAsia="Calibri" w:cs="Times New Roman"/>
          <w:color w:val="000000"/>
        </w:rPr>
        <w:t>7,920</w:t>
      </w:r>
    </w:p>
    <w:p w14:paraId="1202D9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Program Modernization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30500</w:t>
      </w:r>
      <w:r w:rsidRPr="00AE18FD">
        <w:rPr>
          <w:rFonts w:eastAsia="Calibri" w:cs="Times New Roman"/>
          <w:color w:val="000000"/>
        </w:rPr>
        <w:tab/>
      </w:r>
      <w:r w:rsidRPr="00AE18FD">
        <w:rPr>
          <w:rFonts w:eastAsia="Calibri" w:cs="Times New Roman"/>
          <w:color w:val="000000"/>
        </w:rPr>
        <w:tab/>
        <w:t>884,313</w:t>
      </w:r>
    </w:p>
    <w:p w14:paraId="1262C2A3" w14:textId="6666DB7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High School Equivalency Diploma Testing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72600</w:t>
      </w:r>
      <w:r w:rsidRPr="00AE18FD">
        <w:rPr>
          <w:rFonts w:eastAsia="Calibri" w:cs="Times New Roman"/>
          <w:color w:val="000000"/>
        </w:rPr>
        <w:tab/>
      </w:r>
      <w:r w:rsidRPr="00AE18FD">
        <w:rPr>
          <w:rFonts w:eastAsia="Calibri" w:cs="Times New Roman"/>
          <w:color w:val="000000"/>
        </w:rPr>
        <w:tab/>
        <w:t>82</w:t>
      </w:r>
      <w:r w:rsidR="003B3FE4">
        <w:rPr>
          <w:rFonts w:eastAsia="Calibri" w:cs="Times New Roman"/>
          <w:color w:val="000000"/>
        </w:rPr>
        <w:t>5,820</w:t>
      </w:r>
    </w:p>
    <w:p w14:paraId="71D1AA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FFA Grant Awards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83900</w:t>
      </w:r>
      <w:r w:rsidRPr="00AE18FD">
        <w:rPr>
          <w:rFonts w:eastAsia="Calibri" w:cs="Times New Roman"/>
          <w:color w:val="000000"/>
        </w:rPr>
        <w:tab/>
      </w:r>
      <w:r w:rsidRPr="00AE18FD">
        <w:rPr>
          <w:rFonts w:eastAsia="Calibri" w:cs="Times New Roman"/>
          <w:color w:val="000000"/>
        </w:rPr>
        <w:tab/>
        <w:t>11,496</w:t>
      </w:r>
    </w:p>
    <w:p w14:paraId="13980D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Pre-Engineering Academy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84000</w:t>
      </w:r>
      <w:r w:rsidRPr="00AE18FD">
        <w:rPr>
          <w:rFonts w:eastAsia="Calibri" w:cs="Times New Roman"/>
          <w:color w:val="000000"/>
        </w:rPr>
        <w:tab/>
      </w:r>
      <w:r w:rsidRPr="00AE18FD">
        <w:rPr>
          <w:rFonts w:eastAsia="Calibri" w:cs="Times New Roman"/>
          <w:color w:val="000000"/>
          <w:u w:val="single"/>
        </w:rPr>
        <w:tab/>
        <w:t>265,294</w:t>
      </w:r>
    </w:p>
    <w:p w14:paraId="4B5A7132" w14:textId="084ABB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3B3FE4">
        <w:rPr>
          <w:rFonts w:eastAsia="Calibri" w:cs="Times New Roman"/>
          <w:color w:val="000000"/>
        </w:rPr>
        <w:t>1,807,590</w:t>
      </w:r>
    </w:p>
    <w:p w14:paraId="67B564ED" w14:textId="5C24C6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Jim’s Dream (fund 0390, appropriation 14901), Jobs and Hope (fund 0390, appropriation 14902), High School Equivalency Diploma Testing (fund 0390, appropriation 72600), and Jobs &amp; Hope – Surplus (fund 0390, appropriation 14099)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4EDC92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14B2DC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Board of Education – </w:t>
      </w:r>
    </w:p>
    <w:p w14:paraId="5C27AC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lastRenderedPageBreak/>
        <w:t>West Virginia Schools for the Deaf and the Blind</w:t>
      </w:r>
    </w:p>
    <w:p w14:paraId="790E54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35BEF006" w14:textId="070DA4A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0403</w:t>
      </w:r>
    </w:p>
    <w:p w14:paraId="790AF54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6FF870" w14:textId="55CA78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w:t>
      </w:r>
      <w:r w:rsidR="003B3FE4">
        <w:rPr>
          <w:rFonts w:eastAsia="Calibri" w:cs="Times New Roman"/>
          <w:color w:val="000000"/>
        </w:rPr>
        <w:t>425,286</w:t>
      </w:r>
    </w:p>
    <w:p w14:paraId="469AA6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164,675</w:t>
      </w:r>
    </w:p>
    <w:p w14:paraId="35E4C1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77,000</w:t>
      </w:r>
    </w:p>
    <w:p w14:paraId="23EF29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110,000</w:t>
      </w:r>
    </w:p>
    <w:p w14:paraId="291C21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2,250,696</w:t>
      </w:r>
    </w:p>
    <w:p w14:paraId="372E13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45,000</w:t>
      </w:r>
    </w:p>
    <w:p w14:paraId="7DB0B1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1,670,000</w:t>
      </w:r>
    </w:p>
    <w:p w14:paraId="7E93C5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130,842</w:t>
      </w:r>
    </w:p>
    <w:p w14:paraId="0609687A" w14:textId="1299447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B3FE4">
        <w:rPr>
          <w:rFonts w:eastAsia="Calibri" w:cs="Times New Roman"/>
          <w:color w:val="000000"/>
        </w:rPr>
        <w:t>5,873,499</w:t>
      </w:r>
    </w:p>
    <w:p w14:paraId="31F9B244" w14:textId="778FA51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Unclassified (fund 0320, appropriation 09900), Current Expenses (fund 0320, appropriation 13000), Buildings (fund 0320, appropriation 25800) and Capital Outlay and Maintenance (fund 0320, appropriation 75500)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 xml:space="preserve">. </w:t>
      </w:r>
    </w:p>
    <w:p w14:paraId="5338990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 –</w:t>
      </w:r>
    </w:p>
    <w:p w14:paraId="3D5419A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School Building Authority</w:t>
      </w:r>
    </w:p>
    <w:p w14:paraId="5E681F2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5B7F5FE6" w14:textId="4507813D"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0318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0404</w:t>
      </w:r>
    </w:p>
    <w:p w14:paraId="408EE0C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45143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School Building Authority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45300</w:t>
      </w:r>
      <w:r w:rsidRPr="00AE18FD">
        <w:rPr>
          <w:rFonts w:eastAsia="Calibri" w:cs="Times New Roman"/>
          <w:color w:val="000000"/>
        </w:rPr>
        <w:tab/>
        <w:t>$</w:t>
      </w:r>
      <w:r w:rsidRPr="00AE18FD">
        <w:rPr>
          <w:rFonts w:eastAsia="Calibri" w:cs="Times New Roman"/>
          <w:color w:val="000000"/>
        </w:rPr>
        <w:tab/>
        <w:t>24,000,000</w:t>
      </w:r>
    </w:p>
    <w:p w14:paraId="7C8521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School Building Authority (fund 0318, appropriation 45300) shall be transferred to the School Construction Fund (fund 3952).</w:t>
      </w:r>
    </w:p>
    <w:p w14:paraId="1A54FB0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4D1729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422500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ENVIRONMENTAL PROTECTION</w:t>
      </w:r>
    </w:p>
    <w:p w14:paraId="20A3BB5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lastRenderedPageBreak/>
        <w:t>Environmental Quality Board</w:t>
      </w:r>
    </w:p>
    <w:p w14:paraId="44577C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6B5FAADE" w14:textId="46CC522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0311</w:t>
      </w:r>
    </w:p>
    <w:p w14:paraId="502AF7A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6B251F" w14:textId="02114C1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455A9">
        <w:rPr>
          <w:rFonts w:eastAsia="Calibri" w:cs="Times New Roman"/>
          <w:color w:val="000000"/>
        </w:rPr>
        <w:t>99,949</w:t>
      </w:r>
    </w:p>
    <w:p w14:paraId="787BE8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800</w:t>
      </w:r>
    </w:p>
    <w:p w14:paraId="448914B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59EBD4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28,453</w:t>
      </w:r>
    </w:p>
    <w:p w14:paraId="475136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400</w:t>
      </w:r>
    </w:p>
    <w:p w14:paraId="11ABDE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791</w:t>
      </w:r>
    </w:p>
    <w:p w14:paraId="0973341B" w14:textId="304D940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6455A9">
        <w:rPr>
          <w:rFonts w:eastAsia="Calibri" w:cs="Times New Roman"/>
          <w:color w:val="000000"/>
        </w:rPr>
        <w:t>30,893</w:t>
      </w:r>
    </w:p>
    <w:p w14:paraId="23A2A1F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12B3B8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Division of Environmental Protection</w:t>
      </w:r>
    </w:p>
    <w:p w14:paraId="629734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5DB8D060" w14:textId="0E13B4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0273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161ED7A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8440746" w14:textId="2D68C65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6455A9">
        <w:rPr>
          <w:rFonts w:eastAsia="Calibri" w:cs="Times New Roman"/>
          <w:color w:val="000000"/>
        </w:rPr>
        <w:t>400,335</w:t>
      </w:r>
    </w:p>
    <w:p w14:paraId="24D7C79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0510F0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168,000</w:t>
      </w:r>
    </w:p>
    <w:p w14:paraId="75F1E4F8" w14:textId="0EC616E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Water Resources Protection and Management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06800</w:t>
      </w:r>
      <w:r w:rsidRPr="00AE18FD">
        <w:rPr>
          <w:rFonts w:eastAsia="Calibri" w:cs="Times New Roman"/>
          <w:color w:val="000000"/>
        </w:rPr>
        <w:tab/>
      </w:r>
      <w:r w:rsidRPr="00AE18FD">
        <w:rPr>
          <w:rFonts w:eastAsia="Calibri" w:cs="Times New Roman"/>
          <w:color w:val="000000"/>
        </w:rPr>
        <w:tab/>
      </w:r>
      <w:r w:rsidR="006455A9">
        <w:rPr>
          <w:rFonts w:eastAsia="Calibri" w:cs="Times New Roman"/>
          <w:color w:val="000000"/>
        </w:rPr>
        <w:t>604,369</w:t>
      </w:r>
    </w:p>
    <w:p w14:paraId="5BEA06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85,816</w:t>
      </w:r>
    </w:p>
    <w:p w14:paraId="3C124CAB" w14:textId="0B4D44E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Environmental Response and Cleanups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27101</w:t>
      </w:r>
      <w:r w:rsidRPr="00AE18FD">
        <w:rPr>
          <w:rFonts w:eastAsia="Calibri" w:cs="Times New Roman"/>
          <w:color w:val="000000"/>
        </w:rPr>
        <w:tab/>
      </w:r>
      <w:r w:rsidRPr="00AE18FD">
        <w:rPr>
          <w:rFonts w:eastAsia="Calibri" w:cs="Times New Roman"/>
          <w:color w:val="000000"/>
        </w:rPr>
        <w:tab/>
        <w:t>91,</w:t>
      </w:r>
      <w:r w:rsidR="006455A9">
        <w:rPr>
          <w:rFonts w:eastAsia="Calibri" w:cs="Times New Roman"/>
          <w:color w:val="000000"/>
        </w:rPr>
        <w:t>922</w:t>
      </w:r>
    </w:p>
    <w:p w14:paraId="25141031" w14:textId="4EE981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Dam Safety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60700</w:t>
      </w:r>
      <w:r w:rsidRPr="00AE18FD">
        <w:rPr>
          <w:rFonts w:eastAsia="Calibri" w:cs="Times New Roman"/>
          <w:color w:val="000000"/>
        </w:rPr>
        <w:tab/>
      </w:r>
      <w:r w:rsidRPr="00AE18FD">
        <w:rPr>
          <w:rFonts w:eastAsia="Calibri" w:cs="Times New Roman"/>
          <w:color w:val="000000"/>
        </w:rPr>
        <w:tab/>
        <w:t>2</w:t>
      </w:r>
      <w:r w:rsidR="006455A9">
        <w:rPr>
          <w:rFonts w:eastAsia="Calibri" w:cs="Times New Roman"/>
          <w:color w:val="000000"/>
        </w:rPr>
        <w:t>61,746</w:t>
      </w:r>
    </w:p>
    <w:p w14:paraId="0DBDFA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West Virginia Stream Partners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63700</w:t>
      </w:r>
      <w:r w:rsidRPr="00AE18FD">
        <w:rPr>
          <w:rFonts w:eastAsia="Calibri" w:cs="Times New Roman"/>
          <w:color w:val="000000"/>
        </w:rPr>
        <w:tab/>
      </w:r>
      <w:r w:rsidRPr="00AE18FD">
        <w:rPr>
          <w:rFonts w:eastAsia="Calibri" w:cs="Times New Roman"/>
          <w:color w:val="000000"/>
        </w:rPr>
        <w:tab/>
        <w:t>77,396</w:t>
      </w:r>
    </w:p>
    <w:p w14:paraId="4C2C8F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West Virginia Drinking Water Treatment</w:t>
      </w:r>
    </w:p>
    <w:p w14:paraId="6487B9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Revolving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68900</w:t>
      </w:r>
      <w:r w:rsidRPr="00AE18FD">
        <w:rPr>
          <w:rFonts w:eastAsia="Calibri" w:cs="Times New Roman"/>
          <w:color w:val="000000"/>
        </w:rPr>
        <w:tab/>
      </w:r>
      <w:r w:rsidRPr="00AE18FD">
        <w:rPr>
          <w:rFonts w:eastAsia="Calibri" w:cs="Times New Roman"/>
          <w:color w:val="000000"/>
        </w:rPr>
        <w:tab/>
        <w:t>647,500</w:t>
      </w:r>
    </w:p>
    <w:p w14:paraId="45EF6F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W.V. Contributions to River Commissions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77600</w:t>
      </w:r>
      <w:r w:rsidRPr="00AE18FD">
        <w:rPr>
          <w:rFonts w:eastAsia="Calibri" w:cs="Times New Roman"/>
          <w:color w:val="000000"/>
        </w:rPr>
        <w:tab/>
      </w:r>
      <w:r w:rsidRPr="00AE18FD">
        <w:rPr>
          <w:rFonts w:eastAsia="Calibri" w:cs="Times New Roman"/>
          <w:color w:val="000000"/>
        </w:rPr>
        <w:tab/>
        <w:t>148,485</w:t>
      </w:r>
    </w:p>
    <w:p w14:paraId="0D86D1F4" w14:textId="40643D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Office of Water Resources Non-Enforcement Activity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85500</w:t>
      </w:r>
      <w:r w:rsidRPr="00AE18FD">
        <w:rPr>
          <w:rFonts w:eastAsia="Calibri" w:cs="Times New Roman"/>
          <w:color w:val="000000"/>
        </w:rPr>
        <w:tab/>
      </w:r>
      <w:r w:rsidRPr="00AE18FD">
        <w:rPr>
          <w:rFonts w:eastAsia="Calibri" w:cs="Times New Roman"/>
          <w:color w:val="000000"/>
          <w:u w:val="single"/>
        </w:rPr>
        <w:tab/>
        <w:t>1,</w:t>
      </w:r>
      <w:r w:rsidR="006455A9">
        <w:rPr>
          <w:rFonts w:eastAsia="Calibri" w:cs="Times New Roman"/>
          <w:color w:val="000000"/>
          <w:u w:val="single"/>
        </w:rPr>
        <w:t>131,366</w:t>
      </w:r>
    </w:p>
    <w:p w14:paraId="706B5F75" w14:textId="2D05106A" w:rsidR="00AE18FD" w:rsidRDefault="00AE18FD" w:rsidP="00B1582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7,6</w:t>
      </w:r>
      <w:r w:rsidR="006455A9">
        <w:rPr>
          <w:rFonts w:eastAsia="Calibri" w:cs="Times New Roman"/>
          <w:color w:val="000000"/>
        </w:rPr>
        <w:t>16,935</w:t>
      </w:r>
    </w:p>
    <w:p w14:paraId="64A5E181" w14:textId="2E24B924" w:rsidR="00B15824" w:rsidRPr="00AE18FD" w:rsidRDefault="00B15824" w:rsidP="00B1582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15824" w:rsidRPr="00AE18FD" w:rsidSect="00AE18FD">
          <w:type w:val="continuous"/>
          <w:pgSz w:w="12240" w:h="15840"/>
          <w:pgMar w:top="1440" w:right="1440" w:bottom="1440" w:left="1440" w:header="720" w:footer="720" w:gutter="0"/>
          <w:lnNumType w:countBy="1" w:restart="newSection"/>
          <w:cols w:space="720"/>
        </w:sectPr>
      </w:pPr>
      <w:r>
        <w:rPr>
          <w:rFonts w:eastAsia="Calibri" w:cs="Times New Roman"/>
          <w:color w:val="000000"/>
        </w:rPr>
        <w:lastRenderedPageBreak/>
        <w:tab/>
      </w:r>
      <w:r>
        <w:rPr>
          <w:rFonts w:eastAsia="Calibri" w:cs="Times New Roman"/>
          <w:color w:val="000000"/>
        </w:rPr>
        <w:tab/>
        <w:t xml:space="preserve">Any unexpended balance remaining in the appropriation for Current Expenses </w:t>
      </w:r>
      <w:r w:rsidR="0055713F">
        <w:rPr>
          <w:rFonts w:eastAsia="Calibri" w:cs="Times New Roman"/>
          <w:color w:val="000000"/>
        </w:rPr>
        <w:t>- Surplus</w:t>
      </w:r>
      <w:r>
        <w:rPr>
          <w:rFonts w:eastAsia="Calibri" w:cs="Times New Roman"/>
          <w:color w:val="000000"/>
        </w:rPr>
        <w:t xml:space="preserve"> (fund 0273, appropriation 13099) at the close of fiscal year 2025 is hereby reappropriated for expenditure during the fiscal year 2026.</w:t>
      </w:r>
    </w:p>
    <w:p w14:paraId="4AC905B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Air Quality Board</w:t>
      </w:r>
    </w:p>
    <w:p w14:paraId="1CEC9D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C570943" w14:textId="7C04A1E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0325</w:t>
      </w:r>
    </w:p>
    <w:p w14:paraId="720B2C7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B615B2" w14:textId="7A0985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w:t>
      </w:r>
      <w:r w:rsidR="006455A9">
        <w:rPr>
          <w:rFonts w:eastAsia="Calibri" w:cs="Times New Roman"/>
          <w:color w:val="000000"/>
        </w:rPr>
        <w:t>1,581</w:t>
      </w:r>
    </w:p>
    <w:p w14:paraId="316B0B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800</w:t>
      </w:r>
    </w:p>
    <w:p w14:paraId="729E82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400</w:t>
      </w:r>
    </w:p>
    <w:p w14:paraId="45F447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11,612</w:t>
      </w:r>
    </w:p>
    <w:p w14:paraId="475EFC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200</w:t>
      </w:r>
    </w:p>
    <w:p w14:paraId="221B03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2,304</w:t>
      </w:r>
    </w:p>
    <w:p w14:paraId="01546881" w14:textId="48FAEF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w:t>
      </w:r>
      <w:r w:rsidR="006455A9">
        <w:rPr>
          <w:rFonts w:eastAsia="Calibri" w:cs="Times New Roman"/>
          <w:color w:val="000000"/>
        </w:rPr>
        <w:t>6,897</w:t>
      </w:r>
    </w:p>
    <w:p w14:paraId="1E39C9F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A06164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 xml:space="preserve">DEPARTMENT OF HEALTH </w:t>
      </w:r>
    </w:p>
    <w:p w14:paraId="46913EF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Health –</w:t>
      </w:r>
    </w:p>
    <w:p w14:paraId="4D29E03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Central Office</w:t>
      </w:r>
    </w:p>
    <w:p w14:paraId="5A8B629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0530990" w14:textId="16113CAB"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7CA29BB2" w14:textId="4F4220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6455A9">
        <w:rPr>
          <w:rFonts w:eastAsia="Calibri" w:cs="Times New Roman"/>
          <w:color w:val="000000"/>
        </w:rPr>
        <w:t>298,824</w:t>
      </w:r>
    </w:p>
    <w:p w14:paraId="053BF9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w:t>
      </w:r>
    </w:p>
    <w:p w14:paraId="68D889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 xml:space="preserve"> and 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358,400</w:t>
      </w:r>
    </w:p>
    <w:p w14:paraId="4B3C59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6,459</w:t>
      </w:r>
    </w:p>
    <w:p w14:paraId="6552F6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225,201</w:t>
      </w:r>
    </w:p>
    <w:p w14:paraId="06EFEFFF"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70,000</w:t>
      </w:r>
    </w:p>
    <w:p w14:paraId="1D54A671" w14:textId="069BD3ED" w:rsidR="00DD3C8E" w:rsidRPr="00AE18FD" w:rsidRDefault="00DD3C8E"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Pregnancy Centers………………………………………………..</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r>
      <w:r>
        <w:rPr>
          <w:rFonts w:eastAsia="Calibri" w:cs="Times New Roman"/>
          <w:color w:val="000000"/>
        </w:rPr>
        <w:tab/>
        <w:t>1,000,000</w:t>
      </w:r>
    </w:p>
    <w:p w14:paraId="6C2A8A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169,791</w:t>
      </w:r>
    </w:p>
    <w:p w14:paraId="04214CCE" w14:textId="2A46C5C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455A9">
        <w:rPr>
          <w:rFonts w:eastAsia="Calibri" w:cs="Times New Roman"/>
          <w:color w:val="000000"/>
        </w:rPr>
        <w:t>5,128,675</w:t>
      </w:r>
    </w:p>
    <w:p w14:paraId="571B7C8C" w14:textId="29805891" w:rsidR="00AE18FD" w:rsidRPr="00AE18FD" w:rsidRDefault="00AE18FD" w:rsidP="0055713F">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 Capital Outlay and Maintenance (fund 0407, appropriation 75500), Emergency Response Entities – Special Projects (fund 0407, appropriation 82200</w:t>
      </w:r>
      <w:r w:rsidR="00C54533" w:rsidRPr="00AE18FD">
        <w:rPr>
          <w:rFonts w:eastAsia="Calibri" w:cs="Times New Roman"/>
          <w:color w:val="000000"/>
        </w:rPr>
        <w:t>), Tobacco</w:t>
      </w:r>
      <w:r w:rsidRPr="00AE18FD">
        <w:rPr>
          <w:rFonts w:eastAsia="Calibri" w:cs="Times New Roman"/>
          <w:color w:val="000000"/>
        </w:rPr>
        <w:t xml:space="preserve"> Education Program (fund 0407, appropriation 90600), and Pregnancy Centers – Surplus (fund 0407, appropriation 49999)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52C22BA" w14:textId="033E4055" w:rsidR="006455A9" w:rsidRPr="00AE18FD" w:rsidRDefault="006455A9" w:rsidP="006455A9">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5" w:name="_Hlk158205631"/>
      <w:r>
        <w:rPr>
          <w:rFonts w:eastAsia="Calibri" w:cs="Times New Roman"/>
          <w:i/>
          <w:color w:val="000000"/>
        </w:rPr>
        <w:t>Department of Health</w:t>
      </w:r>
      <w:r w:rsidRPr="00AE18FD">
        <w:rPr>
          <w:rFonts w:eastAsia="Calibri" w:cs="Times New Roman"/>
          <w:i/>
          <w:color w:val="000000"/>
        </w:rPr>
        <w:t xml:space="preserve"> –</w:t>
      </w:r>
    </w:p>
    <w:p w14:paraId="5178F55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Shared Administration</w:t>
      </w:r>
    </w:p>
    <w:p w14:paraId="2867EE3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62B240D" w14:textId="6D87312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C54533">
        <w:rPr>
          <w:rFonts w:eastAsia="Calibri" w:cs="Times New Roman"/>
          <w:color w:val="000000"/>
          <w:u w:val="single"/>
        </w:rPr>
        <w:t>0404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3012DFA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F1B4789" w14:textId="3954FD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0E3CED">
        <w:rPr>
          <w:rFonts w:eastAsia="Calibri" w:cs="Times New Roman"/>
          <w:color w:val="000000"/>
        </w:rPr>
        <w:t>096,536</w:t>
      </w:r>
    </w:p>
    <w:p w14:paraId="349437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62,815</w:t>
      </w:r>
    </w:p>
    <w:p w14:paraId="35185B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1,083,876</w:t>
      </w:r>
    </w:p>
    <w:p w14:paraId="028D7BD6" w14:textId="006AA9F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0E3CED">
        <w:rPr>
          <w:rFonts w:eastAsia="Calibri" w:cs="Times New Roman"/>
          <w:color w:val="000000"/>
        </w:rPr>
        <w:t>243,227</w:t>
      </w:r>
    </w:p>
    <w:p w14:paraId="08D47772"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59F6F47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Commissioner</w:t>
      </w:r>
    </w:p>
    <w:p w14:paraId="720D052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88AD5B2" w14:textId="3E677DDC"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C54533">
        <w:rPr>
          <w:rFonts w:eastAsia="Calibri" w:cs="Times New Roman"/>
          <w:color w:val="000000"/>
          <w:u w:val="single"/>
        </w:rPr>
        <w:t>0405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13500A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6967E628" w14:textId="444C8BC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2,4</w:t>
      </w:r>
      <w:r w:rsidR="000E3CED">
        <w:rPr>
          <w:rFonts w:eastAsia="Calibri" w:cs="Times New Roman"/>
          <w:color w:val="000000"/>
        </w:rPr>
        <w:t>18,844</w:t>
      </w:r>
    </w:p>
    <w:p w14:paraId="51F5694B"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594,893</w:t>
      </w:r>
    </w:p>
    <w:p w14:paraId="24C81DF7" w14:textId="25872D2B" w:rsidR="00E4002C" w:rsidRPr="00AE18FD" w:rsidRDefault="00E4002C"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Current Expenses………………………………………………….</w:t>
      </w:r>
      <w:r>
        <w:rPr>
          <w:rFonts w:eastAsia="Calibri" w:cs="Times New Roman"/>
          <w:color w:val="000000"/>
        </w:rPr>
        <w:tab/>
      </w:r>
      <w:r>
        <w:rPr>
          <w:rFonts w:eastAsia="Calibri" w:cs="Times New Roman"/>
          <w:color w:val="000000"/>
        </w:rPr>
        <w:tab/>
      </w:r>
      <w:r>
        <w:rPr>
          <w:rFonts w:eastAsia="Calibri" w:cs="Times New Roman"/>
          <w:color w:val="000000"/>
        </w:rPr>
        <w:tab/>
        <w:t>13000</w:t>
      </w:r>
      <w:r>
        <w:rPr>
          <w:rFonts w:eastAsia="Calibri" w:cs="Times New Roman"/>
          <w:color w:val="000000"/>
        </w:rPr>
        <w:tab/>
        <w:t xml:space="preserve">                </w:t>
      </w:r>
      <w:r w:rsidR="001A076F">
        <w:rPr>
          <w:rFonts w:eastAsia="Calibri" w:cs="Times New Roman"/>
          <w:color w:val="000000"/>
        </w:rPr>
        <w:tab/>
        <w:t>0</w:t>
      </w:r>
    </w:p>
    <w:p w14:paraId="4ED542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Maternal and Child Health Clinics, Clinicians and</w:t>
      </w:r>
    </w:p>
    <w:p w14:paraId="6668FE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ab/>
        <w:t>Medical Contracts and Fees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57500</w:t>
      </w:r>
      <w:r w:rsidRPr="00AE18FD">
        <w:rPr>
          <w:rFonts w:eastAsia="Calibri" w:cs="Times New Roman"/>
          <w:color w:val="000000"/>
        </w:rPr>
        <w:tab/>
      </w:r>
      <w:r w:rsidRPr="00AE18FD">
        <w:rPr>
          <w:rFonts w:eastAsia="Calibri" w:cs="Times New Roman"/>
          <w:color w:val="000000"/>
          <w:u w:val="single"/>
        </w:rPr>
        <w:tab/>
        <w:t>834,807</w:t>
      </w:r>
    </w:p>
    <w:p w14:paraId="64F4F4A2" w14:textId="02522FB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0E3CED">
        <w:rPr>
          <w:rFonts w:eastAsia="Calibri" w:cs="Times New Roman"/>
          <w:color w:val="000000"/>
        </w:rPr>
        <w:t>848,544</w:t>
      </w:r>
    </w:p>
    <w:bookmarkEnd w:id="5"/>
    <w:p w14:paraId="2459D9AC" w14:textId="01C541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Maternal and Child Health Clinics, Clinicians and Medical Contracts and Fees (fund </w:t>
      </w:r>
      <w:r w:rsidR="009C4991">
        <w:rPr>
          <w:rFonts w:eastAsia="Calibri" w:cs="Times New Roman"/>
          <w:color w:val="000000"/>
        </w:rPr>
        <w:t>0405</w:t>
      </w:r>
      <w:r w:rsidRPr="00AE18FD">
        <w:rPr>
          <w:rFonts w:eastAsia="Calibri" w:cs="Times New Roman"/>
          <w:color w:val="000000"/>
        </w:rPr>
        <w:t xml:space="preserve">, appropriation 57500), at the </w:t>
      </w:r>
      <w:r w:rsidRPr="00AE18FD">
        <w:rPr>
          <w:rFonts w:eastAsia="Calibri" w:cs="Times New Roman"/>
          <w:color w:val="000000"/>
        </w:rPr>
        <w:lastRenderedPageBreak/>
        <w:t xml:space="preserve">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60067C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8997A3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32F313D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Statistics Center</w:t>
      </w:r>
    </w:p>
    <w:p w14:paraId="324CA98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21036AC" w14:textId="19BB154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C54533">
        <w:rPr>
          <w:rFonts w:eastAsia="Calibri" w:cs="Times New Roman"/>
          <w:color w:val="000000"/>
          <w:u w:val="single"/>
        </w:rPr>
        <w:t>0406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30E38C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3A51165" w14:textId="36F1E2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45</w:t>
      </w:r>
      <w:r w:rsidR="000E3CED">
        <w:rPr>
          <w:rFonts w:eastAsia="Calibri" w:cs="Times New Roman"/>
          <w:color w:val="000000"/>
        </w:rPr>
        <w:t>0,999</w:t>
      </w:r>
    </w:p>
    <w:p w14:paraId="7E9927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76,026</w:t>
      </w:r>
    </w:p>
    <w:p w14:paraId="547F3338" w14:textId="7236BF8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0E3CED">
        <w:rPr>
          <w:rFonts w:eastAsia="Calibri" w:cs="Times New Roman"/>
          <w:color w:val="000000"/>
        </w:rPr>
        <w:t>27,025</w:t>
      </w:r>
    </w:p>
    <w:p w14:paraId="2EDCCC8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679F211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Community Health and Health Promotion</w:t>
      </w:r>
    </w:p>
    <w:p w14:paraId="5EC49B0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77D8164" w14:textId="11DB532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C54533">
        <w:rPr>
          <w:rFonts w:eastAsia="Calibri" w:cs="Times New Roman"/>
          <w:color w:val="000000"/>
          <w:u w:val="single"/>
        </w:rPr>
        <w:t>0438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64D9A5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Black Lung Clinics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46700</w:t>
      </w:r>
      <w:r w:rsidRPr="00AE18FD">
        <w:rPr>
          <w:rFonts w:eastAsia="Calibri" w:cs="Times New Roman"/>
          <w:color w:val="000000"/>
        </w:rPr>
        <w:tab/>
        <w:t>$</w:t>
      </w:r>
      <w:r w:rsidRPr="00AE18FD">
        <w:rPr>
          <w:rFonts w:eastAsia="Calibri" w:cs="Times New Roman"/>
          <w:color w:val="000000"/>
        </w:rPr>
        <w:tab/>
        <w:t>170,885</w:t>
      </w:r>
    </w:p>
    <w:p w14:paraId="0CA4A25A" w14:textId="28BEB74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Primary Care Support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62800</w:t>
      </w:r>
      <w:r w:rsidRPr="00AE18FD">
        <w:rPr>
          <w:rFonts w:eastAsia="Calibri" w:cs="Times New Roman"/>
          <w:color w:val="000000"/>
        </w:rPr>
        <w:tab/>
      </w:r>
      <w:r w:rsidRPr="00AE18FD">
        <w:rPr>
          <w:rFonts w:eastAsia="Calibri" w:cs="Times New Roman"/>
          <w:color w:val="000000"/>
        </w:rPr>
        <w:tab/>
        <w:t>2,0</w:t>
      </w:r>
      <w:r w:rsidR="000E3CED">
        <w:rPr>
          <w:rFonts w:eastAsia="Calibri" w:cs="Times New Roman"/>
          <w:color w:val="000000"/>
        </w:rPr>
        <w:t>10,810</w:t>
      </w:r>
    </w:p>
    <w:p w14:paraId="22F508F9" w14:textId="5FC52C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 Right Free Clinic</w:t>
      </w:r>
      <w:r w:rsidR="00657910">
        <w:rPr>
          <w:rFonts w:eastAsia="Calibri" w:cs="Times New Roman"/>
          <w:color w:val="000000"/>
        </w:rPr>
        <w: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72700</w:t>
      </w:r>
      <w:r w:rsidRPr="00AE18FD">
        <w:rPr>
          <w:rFonts w:eastAsia="Calibri" w:cs="Times New Roman"/>
          <w:color w:val="000000"/>
        </w:rPr>
        <w:tab/>
      </w:r>
      <w:r w:rsidRPr="00AE18FD">
        <w:rPr>
          <w:rFonts w:eastAsia="Calibri" w:cs="Times New Roman"/>
          <w:color w:val="000000"/>
        </w:rPr>
        <w:tab/>
        <w:t>4,250,000</w:t>
      </w:r>
    </w:p>
    <w:p w14:paraId="2D660DBA" w14:textId="520E22E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Healthy Lifestyles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77800</w:t>
      </w:r>
      <w:r w:rsidRPr="00AE18FD">
        <w:rPr>
          <w:rFonts w:eastAsia="Calibri" w:cs="Times New Roman"/>
          <w:color w:val="000000"/>
        </w:rPr>
        <w:tab/>
      </w:r>
      <w:r w:rsidRPr="00AE18FD">
        <w:rPr>
          <w:rFonts w:eastAsia="Calibri" w:cs="Times New Roman"/>
          <w:color w:val="000000"/>
        </w:rPr>
        <w:tab/>
        <w:t>9</w:t>
      </w:r>
      <w:r w:rsidR="000E3CED">
        <w:rPr>
          <w:rFonts w:eastAsia="Calibri" w:cs="Times New Roman"/>
          <w:color w:val="000000"/>
        </w:rPr>
        <w:t>10,358</w:t>
      </w:r>
    </w:p>
    <w:p w14:paraId="3F2967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Diabetes Education and Prevention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87300</w:t>
      </w:r>
      <w:r w:rsidRPr="00AE18FD">
        <w:rPr>
          <w:rFonts w:eastAsia="Calibri" w:cs="Times New Roman"/>
          <w:color w:val="000000"/>
        </w:rPr>
        <w:tab/>
      </w:r>
      <w:r w:rsidRPr="00AE18FD">
        <w:rPr>
          <w:rFonts w:eastAsia="Calibri" w:cs="Times New Roman"/>
          <w:color w:val="000000"/>
          <w:u w:val="single"/>
        </w:rPr>
        <w:tab/>
        <w:t>97,125</w:t>
      </w:r>
    </w:p>
    <w:p w14:paraId="3267CB37" w14:textId="766B64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w:t>
      </w:r>
      <w:r w:rsidR="000E3CED">
        <w:rPr>
          <w:rFonts w:eastAsia="Calibri" w:cs="Times New Roman"/>
          <w:color w:val="000000"/>
        </w:rPr>
        <w:t>439,178</w:t>
      </w:r>
    </w:p>
    <w:p w14:paraId="52EBDAB7" w14:textId="15C2E5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Primary Care Support (fund </w:t>
      </w:r>
      <w:r w:rsidR="009C4991">
        <w:rPr>
          <w:rFonts w:eastAsia="Calibri" w:cs="Times New Roman"/>
          <w:color w:val="000000"/>
        </w:rPr>
        <w:t>0438</w:t>
      </w:r>
      <w:r w:rsidRPr="00AE18FD">
        <w:rPr>
          <w:rFonts w:eastAsia="Calibri" w:cs="Times New Roman"/>
          <w:color w:val="000000"/>
        </w:rPr>
        <w:t>, appropriation 62800), an amount not less than $100,000 shall be used for the West Virginia Cancer Coalition</w:t>
      </w:r>
    </w:p>
    <w:p w14:paraId="3D32813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594C412"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6" w:name="_Hlk157517201"/>
      <w:r w:rsidRPr="00AE18FD">
        <w:rPr>
          <w:rFonts w:eastAsia="Calibri" w:cs="Times New Roman"/>
          <w:i/>
          <w:color w:val="000000"/>
        </w:rPr>
        <w:t>Bureau for Public Health –</w:t>
      </w:r>
    </w:p>
    <w:p w14:paraId="4732C83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Environmental Health Services -</w:t>
      </w:r>
    </w:p>
    <w:p w14:paraId="0238ED5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CF5A48D" w14:textId="3AD27CC6"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9C4991">
        <w:rPr>
          <w:rFonts w:eastAsia="Calibri" w:cs="Times New Roman"/>
          <w:color w:val="000000"/>
          <w:u w:val="single"/>
        </w:rPr>
        <w:t>0417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bookmarkEnd w:id="6"/>
    <w:p w14:paraId="56B6AAC9" w14:textId="2BE2A97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Environmental Health Services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9C4991">
        <w:rPr>
          <w:rFonts w:eastAsia="Calibri" w:cs="Times New Roman"/>
          <w:color w:val="000000"/>
        </w:rPr>
        <w:t>30002</w:t>
      </w:r>
      <w:r w:rsidRPr="00AE18FD">
        <w:rPr>
          <w:rFonts w:eastAsia="Calibri" w:cs="Times New Roman"/>
          <w:color w:val="000000"/>
        </w:rPr>
        <w:tab/>
      </w:r>
      <w:r w:rsidRPr="00AE18FD">
        <w:rPr>
          <w:rFonts w:eastAsia="Calibri" w:cs="Times New Roman"/>
          <w:color w:val="000000"/>
        </w:rPr>
        <w:tab/>
        <w:t>2,7</w:t>
      </w:r>
      <w:r w:rsidR="000E3CED">
        <w:rPr>
          <w:rFonts w:eastAsia="Calibri" w:cs="Times New Roman"/>
          <w:color w:val="000000"/>
        </w:rPr>
        <w:t>98,618</w:t>
      </w:r>
    </w:p>
    <w:p w14:paraId="38C2D1A3" w14:textId="2FA196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Environmental Health Services (fund </w:t>
      </w:r>
      <w:r w:rsidR="009C4991">
        <w:rPr>
          <w:rFonts w:eastAsia="Calibri" w:cs="Times New Roman"/>
          <w:color w:val="000000"/>
        </w:rPr>
        <w:t>0417</w:t>
      </w:r>
      <w:r w:rsidRPr="00AE18FD">
        <w:rPr>
          <w:rFonts w:eastAsia="Calibri" w:cs="Times New Roman"/>
          <w:color w:val="000000"/>
        </w:rPr>
        <w:t xml:space="preserve">, appropriation 18700),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4F1344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46F6E5E"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51E9FF8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Epidemiology and Prevention Services -</w:t>
      </w:r>
    </w:p>
    <w:p w14:paraId="18FD207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1D3F63C" w14:textId="0632429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sidRPr="000841C5">
        <w:rPr>
          <w:rFonts w:eastAsia="Calibri" w:cs="Times New Roman"/>
          <w:color w:val="000000"/>
          <w:u w:val="single"/>
        </w:rPr>
        <w:t>0418</w:t>
      </w:r>
      <w:r w:rsidR="000841C5">
        <w:rPr>
          <w:rFonts w:eastAsia="Calibri" w:cs="Times New Roman"/>
          <w:color w:val="000000"/>
        </w:rPr>
        <w:t xml:space="preserve">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7B9A36AE" w14:textId="370BBB9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Cancer Registry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22500</w:t>
      </w:r>
      <w:r w:rsidRPr="00AE18FD">
        <w:rPr>
          <w:rFonts w:eastAsia="Calibri" w:cs="Times New Roman"/>
          <w:color w:val="000000"/>
        </w:rPr>
        <w:tab/>
        <w:t>$</w:t>
      </w:r>
      <w:r w:rsidRPr="00AE18FD">
        <w:rPr>
          <w:rFonts w:eastAsia="Calibri" w:cs="Times New Roman"/>
          <w:color w:val="000000"/>
        </w:rPr>
        <w:tab/>
        <w:t>2</w:t>
      </w:r>
      <w:r w:rsidR="000E3CED">
        <w:rPr>
          <w:rFonts w:eastAsia="Calibri" w:cs="Times New Roman"/>
          <w:color w:val="000000"/>
        </w:rPr>
        <w:t>24,656</w:t>
      </w:r>
    </w:p>
    <w:p w14:paraId="6630BE13" w14:textId="736C24F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Vaccine for Children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55100</w:t>
      </w:r>
      <w:r w:rsidRPr="00AE18FD">
        <w:rPr>
          <w:rFonts w:eastAsia="Calibri" w:cs="Times New Roman"/>
          <w:color w:val="000000"/>
        </w:rPr>
        <w:tab/>
      </w:r>
      <w:r w:rsidRPr="00AE18FD">
        <w:rPr>
          <w:rFonts w:eastAsia="Calibri" w:cs="Times New Roman"/>
          <w:color w:val="000000"/>
        </w:rPr>
        <w:tab/>
        <w:t>341</w:t>
      </w:r>
      <w:r w:rsidR="000E3CED">
        <w:rPr>
          <w:rFonts w:eastAsia="Calibri" w:cs="Times New Roman"/>
          <w:color w:val="000000"/>
        </w:rPr>
        <w:t>,261</w:t>
      </w:r>
    </w:p>
    <w:p w14:paraId="76F8CB52" w14:textId="55ADB49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Tuberculosis Control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55300</w:t>
      </w:r>
      <w:r w:rsidRPr="00AE18FD">
        <w:rPr>
          <w:rFonts w:eastAsia="Calibri" w:cs="Times New Roman"/>
          <w:color w:val="000000"/>
        </w:rPr>
        <w:tab/>
      </w:r>
      <w:r w:rsidRPr="00AE18FD">
        <w:rPr>
          <w:rFonts w:eastAsia="Calibri" w:cs="Times New Roman"/>
          <w:color w:val="000000"/>
        </w:rPr>
        <w:tab/>
        <w:t>35</w:t>
      </w:r>
      <w:r w:rsidR="000E3CED">
        <w:rPr>
          <w:rFonts w:eastAsia="Calibri" w:cs="Times New Roman"/>
          <w:color w:val="000000"/>
        </w:rPr>
        <w:t>1,620</w:t>
      </w:r>
    </w:p>
    <w:p w14:paraId="419D029F" w14:textId="46D6680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Epidemiology Support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62600</w:t>
      </w:r>
      <w:r w:rsidRPr="00AE18FD">
        <w:rPr>
          <w:rFonts w:eastAsia="Calibri" w:cs="Times New Roman"/>
          <w:color w:val="000000"/>
        </w:rPr>
        <w:tab/>
      </w:r>
      <w:r w:rsidRPr="00AE18FD">
        <w:rPr>
          <w:rFonts w:eastAsia="Calibri" w:cs="Times New Roman"/>
          <w:color w:val="000000"/>
          <w:u w:val="single"/>
        </w:rPr>
        <w:tab/>
        <w:t>1,9</w:t>
      </w:r>
      <w:r w:rsidR="000E3CED">
        <w:rPr>
          <w:rFonts w:eastAsia="Calibri" w:cs="Times New Roman"/>
          <w:color w:val="000000"/>
          <w:u w:val="single"/>
        </w:rPr>
        <w:t>84,635</w:t>
      </w:r>
    </w:p>
    <w:p w14:paraId="3F7A7517" w14:textId="6C23E8B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0E3CED">
        <w:rPr>
          <w:rFonts w:eastAsia="Calibri" w:cs="Times New Roman"/>
          <w:color w:val="000000"/>
        </w:rPr>
        <w:t>902,172</w:t>
      </w:r>
    </w:p>
    <w:p w14:paraId="57EAB956" w14:textId="0A904D7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Epidemiology Support (fund </w:t>
      </w:r>
      <w:r w:rsidR="000841C5">
        <w:rPr>
          <w:rFonts w:eastAsia="Calibri" w:cs="Times New Roman"/>
          <w:color w:val="000000"/>
        </w:rPr>
        <w:t>0418</w:t>
      </w:r>
      <w:r w:rsidRPr="00AE18FD">
        <w:rPr>
          <w:rFonts w:eastAsia="Calibri" w:cs="Times New Roman"/>
          <w:color w:val="000000"/>
        </w:rPr>
        <w:t>, appropriation 62600), $50,000 shall be used for the West Virginia AIDS Coalition; and $100,000 shall be used for Adolescent Immunization Education</w:t>
      </w:r>
    </w:p>
    <w:p w14:paraId="62D50B1B" w14:textId="3B07734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Vaccine for Children (fund </w:t>
      </w:r>
      <w:r w:rsidR="000841C5">
        <w:rPr>
          <w:rFonts w:eastAsia="Calibri" w:cs="Times New Roman"/>
          <w:color w:val="000000"/>
        </w:rPr>
        <w:t>0418</w:t>
      </w:r>
      <w:r w:rsidRPr="00AE18FD">
        <w:rPr>
          <w:rFonts w:eastAsia="Calibri" w:cs="Times New Roman"/>
          <w:color w:val="000000"/>
        </w:rPr>
        <w:t xml:space="preserve">, appropriation 55100),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217F61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C4947D9"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725601B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Laboratory Services -</w:t>
      </w:r>
    </w:p>
    <w:p w14:paraId="688D621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12F8C946" w14:textId="0A8A219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0419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70568A55" w14:textId="6FA58F6D" w:rsidR="00AE18FD" w:rsidRPr="00AE18FD" w:rsidRDefault="00AE18FD" w:rsidP="000E3CE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Laboratory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30003</w:t>
      </w:r>
      <w:r w:rsidRPr="00AE18FD">
        <w:rPr>
          <w:rFonts w:eastAsia="Calibri" w:cs="Times New Roman"/>
          <w:color w:val="000000"/>
        </w:rPr>
        <w:tab/>
        <w:t>$</w:t>
      </w:r>
      <w:r w:rsidRPr="00AE18FD">
        <w:rPr>
          <w:rFonts w:eastAsia="Calibri" w:cs="Times New Roman"/>
          <w:color w:val="000000"/>
        </w:rPr>
        <w:tab/>
        <w:t>3,</w:t>
      </w:r>
      <w:r w:rsidR="000E3CED">
        <w:rPr>
          <w:rFonts w:eastAsia="Calibri" w:cs="Times New Roman"/>
          <w:color w:val="000000"/>
        </w:rPr>
        <w:t>312,909</w:t>
      </w:r>
    </w:p>
    <w:p w14:paraId="4305DC62"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52E47F0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Maternal, Child, and Family Health - </w:t>
      </w:r>
    </w:p>
    <w:p w14:paraId="22EA312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Children’s Specialty Care</w:t>
      </w:r>
    </w:p>
    <w:p w14:paraId="0D6D219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16)</w:t>
      </w:r>
    </w:p>
    <w:p w14:paraId="2EAEE8C3" w14:textId="5AB3ED1B"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7245630" w14:textId="62D5928D"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Children’s Specialty Care</w:t>
      </w:r>
      <w:r w:rsidR="003D35F0">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sidRPr="0055713F">
        <w:rPr>
          <w:rFonts w:eastAsia="Calibri" w:cs="Times New Roman"/>
          <w:color w:val="000000"/>
        </w:rPr>
        <w:t>30004</w:t>
      </w:r>
      <w:r w:rsidRPr="00AE18FD">
        <w:rPr>
          <w:rFonts w:eastAsia="Calibri" w:cs="Times New Roman"/>
          <w:color w:val="000000"/>
        </w:rPr>
        <w:tab/>
        <w:t>$</w:t>
      </w:r>
      <w:r w:rsidRPr="00AE18FD">
        <w:rPr>
          <w:rFonts w:eastAsia="Calibri" w:cs="Times New Roman"/>
          <w:color w:val="000000"/>
        </w:rPr>
        <w:tab/>
        <w:t>1,5</w:t>
      </w:r>
      <w:r w:rsidR="000E3CED">
        <w:rPr>
          <w:rFonts w:eastAsia="Calibri" w:cs="Times New Roman"/>
          <w:color w:val="000000"/>
        </w:rPr>
        <w:t>01,216</w:t>
      </w:r>
    </w:p>
    <w:p w14:paraId="25EA6AA4" w14:textId="3A894A46" w:rsidR="0055713F" w:rsidRPr="00AE18FD" w:rsidRDefault="0055713F"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t xml:space="preserve">Any unexpended balances remaining in the appropriation Children’s Specialty Care (fund 0421, appropriation 30004) at the close of the fiscal year 2025 are hereby reappropriated for expenditure during fiscal year 2026. </w:t>
      </w:r>
    </w:p>
    <w:p w14:paraId="180B1EA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DA3640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004224D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Maternal, Child, and Family Health -</w:t>
      </w:r>
    </w:p>
    <w:p w14:paraId="048BDE9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Infant, Child, Adolescent, and Young Adult Health</w:t>
      </w:r>
    </w:p>
    <w:p w14:paraId="04E801B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3964857" w14:textId="2DB71C1F"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476225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Sexual Assault Intervention and Prevention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72300</w:t>
      </w:r>
      <w:r w:rsidRPr="00AE18FD">
        <w:rPr>
          <w:rFonts w:eastAsia="Calibri" w:cs="Times New Roman"/>
          <w:color w:val="000000"/>
        </w:rPr>
        <w:tab/>
        <w:t>$</w:t>
      </w:r>
      <w:r w:rsidRPr="00AE18FD">
        <w:rPr>
          <w:rFonts w:eastAsia="Calibri" w:cs="Times New Roman"/>
          <w:color w:val="000000"/>
        </w:rPr>
        <w:tab/>
        <w:t>2,000,000</w:t>
      </w:r>
    </w:p>
    <w:p w14:paraId="1B44F7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Infant, Child Adolescent and </w:t>
      </w:r>
    </w:p>
    <w:p w14:paraId="3FC8F10C" w14:textId="31A22A1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ab/>
        <w:t>Young Adult Health and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30005</w:t>
      </w:r>
      <w:r w:rsidRPr="00AE18FD">
        <w:rPr>
          <w:rFonts w:eastAsia="Calibri" w:cs="Times New Roman"/>
          <w:color w:val="000000"/>
        </w:rPr>
        <w:tab/>
      </w:r>
      <w:r w:rsidRPr="00AE18FD">
        <w:rPr>
          <w:rFonts w:eastAsia="Calibri" w:cs="Times New Roman"/>
          <w:color w:val="000000"/>
          <w:u w:val="single"/>
        </w:rPr>
        <w:tab/>
        <w:t>27,036</w:t>
      </w:r>
    </w:p>
    <w:p w14:paraId="1AD427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2,027,036</w:t>
      </w:r>
    </w:p>
    <w:p w14:paraId="57F111E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6483869"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360" w:lineRule="auto"/>
        <w:jc w:val="center"/>
        <w:rPr>
          <w:rFonts w:eastAsia="Calibri" w:cs="Times New Roman"/>
          <w:i/>
          <w:color w:val="000000"/>
        </w:rPr>
      </w:pPr>
      <w:r w:rsidRPr="00AE18FD">
        <w:rPr>
          <w:rFonts w:eastAsia="Calibri" w:cs="Times New Roman"/>
          <w:i/>
          <w:color w:val="000000"/>
        </w:rPr>
        <w:t>Bureau for Public Health –</w:t>
      </w:r>
    </w:p>
    <w:p w14:paraId="2BA8F32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360" w:lineRule="auto"/>
        <w:jc w:val="center"/>
        <w:rPr>
          <w:rFonts w:eastAsia="Calibri" w:cs="Times New Roman"/>
          <w:i/>
          <w:color w:val="000000"/>
        </w:rPr>
      </w:pPr>
      <w:r w:rsidRPr="00AE18FD">
        <w:rPr>
          <w:rFonts w:eastAsia="Calibri" w:cs="Times New Roman"/>
          <w:i/>
          <w:color w:val="000000"/>
        </w:rPr>
        <w:t>Office of Maternal, Child, and Family Health -</w:t>
      </w:r>
    </w:p>
    <w:p w14:paraId="0B85054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360" w:lineRule="auto"/>
        <w:jc w:val="center"/>
        <w:rPr>
          <w:rFonts w:eastAsia="Calibri" w:cs="Times New Roman"/>
          <w:i/>
          <w:color w:val="000000"/>
        </w:rPr>
      </w:pPr>
      <w:r w:rsidRPr="00AE18FD">
        <w:rPr>
          <w:rFonts w:eastAsia="Calibri" w:cs="Times New Roman"/>
          <w:i/>
          <w:color w:val="000000"/>
        </w:rPr>
        <w:t>Maternal, Child, and Family Health Epidemiology</w:t>
      </w:r>
    </w:p>
    <w:p w14:paraId="0928FE3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4AC5F84" w14:textId="4264A03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63D909E4" w14:textId="441630F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Maternal Mortality Review</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83400</w:t>
      </w:r>
      <w:r w:rsidRPr="00AE18FD">
        <w:rPr>
          <w:rFonts w:eastAsia="Calibri" w:cs="Times New Roman"/>
          <w:color w:val="000000"/>
        </w:rPr>
        <w:tab/>
        <w:t>$</w:t>
      </w:r>
      <w:r w:rsidRPr="00AE18FD">
        <w:rPr>
          <w:rFonts w:eastAsia="Calibri" w:cs="Times New Roman"/>
          <w:color w:val="000000"/>
        </w:rPr>
        <w:tab/>
        <w:t>51,</w:t>
      </w:r>
      <w:r w:rsidR="003A4B5E">
        <w:rPr>
          <w:rFonts w:eastAsia="Calibri" w:cs="Times New Roman"/>
          <w:color w:val="000000"/>
        </w:rPr>
        <w:t>999</w:t>
      </w:r>
    </w:p>
    <w:p w14:paraId="185D5F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Maternal, Child and Family</w:t>
      </w:r>
    </w:p>
    <w:p w14:paraId="5132D083" w14:textId="21868A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ab/>
        <w:t xml:space="preserve"> Health Epidemiology</w:t>
      </w:r>
      <w:r w:rsidR="003D35F0">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sidRPr="0055713F">
        <w:rPr>
          <w:rFonts w:eastAsia="Calibri" w:cs="Times New Roman"/>
          <w:color w:val="000000"/>
        </w:rPr>
        <w:t>30006</w:t>
      </w:r>
      <w:r w:rsidRPr="00AE18FD">
        <w:rPr>
          <w:rFonts w:eastAsia="Calibri" w:cs="Times New Roman"/>
          <w:color w:val="000000"/>
        </w:rPr>
        <w:tab/>
      </w:r>
      <w:r w:rsidRPr="00AE18FD">
        <w:rPr>
          <w:rFonts w:eastAsia="Calibri" w:cs="Times New Roman"/>
          <w:color w:val="000000"/>
          <w:u w:val="single"/>
        </w:rPr>
        <w:tab/>
        <w:t>36</w:t>
      </w:r>
      <w:r w:rsidR="003A4B5E">
        <w:rPr>
          <w:rFonts w:eastAsia="Calibri" w:cs="Times New Roman"/>
          <w:color w:val="000000"/>
          <w:u w:val="single"/>
        </w:rPr>
        <w:t>2,385</w:t>
      </w:r>
    </w:p>
    <w:p w14:paraId="257612C6" w14:textId="12C1B2F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3A4B5E">
        <w:rPr>
          <w:rFonts w:eastAsia="Calibri" w:cs="Times New Roman"/>
          <w:color w:val="000000"/>
        </w:rPr>
        <w:t>14,384</w:t>
      </w:r>
    </w:p>
    <w:p w14:paraId="1DBEADA8" w14:textId="09B6E80F" w:rsidR="0055713F" w:rsidRPr="00AE18FD" w:rsidRDefault="0055713F" w:rsidP="0055713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lastRenderedPageBreak/>
        <w:tab/>
      </w:r>
      <w:r>
        <w:rPr>
          <w:rFonts w:eastAsia="Calibri" w:cs="Times New Roman"/>
          <w:color w:val="000000"/>
        </w:rPr>
        <w:tab/>
        <w:t xml:space="preserve">Any unexpended balances remaining in the appropriation Maternal, Child, and Family Health Epidemiology (fund 0423, appropriation 30006) at the close of the fiscal year 2025 are hereby reappropriated for expenditure during fiscal year 2026. </w:t>
      </w:r>
    </w:p>
    <w:p w14:paraId="3DBAFFF6" w14:textId="77777777" w:rsidR="0055713F" w:rsidRPr="00AE18FD" w:rsidRDefault="0055713F" w:rsidP="00AE18FD">
      <w:pPr>
        <w:rPr>
          <w:rFonts w:eastAsia="Calibri" w:cs="Times New Roman"/>
          <w:color w:val="000000"/>
        </w:rPr>
        <w:sectPr w:rsidR="0055713F" w:rsidRPr="00AE18FD" w:rsidSect="00AE18FD">
          <w:type w:val="continuous"/>
          <w:pgSz w:w="12240" w:h="15840"/>
          <w:pgMar w:top="1440" w:right="1440" w:bottom="1440" w:left="1440" w:header="720" w:footer="720" w:gutter="0"/>
          <w:lnNumType w:countBy="1" w:restart="newSection"/>
          <w:cols w:space="720"/>
        </w:sectPr>
      </w:pPr>
    </w:p>
    <w:p w14:paraId="49FA458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Bureau for Public Health –</w:t>
      </w:r>
    </w:p>
    <w:p w14:paraId="214A189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Maternal, Child and Family Health -</w:t>
      </w:r>
    </w:p>
    <w:p w14:paraId="329F57A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Community Health</w:t>
      </w:r>
    </w:p>
    <w:p w14:paraId="25F2EEA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3BB151F" w14:textId="1238E0F6"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6B2641E4" w14:textId="5446939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Maternal and Child Health Community Health </w:t>
      </w:r>
      <w:r w:rsidR="003D35F0">
        <w:rPr>
          <w:rFonts w:eastAsia="Calibri" w:cs="Times New Roman"/>
          <w:color w:val="000000"/>
        </w:rPr>
        <w:t>(R)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sidRPr="0055713F">
        <w:rPr>
          <w:rFonts w:eastAsia="Calibri" w:cs="Times New Roman"/>
          <w:color w:val="000000"/>
        </w:rPr>
        <w:t>30007</w:t>
      </w:r>
      <w:r w:rsidRPr="00AE18FD">
        <w:rPr>
          <w:rFonts w:eastAsia="Calibri" w:cs="Times New Roman"/>
          <w:color w:val="000000"/>
        </w:rPr>
        <w:tab/>
        <w:t>$</w:t>
      </w:r>
      <w:r w:rsidRPr="00AE18FD">
        <w:rPr>
          <w:rFonts w:eastAsia="Calibri" w:cs="Times New Roman"/>
          <w:color w:val="000000"/>
        </w:rPr>
        <w:tab/>
        <w:t>38</w:t>
      </w:r>
      <w:r w:rsidR="003A4B5E">
        <w:rPr>
          <w:rFonts w:eastAsia="Calibri" w:cs="Times New Roman"/>
          <w:color w:val="000000"/>
        </w:rPr>
        <w:t>5,558</w:t>
      </w:r>
    </w:p>
    <w:p w14:paraId="35BABCF1" w14:textId="15C3C08A"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Maternal and Child Health Community Health and Fees (fund </w:t>
      </w:r>
      <w:r w:rsidR="000841C5">
        <w:rPr>
          <w:rFonts w:eastAsia="Calibri" w:cs="Times New Roman"/>
          <w:color w:val="000000"/>
        </w:rPr>
        <w:t>0424</w:t>
      </w:r>
      <w:r w:rsidRPr="00AE18FD">
        <w:rPr>
          <w:rFonts w:eastAsia="Calibri" w:cs="Times New Roman"/>
          <w:color w:val="000000"/>
        </w:rPr>
        <w:t xml:space="preserve">, appropriation </w:t>
      </w:r>
      <w:r w:rsidR="000841C5">
        <w:rPr>
          <w:rFonts w:eastAsia="Calibri" w:cs="Times New Roman"/>
          <w:color w:val="000000"/>
        </w:rPr>
        <w:t>30007</w:t>
      </w:r>
      <w:r w:rsidRPr="00AE18FD">
        <w:rPr>
          <w:rFonts w:eastAsia="Calibri" w:cs="Times New Roman"/>
          <w:color w:val="000000"/>
        </w:rPr>
        <w:t>) $11,000 shall be used for the Marshall County Health Department for dental services.</w:t>
      </w:r>
    </w:p>
    <w:p w14:paraId="45195F6A" w14:textId="064E91B7" w:rsidR="0055713F" w:rsidRPr="00AE18FD" w:rsidRDefault="0055713F" w:rsidP="0055713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t xml:space="preserve">Any unexpended balances remaining in the appropriation Maternal, Child, and Family Health Community Health (fund 0424, appropriation 30007) at the close of the fiscal year 2025 are hereby reappropriated for expenditure during fiscal year 2026. </w:t>
      </w:r>
    </w:p>
    <w:p w14:paraId="57EF3FC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Bureau for Public Health –</w:t>
      </w:r>
    </w:p>
    <w:p w14:paraId="106F2B3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Maternal Child and Family Health -</w:t>
      </w:r>
    </w:p>
    <w:p w14:paraId="13D96FA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Women’s and Family Health</w:t>
      </w:r>
    </w:p>
    <w:p w14:paraId="179CA2D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F1F2DA0" w14:textId="77CAB8DE"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1A263D1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801D5BF" w14:textId="271E12D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Women’s and Family Health</w:t>
      </w:r>
      <w:r w:rsidR="003D35F0">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sidRPr="0055713F">
        <w:rPr>
          <w:rFonts w:eastAsia="Calibri" w:cs="Times New Roman"/>
          <w:color w:val="000000"/>
        </w:rPr>
        <w:t>30008</w:t>
      </w:r>
      <w:r w:rsidRPr="00AE18FD">
        <w:rPr>
          <w:rFonts w:eastAsia="Calibri" w:cs="Times New Roman"/>
          <w:color w:val="000000"/>
        </w:rPr>
        <w:tab/>
        <w:t>$</w:t>
      </w:r>
      <w:r w:rsidRPr="00AE18FD">
        <w:rPr>
          <w:rFonts w:eastAsia="Calibri" w:cs="Times New Roman"/>
          <w:color w:val="000000"/>
        </w:rPr>
        <w:tab/>
        <w:t>2,30</w:t>
      </w:r>
      <w:r w:rsidR="003A4B5E">
        <w:rPr>
          <w:rFonts w:eastAsia="Calibri" w:cs="Times New Roman"/>
          <w:color w:val="000000"/>
        </w:rPr>
        <w:t>0,534</w:t>
      </w:r>
    </w:p>
    <w:p w14:paraId="0971E40C" w14:textId="20ABFA31"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Women’s and Family Health (fund </w:t>
      </w:r>
      <w:r w:rsidR="000841C5">
        <w:rPr>
          <w:rFonts w:eastAsia="Calibri" w:cs="Times New Roman"/>
          <w:color w:val="000000"/>
        </w:rPr>
        <w:t>0425</w:t>
      </w:r>
      <w:r w:rsidRPr="00AE18FD">
        <w:rPr>
          <w:rFonts w:eastAsia="Calibri" w:cs="Times New Roman"/>
          <w:color w:val="000000"/>
        </w:rPr>
        <w:t xml:space="preserve">, appropriation </w:t>
      </w:r>
      <w:r w:rsidR="000841C5">
        <w:rPr>
          <w:rFonts w:eastAsia="Calibri" w:cs="Times New Roman"/>
          <w:color w:val="000000"/>
        </w:rPr>
        <w:t>30008</w:t>
      </w:r>
      <w:r w:rsidRPr="00AE18FD">
        <w:rPr>
          <w:rFonts w:eastAsia="Calibri" w:cs="Times New Roman"/>
          <w:color w:val="000000"/>
        </w:rPr>
        <w:t>) up to $400,000 may be transferred to the Breast and Cervical Cancer Diagnostic Treatment Fund (fund 5197).</w:t>
      </w:r>
    </w:p>
    <w:p w14:paraId="67E5F30A" w14:textId="3ABABD5D" w:rsidR="0055713F" w:rsidRPr="00AE18FD" w:rsidRDefault="0055713F" w:rsidP="0055713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lastRenderedPageBreak/>
        <w:tab/>
      </w:r>
      <w:r>
        <w:rPr>
          <w:rFonts w:eastAsia="Calibri" w:cs="Times New Roman"/>
          <w:color w:val="000000"/>
        </w:rPr>
        <w:tab/>
        <w:t xml:space="preserve">Any unexpended balances remaining in the appropriation Maternal, Child, and Family Health Women’s and Family Health (fund 0425, appropriation 30008) at the close of the fiscal year 2025 are hereby reappropriated for expenditure during fiscal year 2026. </w:t>
      </w:r>
    </w:p>
    <w:p w14:paraId="714643C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7" w:name="_Hlk157516714"/>
      <w:r w:rsidRPr="00AE18FD">
        <w:rPr>
          <w:rFonts w:eastAsia="Calibri" w:cs="Times New Roman"/>
          <w:i/>
          <w:color w:val="000000"/>
        </w:rPr>
        <w:t>Bureau for Public Health –</w:t>
      </w:r>
    </w:p>
    <w:p w14:paraId="2FA3E61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Maternal Child and Family Health -</w:t>
      </w:r>
    </w:p>
    <w:p w14:paraId="3DBED94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Birth to Three</w:t>
      </w:r>
    </w:p>
    <w:p w14:paraId="5DA3036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1C5D171" w14:textId="069D0546"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2D00CC2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bookmarkEnd w:id="7"/>
    <w:p w14:paraId="12A47718" w14:textId="57EEFBCB"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Birth to Three</w:t>
      </w:r>
      <w:r w:rsidR="003D35F0">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sidRPr="0055713F">
        <w:rPr>
          <w:rFonts w:eastAsia="Calibri" w:cs="Times New Roman"/>
          <w:color w:val="000000"/>
        </w:rPr>
        <w:t>30009</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16,291,855</w:t>
      </w:r>
    </w:p>
    <w:p w14:paraId="5DA1D823" w14:textId="013C8DF1" w:rsidR="0055713F" w:rsidRPr="00AE18FD" w:rsidRDefault="0055713F"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t xml:space="preserve">Any unexpended balances remaining in the appropriation Maternal, Child, and Family Health West Virginia Birth to Three (fund 0426, appropriation 30009) at the close of the fiscal year 2025 are hereby reappropriated for expenditure during fiscal year 2026. </w:t>
      </w:r>
    </w:p>
    <w:p w14:paraId="4A798A6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Public Health –</w:t>
      </w:r>
    </w:p>
    <w:p w14:paraId="33BFF54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Medical Cannabis -</w:t>
      </w:r>
    </w:p>
    <w:p w14:paraId="6631666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1033684D" w14:textId="49180EA6"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1F34F96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E501345" w14:textId="794254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Office of Medical Cannabis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42001</w:t>
      </w:r>
      <w:r w:rsidRPr="00AE18FD">
        <w:rPr>
          <w:rFonts w:eastAsia="Calibri" w:cs="Times New Roman"/>
          <w:color w:val="000000"/>
        </w:rPr>
        <w:tab/>
      </w:r>
      <w:r w:rsidRPr="00AE18FD">
        <w:rPr>
          <w:rFonts w:eastAsia="Calibri" w:cs="Times New Roman"/>
          <w:color w:val="000000"/>
        </w:rPr>
        <w:tab/>
        <w:t>1,02</w:t>
      </w:r>
      <w:r w:rsidR="003A4B5E">
        <w:rPr>
          <w:rFonts w:eastAsia="Calibri" w:cs="Times New Roman"/>
          <w:color w:val="000000"/>
        </w:rPr>
        <w:t>3,896</w:t>
      </w:r>
    </w:p>
    <w:p w14:paraId="710022C4" w14:textId="192A48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Office of Medical Cannabis </w:t>
      </w:r>
      <w:r w:rsidR="000841C5">
        <w:rPr>
          <w:rFonts w:eastAsia="Calibri" w:cs="Times New Roman"/>
          <w:color w:val="000000"/>
        </w:rPr>
        <w:t>(</w:t>
      </w:r>
      <w:r w:rsidRPr="00AE18FD">
        <w:rPr>
          <w:rFonts w:eastAsia="Calibri" w:cs="Times New Roman"/>
          <w:color w:val="000000"/>
        </w:rPr>
        <w:t xml:space="preserve">fund </w:t>
      </w:r>
      <w:r w:rsidR="000841C5">
        <w:rPr>
          <w:rFonts w:eastAsia="Calibri" w:cs="Times New Roman"/>
          <w:color w:val="000000"/>
        </w:rPr>
        <w:t>0427</w:t>
      </w:r>
      <w:r w:rsidRPr="00AE18FD">
        <w:rPr>
          <w:rFonts w:eastAsia="Calibri" w:cs="Times New Roman"/>
          <w:color w:val="000000"/>
        </w:rPr>
        <w:t>, appropriation 42001), and Offic</w:t>
      </w:r>
      <w:r w:rsidR="0055713F" w:rsidRPr="0055713F">
        <w:rPr>
          <w:rFonts w:eastAsia="Calibri" w:cs="Times New Roman"/>
          <w:color w:val="000000"/>
        </w:rPr>
        <w:t>e</w:t>
      </w:r>
      <w:r w:rsidR="0055713F">
        <w:rPr>
          <w:rFonts w:eastAsia="Calibri" w:cs="Times New Roman"/>
          <w:color w:val="000000"/>
        </w:rPr>
        <w:t xml:space="preserve"> of Medical Cannabis </w:t>
      </w:r>
      <w:r w:rsidRPr="00AE18FD">
        <w:rPr>
          <w:rFonts w:eastAsia="Calibri" w:cs="Times New Roman"/>
          <w:color w:val="000000"/>
        </w:rPr>
        <w:t xml:space="preserve">– Surplus (fund </w:t>
      </w:r>
      <w:r w:rsidR="000841C5">
        <w:rPr>
          <w:rFonts w:eastAsia="Calibri" w:cs="Times New Roman"/>
          <w:color w:val="000000"/>
        </w:rPr>
        <w:t>0427</w:t>
      </w:r>
      <w:r w:rsidRPr="00AE18FD">
        <w:rPr>
          <w:rFonts w:eastAsia="Calibri" w:cs="Times New Roman"/>
          <w:color w:val="000000"/>
        </w:rPr>
        <w:t xml:space="preserve">, appropriation 42099)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D42BE3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487944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bookmarkStart w:id="8" w:name="_Hlk159413716"/>
      <w:r w:rsidRPr="00AE18FD">
        <w:rPr>
          <w:rFonts w:eastAsia="Calibri" w:cs="Times New Roman"/>
          <w:i/>
          <w:color w:val="000000"/>
        </w:rPr>
        <w:t>Bureau for Public Health –</w:t>
      </w:r>
    </w:p>
    <w:p w14:paraId="104F406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Nutrition Services -</w:t>
      </w:r>
    </w:p>
    <w:p w14:paraId="4B6691A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8EE6C2A" w14:textId="2C5A8C1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2DB85F73" w14:textId="7D20911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Women, Infants, and Children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21000</w:t>
      </w:r>
      <w:r w:rsidRPr="00AE18FD">
        <w:rPr>
          <w:rFonts w:eastAsia="Calibri" w:cs="Times New Roman"/>
          <w:color w:val="000000"/>
        </w:rPr>
        <w:tab/>
        <w:t>$</w:t>
      </w:r>
      <w:r w:rsidRPr="00AE18FD">
        <w:rPr>
          <w:rFonts w:eastAsia="Calibri" w:cs="Times New Roman"/>
          <w:color w:val="000000"/>
        </w:rPr>
        <w:tab/>
        <w:t>38,6</w:t>
      </w:r>
      <w:r w:rsidR="003A4B5E">
        <w:rPr>
          <w:rFonts w:eastAsia="Calibri" w:cs="Times New Roman"/>
          <w:color w:val="000000"/>
        </w:rPr>
        <w:t>21</w:t>
      </w:r>
    </w:p>
    <w:bookmarkEnd w:id="8"/>
    <w:p w14:paraId="1532909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lastRenderedPageBreak/>
        <w:t>Deaf and Hard of Hearing</w:t>
      </w:r>
    </w:p>
    <w:p w14:paraId="4FE224E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1AEC4A1" w14:textId="6316741E"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0429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18BA20F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7907535" w14:textId="43CF1DC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Commission for Deaf and Hard of Hearing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70400</w:t>
      </w:r>
      <w:r w:rsidRPr="00AE18FD">
        <w:rPr>
          <w:rFonts w:eastAsia="Calibri" w:cs="Times New Roman"/>
          <w:color w:val="000000"/>
        </w:rPr>
        <w:tab/>
        <w:t>$</w:t>
      </w:r>
      <w:r w:rsidRPr="00AE18FD">
        <w:rPr>
          <w:rFonts w:eastAsia="Calibri" w:cs="Times New Roman"/>
          <w:color w:val="000000"/>
        </w:rPr>
        <w:tab/>
        <w:t>2</w:t>
      </w:r>
      <w:r w:rsidR="003A4B5E">
        <w:rPr>
          <w:rFonts w:eastAsia="Calibri" w:cs="Times New Roman"/>
          <w:color w:val="000000"/>
        </w:rPr>
        <w:t>41,270</w:t>
      </w:r>
    </w:p>
    <w:p w14:paraId="3BED504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Center for Local Health–</w:t>
      </w:r>
    </w:p>
    <w:p w14:paraId="1A2DFF2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1A22D98" w14:textId="0952A0FB"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0431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75BC036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8DC32F5" w14:textId="5FE4D1F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State Aid for Local and Basic Public Health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18400</w:t>
      </w:r>
      <w:r w:rsidRPr="00AE18FD">
        <w:rPr>
          <w:rFonts w:eastAsia="Calibri" w:cs="Times New Roman"/>
          <w:color w:val="000000"/>
        </w:rPr>
        <w:tab/>
      </w:r>
      <w:r w:rsidRPr="00AE18FD">
        <w:rPr>
          <w:rFonts w:eastAsia="Calibri" w:cs="Times New Roman"/>
          <w:color w:val="000000"/>
        </w:rPr>
        <w:tab/>
        <w:t>15,57</w:t>
      </w:r>
      <w:r w:rsidR="003A4B5E">
        <w:rPr>
          <w:rFonts w:eastAsia="Calibri" w:cs="Times New Roman"/>
          <w:color w:val="000000"/>
        </w:rPr>
        <w:t>4,455</w:t>
      </w:r>
    </w:p>
    <w:p w14:paraId="429BAA0F"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Chief Medical Examiner</w:t>
      </w:r>
    </w:p>
    <w:p w14:paraId="68D7DF1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C9710F6" w14:textId="652FD90F"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A72746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63E84E62" w14:textId="51463AD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Chief Medical Examiner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04500</w:t>
      </w:r>
      <w:r w:rsidRPr="00AE18FD">
        <w:rPr>
          <w:rFonts w:eastAsia="Calibri" w:cs="Times New Roman"/>
          <w:color w:val="000000"/>
        </w:rPr>
        <w:tab/>
      </w:r>
      <w:r w:rsidRPr="00AE18FD">
        <w:rPr>
          <w:rFonts w:eastAsia="Calibri" w:cs="Times New Roman"/>
          <w:color w:val="000000"/>
        </w:rPr>
        <w:tab/>
        <w:t>13,8</w:t>
      </w:r>
      <w:r w:rsidR="003A4B5E">
        <w:rPr>
          <w:rFonts w:eastAsia="Calibri" w:cs="Times New Roman"/>
          <w:color w:val="000000"/>
        </w:rPr>
        <w:t>75,539</w:t>
      </w:r>
    </w:p>
    <w:p w14:paraId="621403EE" w14:textId="0BB112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Chief Medical Examiner (fund </w:t>
      </w:r>
      <w:r w:rsidR="000841C5">
        <w:rPr>
          <w:rFonts w:eastAsia="Calibri" w:cs="Times New Roman"/>
          <w:color w:val="000000"/>
        </w:rPr>
        <w:t>0432</w:t>
      </w:r>
      <w:r w:rsidRPr="00AE18FD">
        <w:rPr>
          <w:rFonts w:eastAsia="Calibri" w:cs="Times New Roman"/>
          <w:color w:val="000000"/>
        </w:rPr>
        <w:t xml:space="preserve">, appropriation 04500),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4E7A4B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5A7DA5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Emergency Medical Services</w:t>
      </w:r>
    </w:p>
    <w:p w14:paraId="0370738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C0DE5A8" w14:textId="69D1D171"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0434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C30140F" w14:textId="635F874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Statewide EMS Program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38300</w:t>
      </w:r>
      <w:r w:rsidRPr="00AE18FD">
        <w:rPr>
          <w:rFonts w:eastAsia="Calibri" w:cs="Times New Roman"/>
          <w:color w:val="000000"/>
        </w:rPr>
        <w:tab/>
        <w:t>$</w:t>
      </w:r>
      <w:r w:rsidRPr="00AE18FD">
        <w:rPr>
          <w:rFonts w:eastAsia="Calibri" w:cs="Times New Roman"/>
          <w:color w:val="000000"/>
        </w:rPr>
        <w:tab/>
        <w:t>1,66</w:t>
      </w:r>
      <w:r w:rsidR="003A4B5E">
        <w:rPr>
          <w:rFonts w:eastAsia="Calibri" w:cs="Times New Roman"/>
          <w:color w:val="000000"/>
        </w:rPr>
        <w:t>9,384</w:t>
      </w:r>
    </w:p>
    <w:p w14:paraId="2B7E3581" w14:textId="0A09174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State Trauma and Emergency Care System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91800</w:t>
      </w:r>
      <w:r w:rsidRPr="00AE18FD">
        <w:rPr>
          <w:rFonts w:eastAsia="Calibri" w:cs="Times New Roman"/>
          <w:color w:val="000000"/>
        </w:rPr>
        <w:tab/>
      </w:r>
      <w:r w:rsidRPr="00AE18FD">
        <w:rPr>
          <w:rFonts w:eastAsia="Calibri" w:cs="Times New Roman"/>
          <w:color w:val="000000"/>
        </w:rPr>
        <w:tab/>
        <w:t>1,9</w:t>
      </w:r>
      <w:r w:rsidR="003A4B5E">
        <w:rPr>
          <w:rFonts w:eastAsia="Calibri" w:cs="Times New Roman"/>
          <w:color w:val="000000"/>
        </w:rPr>
        <w:t>61,377</w:t>
      </w:r>
    </w:p>
    <w:p w14:paraId="23D756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WVU Charleston Poison Control Hotline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94400</w:t>
      </w:r>
      <w:r w:rsidRPr="00AE18FD">
        <w:rPr>
          <w:rFonts w:eastAsia="Calibri" w:cs="Times New Roman"/>
          <w:color w:val="000000"/>
        </w:rPr>
        <w:tab/>
      </w:r>
      <w:r w:rsidRPr="00AE18FD">
        <w:rPr>
          <w:rFonts w:eastAsia="Calibri" w:cs="Times New Roman"/>
          <w:color w:val="000000"/>
        </w:rPr>
        <w:tab/>
        <w:t>712,942</w:t>
      </w:r>
    </w:p>
    <w:p w14:paraId="1713CA09" w14:textId="35D5D4E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proofErr w:type="spellStart"/>
      <w:r w:rsidRPr="00AE18FD">
        <w:rPr>
          <w:rFonts w:eastAsia="Calibri" w:cs="Times New Roman"/>
          <w:color w:val="000000"/>
        </w:rPr>
        <w:t>Telestroke</w:t>
      </w:r>
      <w:proofErr w:type="spellEnd"/>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30010</w:t>
      </w:r>
      <w:r w:rsidRPr="00AE18FD">
        <w:rPr>
          <w:rFonts w:eastAsia="Calibri" w:cs="Times New Roman"/>
          <w:color w:val="000000"/>
        </w:rPr>
        <w:tab/>
      </w:r>
      <w:r w:rsidRPr="00AE18FD">
        <w:rPr>
          <w:rFonts w:eastAsia="Calibri" w:cs="Times New Roman"/>
          <w:color w:val="000000"/>
          <w:u w:val="single"/>
        </w:rPr>
        <w:tab/>
        <w:t>1,000,000</w:t>
      </w:r>
    </w:p>
    <w:p w14:paraId="6D3A8260" w14:textId="23BA28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3A4B5E">
        <w:rPr>
          <w:rFonts w:eastAsia="Calibri" w:cs="Times New Roman"/>
          <w:color w:val="000000"/>
        </w:rPr>
        <w:t>343,703</w:t>
      </w:r>
    </w:p>
    <w:p w14:paraId="78A8852C" w14:textId="36DFD5A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Statewide EMS Program Support (fund </w:t>
      </w:r>
      <w:r w:rsidR="000841C5">
        <w:rPr>
          <w:rFonts w:eastAsia="Calibri" w:cs="Times New Roman"/>
          <w:color w:val="000000"/>
        </w:rPr>
        <w:t>0434</w:t>
      </w:r>
      <w:r w:rsidRPr="00AE18FD">
        <w:rPr>
          <w:rFonts w:eastAsia="Calibri" w:cs="Times New Roman"/>
          <w:color w:val="000000"/>
        </w:rPr>
        <w:t>, appropriation 38300)</w:t>
      </w:r>
      <w:r w:rsidR="003D35F0">
        <w:rPr>
          <w:rFonts w:eastAsia="Calibri" w:cs="Times New Roman"/>
          <w:color w:val="000000"/>
        </w:rPr>
        <w:t xml:space="preserve"> and Statewide EMS Program Support – Surplus (fund </w:t>
      </w:r>
      <w:r w:rsidR="003D35F0">
        <w:rPr>
          <w:rFonts w:eastAsia="Calibri" w:cs="Times New Roman"/>
          <w:color w:val="000000"/>
        </w:rPr>
        <w:lastRenderedPageBreak/>
        <w:t>0434, and appropriation 38999)</w:t>
      </w:r>
      <w:r w:rsidRPr="00AE18FD">
        <w:rPr>
          <w:rFonts w:eastAsia="Calibri" w:cs="Times New Roman"/>
          <w:color w:val="000000"/>
        </w:rPr>
        <w:t xml:space="preserve">,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409E331"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Threat Preparedness</w:t>
      </w:r>
    </w:p>
    <w:p w14:paraId="3A5DB28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796DC41" w14:textId="5E1700E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0435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318C831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768D6B75" w14:textId="3024660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Threat Preparedness and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30011</w:t>
      </w:r>
      <w:r w:rsidRPr="00AE18FD">
        <w:rPr>
          <w:rFonts w:eastAsia="Calibri" w:cs="Times New Roman"/>
          <w:color w:val="000000"/>
        </w:rPr>
        <w:tab/>
        <w:t>$</w:t>
      </w:r>
      <w:r w:rsidRPr="00AE18FD">
        <w:rPr>
          <w:rFonts w:eastAsia="Calibri" w:cs="Times New Roman"/>
          <w:color w:val="000000"/>
        </w:rPr>
        <w:tab/>
        <w:t>5,036</w:t>
      </w:r>
    </w:p>
    <w:p w14:paraId="2A60558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Office of the Inspector General</w:t>
      </w:r>
    </w:p>
    <w:p w14:paraId="4CBCDBD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16B)</w:t>
      </w:r>
    </w:p>
    <w:p w14:paraId="044B178F" w14:textId="43DAAA7F"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0437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000841C5">
        <w:rPr>
          <w:rFonts w:eastAsia="Calibri" w:cs="Times New Roman"/>
          <w:color w:val="000000"/>
          <w:u w:val="single"/>
        </w:rPr>
        <w:t>0513</w:t>
      </w:r>
    </w:p>
    <w:p w14:paraId="4FD388D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01365DCE" w14:textId="29C2668F"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5,677,932</w:t>
      </w:r>
    </w:p>
    <w:p w14:paraId="76154D62" w14:textId="6ED81AA6" w:rsidR="00E4002C" w:rsidRDefault="00E4002C"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Repairs and Alterations……………………………………………</w:t>
      </w:r>
      <w:r>
        <w:rPr>
          <w:rFonts w:eastAsia="Calibri" w:cs="Times New Roman"/>
          <w:color w:val="000000"/>
        </w:rPr>
        <w:tab/>
      </w:r>
      <w:r>
        <w:rPr>
          <w:rFonts w:eastAsia="Calibri" w:cs="Times New Roman"/>
          <w:color w:val="000000"/>
        </w:rPr>
        <w:tab/>
      </w:r>
      <w:r>
        <w:rPr>
          <w:rFonts w:eastAsia="Calibri" w:cs="Times New Roman"/>
          <w:color w:val="000000"/>
        </w:rPr>
        <w:tab/>
        <w:t>06400</w:t>
      </w:r>
      <w:r>
        <w:rPr>
          <w:rFonts w:eastAsia="Calibri" w:cs="Times New Roman"/>
          <w:color w:val="000000"/>
        </w:rPr>
        <w:tab/>
        <w:t xml:space="preserve">                     100</w:t>
      </w:r>
    </w:p>
    <w:p w14:paraId="2581CBCD" w14:textId="03584716" w:rsidR="00E4002C" w:rsidRPr="00AE18FD" w:rsidRDefault="00E4002C"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t xml:space="preserve">                     100</w:t>
      </w:r>
    </w:p>
    <w:p w14:paraId="1DB9614F" w14:textId="68B807B4"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57,469</w:t>
      </w:r>
    </w:p>
    <w:p w14:paraId="75EC6072" w14:textId="5F3AF44C" w:rsidR="00E4002C" w:rsidRPr="00AE18FD" w:rsidRDefault="00E4002C"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Other Assets………………………………………………………..</w:t>
      </w:r>
      <w:r>
        <w:rPr>
          <w:rFonts w:eastAsia="Calibri" w:cs="Times New Roman"/>
          <w:color w:val="000000"/>
        </w:rPr>
        <w:tab/>
      </w:r>
      <w:r>
        <w:rPr>
          <w:rFonts w:eastAsia="Calibri" w:cs="Times New Roman"/>
          <w:color w:val="000000"/>
        </w:rPr>
        <w:tab/>
      </w:r>
      <w:r>
        <w:rPr>
          <w:rFonts w:eastAsia="Calibri" w:cs="Times New Roman"/>
          <w:color w:val="000000"/>
        </w:rPr>
        <w:tab/>
        <w:t>69000</w:t>
      </w:r>
      <w:r>
        <w:rPr>
          <w:rFonts w:eastAsia="Calibri" w:cs="Times New Roman"/>
          <w:color w:val="000000"/>
        </w:rPr>
        <w:tab/>
        <w:t xml:space="preserve">                     100</w:t>
      </w:r>
    </w:p>
    <w:p w14:paraId="430C82E1" w14:textId="45A6A9F9" w:rsidR="00E4002C"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1,583,603</w:t>
      </w:r>
    </w:p>
    <w:p w14:paraId="2B787171" w14:textId="21D9980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w:t>
      </w:r>
      <w:r w:rsidR="003A4B5E">
        <w:rPr>
          <w:rFonts w:eastAsia="Calibri" w:cs="Times New Roman"/>
          <w:color w:val="000000"/>
        </w:rPr>
        <w:t>319,304</w:t>
      </w:r>
    </w:p>
    <w:p w14:paraId="46A4D0A5" w14:textId="5D7A7229"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Current Expenses (fund </w:t>
      </w:r>
      <w:r w:rsidR="000841C5">
        <w:rPr>
          <w:rFonts w:eastAsia="Calibri" w:cs="Times New Roman"/>
          <w:color w:val="000000"/>
        </w:rPr>
        <w:t>0437</w:t>
      </w:r>
      <w:r w:rsidRPr="00AE18FD">
        <w:rPr>
          <w:rFonts w:eastAsia="Calibri" w:cs="Times New Roman"/>
          <w:color w:val="000000"/>
        </w:rPr>
        <w:t>, appropriation 13000), $73,065 shall be used for informal dispute resolution relating to nursing home administrative appeals.</w:t>
      </w:r>
    </w:p>
    <w:p w14:paraId="5EEA029A" w14:textId="7A4B7431" w:rsidR="0091034B" w:rsidRPr="00AE18FD" w:rsidRDefault="0091034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t xml:space="preserve">Any unexpended balances remaining in the appropriations for Personal Services and Employee Benefits (fund 0437, appropriation 00100), Unclassified (fund 0437, appropriation 09900), Current Expenses (fund 0437, appropriation 13000), and Current Expenses – Surplus (fund 0437, appropriation 13099) at the close of the fiscal year 2025 are hereby reappropriated for expenditure during the fiscal year 2026. </w:t>
      </w:r>
    </w:p>
    <w:p w14:paraId="3BE5268E"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Human Rights Commission</w:t>
      </w:r>
    </w:p>
    <w:p w14:paraId="6104DC8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128D9ADD" w14:textId="4F76B50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0416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0510</w:t>
      </w:r>
    </w:p>
    <w:p w14:paraId="5D7AC60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A0B1DA2" w14:textId="0CB30E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096,439</w:t>
      </w:r>
    </w:p>
    <w:p w14:paraId="277CA0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732DCC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114,091</w:t>
      </w:r>
    </w:p>
    <w:p w14:paraId="3F0AD2F8" w14:textId="0A54CC8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4,024</w:t>
      </w:r>
    </w:p>
    <w:p w14:paraId="1D4C3BCD" w14:textId="5B65AC2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0091034B">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331,304</w:t>
      </w:r>
    </w:p>
    <w:p w14:paraId="109EFAC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10,764</w:t>
      </w:r>
    </w:p>
    <w:p w14:paraId="39C08AD6" w14:textId="68B15097" w:rsidR="00AE18FD" w:rsidRDefault="00AE18FD" w:rsidP="0091034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556,622</w:t>
      </w:r>
    </w:p>
    <w:p w14:paraId="5766A833" w14:textId="53B03E81" w:rsidR="0091034B" w:rsidRPr="00AE18FD" w:rsidRDefault="0091034B" w:rsidP="00AE18FD">
      <w:pPr>
        <w:rPr>
          <w:rFonts w:eastAsia="Calibri" w:cs="Times New Roman"/>
          <w:color w:val="000000"/>
        </w:rPr>
        <w:sectPr w:rsidR="0091034B" w:rsidRPr="00AE18FD" w:rsidSect="00AE18FD">
          <w:type w:val="continuous"/>
          <w:pgSz w:w="12240" w:h="15840"/>
          <w:pgMar w:top="1440" w:right="1440" w:bottom="1440" w:left="1440" w:header="720" w:footer="720" w:gutter="0"/>
          <w:lnNumType w:countBy="1" w:restart="newSection"/>
          <w:cols w:space="720"/>
        </w:sectPr>
      </w:pPr>
      <w:r>
        <w:rPr>
          <w:rFonts w:eastAsia="Calibri" w:cs="Times New Roman"/>
          <w:color w:val="000000"/>
        </w:rPr>
        <w:tab/>
        <w:t xml:space="preserve">Any unexpended  balances remaining in the appropriations for Personal Services  and Employee Benefits (fund 0416, appropriation 00100), Unclassified (fund 0416, appropriation 09900), and Current Expenses  (fund 0416, appropriation 13000) at the close of fiscal year 2025 are hereby reappropriated for expenditure during the fiscal year 2026. </w:t>
      </w:r>
    </w:p>
    <w:p w14:paraId="184F808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HUMAN SERVICES</w:t>
      </w:r>
    </w:p>
    <w:p w14:paraId="3D025FE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Division of Human Services</w:t>
      </w:r>
    </w:p>
    <w:p w14:paraId="1F262F3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9, 48, and 49)</w:t>
      </w:r>
    </w:p>
    <w:p w14:paraId="16EDDBA0" w14:textId="4D499DA9"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E0F34A9" w14:textId="7E4457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3A4B5E">
        <w:rPr>
          <w:rFonts w:eastAsia="Calibri" w:cs="Times New Roman"/>
          <w:color w:val="000000"/>
        </w:rPr>
        <w:t>9,444,841</w:t>
      </w:r>
    </w:p>
    <w:p w14:paraId="6863FF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5F46FB60" w14:textId="7335960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75,175</w:t>
      </w:r>
    </w:p>
    <w:p w14:paraId="4126851D" w14:textId="7CB8A77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w:t>
      </w:r>
      <w:r w:rsidR="003A4B5E">
        <w:rPr>
          <w:rFonts w:eastAsia="Calibri" w:cs="Times New Roman"/>
          <w:color w:val="000000"/>
        </w:rPr>
        <w:t>632,055</w:t>
      </w:r>
    </w:p>
    <w:p w14:paraId="7DCD914F" w14:textId="2E44D1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6,113,150</w:t>
      </w:r>
    </w:p>
    <w:p w14:paraId="524C737E" w14:textId="617095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 Care Development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14400</w:t>
      </w:r>
      <w:r w:rsidRPr="00AE18FD">
        <w:rPr>
          <w:rFonts w:eastAsia="Calibri" w:cs="Times New Roman"/>
          <w:color w:val="000000"/>
        </w:rPr>
        <w:tab/>
      </w:r>
      <w:r w:rsidRPr="00AE18FD">
        <w:rPr>
          <w:rFonts w:eastAsia="Calibri" w:cs="Times New Roman"/>
          <w:color w:val="000000"/>
        </w:rPr>
        <w:tab/>
        <w:t>3,</w:t>
      </w:r>
      <w:r w:rsidR="003A4B5E">
        <w:rPr>
          <w:rFonts w:eastAsia="Calibri" w:cs="Times New Roman"/>
          <w:color w:val="000000"/>
        </w:rPr>
        <w:t>481,621</w:t>
      </w:r>
    </w:p>
    <w:p w14:paraId="59F782E9" w14:textId="77BF1E4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Jobs &amp; Hope</w:t>
      </w:r>
      <w:r w:rsidR="00E25CDD">
        <w:rPr>
          <w:rFonts w:eastAsia="Calibri" w:cs="Times New Roman"/>
          <w:color w:val="000000"/>
        </w:rPr>
        <w:t xml:space="preser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14902</w:t>
      </w:r>
      <w:r w:rsidRPr="00AE18FD">
        <w:rPr>
          <w:rFonts w:eastAsia="Calibri" w:cs="Times New Roman"/>
          <w:color w:val="000000"/>
        </w:rPr>
        <w:tab/>
      </w:r>
      <w:r w:rsidRPr="00AE18FD">
        <w:rPr>
          <w:rFonts w:eastAsia="Calibri" w:cs="Times New Roman"/>
          <w:color w:val="000000"/>
        </w:rPr>
        <w:tab/>
        <w:t>2,</w:t>
      </w:r>
      <w:r w:rsidR="003A4B5E">
        <w:rPr>
          <w:rFonts w:eastAsia="Calibri" w:cs="Times New Roman"/>
          <w:color w:val="000000"/>
        </w:rPr>
        <w:t>592,700</w:t>
      </w:r>
    </w:p>
    <w:p w14:paraId="71D4AAB4" w14:textId="504DF68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1,031,392</w:t>
      </w:r>
    </w:p>
    <w:p w14:paraId="1D96795A" w14:textId="329FB82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Behavioral Health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21900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73,726,876</w:t>
      </w:r>
    </w:p>
    <w:p w14:paraId="30BA37FB" w14:textId="31E1FA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Family Resource Networks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27400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938,710</w:t>
      </w:r>
    </w:p>
    <w:p w14:paraId="73025A31" w14:textId="46D8E4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Substance Abuse Continuum of Care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35400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,821,600</w:t>
      </w:r>
    </w:p>
    <w:p w14:paraId="3C4B0AFA" w14:textId="7B394B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Office of Drug Control Policy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35401</w:t>
      </w:r>
      <w:r w:rsidRPr="00AE18FD">
        <w:rPr>
          <w:rFonts w:eastAsia="Calibri" w:cs="Times New Roman"/>
          <w:color w:val="000000"/>
        </w:rPr>
        <w:tab/>
      </w:r>
      <w:r w:rsidR="003A4B5E">
        <w:rPr>
          <w:rFonts w:eastAsia="Calibri" w:cs="Times New Roman"/>
          <w:color w:val="000000"/>
        </w:rPr>
        <w:tab/>
        <w:t>649,440</w:t>
      </w:r>
    </w:p>
    <w:p w14:paraId="2874853D" w14:textId="6B29D52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James “Tiger” Morton Catastrophic Illness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45500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414,886</w:t>
      </w:r>
    </w:p>
    <w:p w14:paraId="6D7A167C" w14:textId="1827FDA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In-Home Family Education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68800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100,000</w:t>
      </w:r>
    </w:p>
    <w:p w14:paraId="7FBD926C" w14:textId="0D2D7CC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 Works Separate State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69800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519,650</w:t>
      </w:r>
    </w:p>
    <w:p w14:paraId="26A73159" w14:textId="1B9E409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 Support Enforcement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70500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7,236,632</w:t>
      </w:r>
    </w:p>
    <w:p w14:paraId="771CDD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Temporary Assistance for Needy Families/</w:t>
      </w:r>
    </w:p>
    <w:p w14:paraId="2966897E" w14:textId="2DE585F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Maintenance of Effort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70700</w:t>
      </w:r>
      <w:r w:rsidRPr="00AE18FD">
        <w:rPr>
          <w:rFonts w:eastAsia="Calibri" w:cs="Times New Roman"/>
          <w:color w:val="000000"/>
        </w:rPr>
        <w:tab/>
      </w:r>
      <w:r w:rsidRPr="00AE18FD">
        <w:rPr>
          <w:rFonts w:eastAsia="Calibri" w:cs="Times New Roman"/>
          <w:color w:val="000000"/>
        </w:rPr>
        <w:tab/>
        <w:t>2</w:t>
      </w:r>
      <w:r w:rsidR="003A4B5E">
        <w:rPr>
          <w:rFonts w:eastAsia="Calibri" w:cs="Times New Roman"/>
          <w:color w:val="000000"/>
        </w:rPr>
        <w:t>5,560,905</w:t>
      </w:r>
    </w:p>
    <w:p w14:paraId="5DB56EEE" w14:textId="7DE24D2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 Care – Maintenance of Effort Match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70800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6,263,117</w:t>
      </w:r>
    </w:p>
    <w:p w14:paraId="4A4076D0" w14:textId="0D2C99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3,063</w:t>
      </w:r>
    </w:p>
    <w:p w14:paraId="7247A46E" w14:textId="5D0DCCE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78900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207,019</w:t>
      </w:r>
    </w:p>
    <w:p w14:paraId="4D90C382" w14:textId="037E797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Indigent Burials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85100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705,000</w:t>
      </w:r>
    </w:p>
    <w:p w14:paraId="45A926BF" w14:textId="4D67E2D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CHIP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85601</w:t>
      </w:r>
      <w:r w:rsidRPr="00AE18FD">
        <w:rPr>
          <w:rFonts w:eastAsia="Calibri" w:cs="Times New Roman"/>
          <w:color w:val="000000"/>
        </w:rPr>
        <w:tab/>
      </w:r>
      <w:r w:rsidRPr="00AE18FD">
        <w:rPr>
          <w:rFonts w:eastAsia="Calibri" w:cs="Times New Roman"/>
          <w:color w:val="000000"/>
        </w:rPr>
        <w:tab/>
        <w:t>6</w:t>
      </w:r>
      <w:r w:rsidR="003A4B5E">
        <w:rPr>
          <w:rFonts w:eastAsia="Calibri" w:cs="Times New Roman"/>
          <w:color w:val="000000"/>
        </w:rPr>
        <w:t>99,352</w:t>
      </w:r>
    </w:p>
    <w:p w14:paraId="05404309" w14:textId="4A1D193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CHIP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85602</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3,334,605</w:t>
      </w:r>
    </w:p>
    <w:p w14:paraId="0D5854FD" w14:textId="5EB0CC7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1,040,480</w:t>
      </w:r>
    </w:p>
    <w:p w14:paraId="5C306460" w14:textId="0D393A8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Children’s Trust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95100</w:t>
      </w:r>
      <w:r w:rsidRPr="00AE18FD">
        <w:rPr>
          <w:rFonts w:eastAsia="Calibri" w:cs="Times New Roman"/>
          <w:color w:val="000000"/>
        </w:rPr>
        <w:tab/>
      </w:r>
      <w:r w:rsidRPr="00AE18FD">
        <w:rPr>
          <w:rFonts w:eastAsia="Calibri" w:cs="Times New Roman"/>
          <w:color w:val="000000"/>
        </w:rPr>
        <w:tab/>
        <w:t>2</w:t>
      </w:r>
      <w:r w:rsidR="003A4B5E">
        <w:rPr>
          <w:rFonts w:eastAsia="Calibri" w:cs="Times New Roman"/>
          <w:color w:val="000000"/>
        </w:rPr>
        <w:t>42,000</w:t>
      </w:r>
    </w:p>
    <w:p w14:paraId="3B39DAF1" w14:textId="2744F95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95,944,269</w:t>
      </w:r>
    </w:p>
    <w:p w14:paraId="359114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of Current Expenses (fund 0403, appropriation 13000), $300,000 shall be used for Green Acres Regional Center, Inc.</w:t>
      </w:r>
    </w:p>
    <w:p w14:paraId="19C31779" w14:textId="20F69B8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w:t>
      </w:r>
      <w:r w:rsidR="00E25CDD">
        <w:rPr>
          <w:rFonts w:eastAsia="Calibri" w:cs="Times New Roman"/>
          <w:color w:val="000000"/>
        </w:rPr>
        <w:t xml:space="preserve"> Jobs &amp; Hope (fund 0403, appropriation 14902)</w:t>
      </w:r>
      <w:r w:rsidRPr="00AE18FD">
        <w:rPr>
          <w:rFonts w:eastAsia="Calibri" w:cs="Times New Roman"/>
          <w:color w:val="000000"/>
        </w:rPr>
        <w:t xml:space="preserve"> Behavioral Health Program (fund 0403, appropriation 21900), </w:t>
      </w:r>
      <w:r w:rsidR="00E25CDD">
        <w:rPr>
          <w:rFonts w:eastAsia="Calibri" w:cs="Times New Roman"/>
          <w:color w:val="000000"/>
        </w:rPr>
        <w:t xml:space="preserve">Behavioral Health Program – Surplus (fund 0403, appropriation 63100), </w:t>
      </w:r>
      <w:r w:rsidRPr="00AE18FD">
        <w:rPr>
          <w:rFonts w:eastAsia="Calibri" w:cs="Times New Roman"/>
          <w:color w:val="000000"/>
        </w:rPr>
        <w:t xml:space="preserve">Substance Abuse Continuum of Care (fund 0403, appropriation 35400), Office of Drug Control Policy (fund 0403, appropriation 35401), Capital Outlay and Maintenance (fund 0403, appropriation 75500), Indigent Burials (fund 0403, appropriation 85100), and Office of Drug Control Policy – Surplus (fund 0403, appropriation </w:t>
      </w:r>
      <w:r w:rsidRPr="00AE18FD">
        <w:rPr>
          <w:rFonts w:eastAsia="Calibri" w:cs="Times New Roman"/>
          <w:color w:val="000000"/>
        </w:rPr>
        <w:lastRenderedPageBreak/>
        <w:t xml:space="preserve">35402)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C683B38" w14:textId="09588CD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Arial"/>
          <w:color w:val="000000"/>
        </w:rPr>
      </w:pPr>
      <w:r w:rsidRPr="00AE18FD">
        <w:rPr>
          <w:rFonts w:eastAsia="Calibri" w:cs="Times New Roman"/>
          <w:color w:val="000000"/>
        </w:rPr>
        <w:tab/>
      </w:r>
      <w:r w:rsidRPr="00AE18FD">
        <w:rPr>
          <w:rFonts w:eastAsia="Calibri" w:cs="Times New Roman"/>
          <w:color w:val="000000"/>
        </w:rPr>
        <w:tab/>
        <w:t xml:space="preserve">Notwithstanding the provisions of Title I, section three of this bill, the Secretary of the Department of Human Services shall have the authority to transfer funds within the above appropriations:  </w:t>
      </w:r>
      <w:r w:rsidRPr="00AE18FD">
        <w:rPr>
          <w:rFonts w:eastAsia="Calibri" w:cs="Times New Roman"/>
          <w:i/>
          <w:color w:val="000000"/>
        </w:rPr>
        <w:t>Provided,</w:t>
      </w:r>
      <w:r w:rsidRPr="00AE18FD">
        <w:rPr>
          <w:rFonts w:eastAsia="Calibri" w:cs="Times New Roman"/>
          <w:color w:val="000000"/>
        </w:rPr>
        <w:t xml:space="preserve"> That no more than five percent of the funds appropriated to one appropriation may be transferred to other appropriations:  </w:t>
      </w:r>
      <w:r w:rsidRPr="00AE18FD">
        <w:rPr>
          <w:rFonts w:eastAsia="Calibri" w:cs="Times New Roman"/>
          <w:i/>
          <w:color w:val="000000"/>
        </w:rPr>
        <w:t>Provided, however,</w:t>
      </w:r>
      <w:r w:rsidRPr="00AE18FD">
        <w:rPr>
          <w:rFonts w:eastAsia="Calibri" w:cs="Times New Roman"/>
          <w:color w:val="000000"/>
        </w:rPr>
        <w:t xml:space="preserve"> That no funds from other appropriations shall be transferred to the Personal Services and Employee Benefits appropriation</w:t>
      </w:r>
      <w:r w:rsidR="00B94FD9">
        <w:rPr>
          <w:rFonts w:eastAsia="Calibri" w:cs="Times New Roman"/>
          <w:color w:val="000000"/>
        </w:rPr>
        <w:t>.</w:t>
      </w:r>
    </w:p>
    <w:p w14:paraId="75B4D1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Secretary shall have authority to expend funds for the educational costs of those children residing in out-of-state placements, excluding the costs of special education programs.</w:t>
      </w:r>
    </w:p>
    <w:p w14:paraId="34D117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James “Tiger” Morton Catastrophic Illness Fund (fund 0403, appropriation 45500) shall be transferred to the James “Tiger” Morton Catastrophic Illness Fund (fund 5454) as provided by Article 5Q, Chapter 16 of the WV Code.</w:t>
      </w:r>
    </w:p>
    <w:p w14:paraId="547CC2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51495B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0638FC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Included in the appropriation for Behavioral Health Program (fund 0403, appropriation 21900), is $100,000 for Recovery Point of Huntington.  </w:t>
      </w:r>
    </w:p>
    <w:p w14:paraId="533F08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Children’s Trust Fund – Transfer (fund 0403, appropriation 95100) shall be transferred to the Children’s Trust Fund (fund 5469).</w:t>
      </w:r>
    </w:p>
    <w:p w14:paraId="342D09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From the above appropriation for Substance Abuse Continuum of Care (fund 0403, appropriation 35400), the funding will be consistent with the goal areas outlined in the Comprehensive Substance Abuse Strategic Action Plan.  </w:t>
      </w:r>
    </w:p>
    <w:p w14:paraId="3ED6E856"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Human Services–</w:t>
      </w:r>
    </w:p>
    <w:p w14:paraId="559C015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Shared Administration</w:t>
      </w:r>
    </w:p>
    <w:p w14:paraId="5CEC0EC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6FF5CD4" w14:textId="351140C0"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6D9912D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475D765" w14:textId="7660B0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10,602,288</w:t>
      </w:r>
    </w:p>
    <w:p w14:paraId="57D50433" w14:textId="63C5B3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w:t>
      </w:r>
      <w:r w:rsidR="003A4B5E">
        <w:rPr>
          <w:rFonts w:eastAsia="Calibri" w:cs="Times New Roman"/>
          <w:color w:val="000000"/>
        </w:rPr>
        <w:t>78,162</w:t>
      </w:r>
    </w:p>
    <w:p w14:paraId="220EEF72" w14:textId="0CF201B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7,059,106</w:t>
      </w:r>
    </w:p>
    <w:p w14:paraId="3204B6DD" w14:textId="73E8460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PATH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95400</w:t>
      </w:r>
      <w:r w:rsidRPr="00AE18FD">
        <w:rPr>
          <w:rFonts w:eastAsia="Calibri" w:cs="Times New Roman"/>
          <w:color w:val="000000"/>
        </w:rPr>
        <w:tab/>
      </w:r>
      <w:r w:rsidRPr="00AE18FD">
        <w:rPr>
          <w:rFonts w:eastAsia="Calibri" w:cs="Times New Roman"/>
          <w:color w:val="000000"/>
          <w:u w:val="single"/>
        </w:rPr>
        <w:tab/>
      </w:r>
      <w:r w:rsidR="003A4B5E">
        <w:rPr>
          <w:rFonts w:eastAsia="Calibri" w:cs="Times New Roman"/>
          <w:color w:val="000000"/>
          <w:u w:val="single"/>
        </w:rPr>
        <w:t>8,096,682</w:t>
      </w:r>
    </w:p>
    <w:p w14:paraId="79E81CF0" w14:textId="2504425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A4B5E">
        <w:rPr>
          <w:rFonts w:eastAsia="Calibri" w:cs="Times New Roman"/>
          <w:color w:val="000000"/>
        </w:rPr>
        <w:t>6,036,202</w:t>
      </w:r>
    </w:p>
    <w:p w14:paraId="58AB2F8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Medical Services –</w:t>
      </w:r>
    </w:p>
    <w:p w14:paraId="3A4B302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Commissioner</w:t>
      </w:r>
    </w:p>
    <w:p w14:paraId="71820C8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2528374B" w14:textId="7023B9F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12DE096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6B1B36AA" w14:textId="79029B4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429,156</w:t>
      </w:r>
    </w:p>
    <w:p w14:paraId="0E0D02D5" w14:textId="0A1288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w:t>
      </w:r>
      <w:r w:rsidR="003A4B5E">
        <w:rPr>
          <w:rFonts w:eastAsia="Calibri" w:cs="Times New Roman"/>
          <w:color w:val="000000"/>
          <w:u w:val="single"/>
        </w:rPr>
        <w:t>46,183</w:t>
      </w:r>
    </w:p>
    <w:p w14:paraId="24326E96" w14:textId="6FB9A8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875,339</w:t>
      </w:r>
    </w:p>
    <w:p w14:paraId="3DC935B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Medical Services –</w:t>
      </w:r>
    </w:p>
    <w:p w14:paraId="6B1EF41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Medical Services Administration</w:t>
      </w:r>
    </w:p>
    <w:p w14:paraId="1D87EAA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242EFA7" w14:textId="76884081"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5CF0965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4C52636" w14:textId="2636211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8,733</w:t>
      </w:r>
    </w:p>
    <w:p w14:paraId="6A57A77A" w14:textId="69008C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409</w:t>
      </w:r>
    </w:p>
    <w:p w14:paraId="3FC0E68F" w14:textId="1EDC077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 Administrati</w:t>
      </w:r>
      <w:r w:rsidR="00E25CDD">
        <w:rPr>
          <w:rFonts w:eastAsia="Calibri" w:cs="Times New Roman"/>
          <w:color w:val="000000"/>
        </w:rPr>
        <w:t>ve</w:t>
      </w:r>
      <w:r w:rsidRPr="00AE18FD">
        <w:rPr>
          <w:rFonts w:eastAsia="Calibri" w:cs="Times New Roman"/>
          <w:color w:val="000000"/>
        </w:rPr>
        <w:t xml:space="preser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78900</w:t>
      </w:r>
      <w:r w:rsidRPr="00AE18FD">
        <w:rPr>
          <w:rFonts w:eastAsia="Calibri" w:cs="Times New Roman"/>
          <w:color w:val="000000"/>
        </w:rPr>
        <w:tab/>
      </w:r>
      <w:r w:rsidRPr="00AE18FD">
        <w:rPr>
          <w:rFonts w:eastAsia="Calibri" w:cs="Times New Roman"/>
          <w:color w:val="000000"/>
          <w:u w:val="single"/>
        </w:rPr>
        <w:tab/>
        <w:t>4</w:t>
      </w:r>
      <w:r w:rsidR="003A4B5E">
        <w:rPr>
          <w:rFonts w:eastAsia="Calibri" w:cs="Times New Roman"/>
          <w:color w:val="000000"/>
          <w:u w:val="single"/>
        </w:rPr>
        <w:t>6,568,110</w:t>
      </w:r>
    </w:p>
    <w:p w14:paraId="6659E3B9" w14:textId="2F73ECB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3A4B5E">
        <w:rPr>
          <w:rFonts w:eastAsia="Calibri" w:cs="Times New Roman"/>
          <w:color w:val="000000"/>
        </w:rPr>
        <w:t>6,578,252</w:t>
      </w:r>
    </w:p>
    <w:p w14:paraId="21822001"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Medical Services –</w:t>
      </w:r>
    </w:p>
    <w:p w14:paraId="18127A2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Policy and Programming</w:t>
      </w:r>
    </w:p>
    <w:p w14:paraId="17E47E4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3CC993F" w14:textId="0BDD09D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4B1FD59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F52A5B4" w14:textId="428E833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18900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74,475,082</w:t>
      </w:r>
    </w:p>
    <w:p w14:paraId="40ABB0AC" w14:textId="6481A01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 Teaching Hospitals Tertiary/Safety Net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54700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6,292,440</w:t>
      </w:r>
    </w:p>
    <w:p w14:paraId="15A59EDD" w14:textId="1B058E2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Rural Hospitals Under 150 Beds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94000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2,570,040</w:t>
      </w:r>
    </w:p>
    <w:p w14:paraId="0DCC38BD" w14:textId="2E74FA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Case Management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30012</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22,032</w:t>
      </w:r>
    </w:p>
    <w:p w14:paraId="6EA963D4" w14:textId="783106C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Chiropractic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30013</w:t>
      </w:r>
      <w:r w:rsidRPr="00AE18FD">
        <w:rPr>
          <w:rFonts w:eastAsia="Calibri" w:cs="Times New Roman"/>
          <w:color w:val="000000"/>
        </w:rPr>
        <w:tab/>
      </w:r>
      <w:r w:rsidRPr="00AE18FD">
        <w:rPr>
          <w:rFonts w:eastAsia="Calibri" w:cs="Times New Roman"/>
          <w:color w:val="000000"/>
        </w:rPr>
        <w:tab/>
        <w:t>5,</w:t>
      </w:r>
      <w:r w:rsidR="003A4B5E">
        <w:rPr>
          <w:rFonts w:eastAsia="Calibri" w:cs="Times New Roman"/>
          <w:color w:val="000000"/>
        </w:rPr>
        <w:t>727</w:t>
      </w:r>
    </w:p>
    <w:p w14:paraId="7367AC8E" w14:textId="48E3E63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Clinic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30014</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58,918</w:t>
      </w:r>
    </w:p>
    <w:p w14:paraId="6B53BD31" w14:textId="0C02A82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Dental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30015</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83,029</w:t>
      </w:r>
    </w:p>
    <w:p w14:paraId="068DF984" w14:textId="47B4535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Diagnostic, Screening, Preventive and Rehabilitative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30016</w:t>
      </w:r>
      <w:r w:rsidRPr="00AE18FD">
        <w:rPr>
          <w:rFonts w:eastAsia="Calibri" w:cs="Times New Roman"/>
          <w:color w:val="000000"/>
        </w:rPr>
        <w:tab/>
      </w:r>
      <w:r w:rsidRPr="00AE18FD">
        <w:rPr>
          <w:rFonts w:eastAsia="Calibri" w:cs="Times New Roman"/>
          <w:color w:val="000000"/>
        </w:rPr>
        <w:tab/>
        <w:t>3,</w:t>
      </w:r>
      <w:r w:rsidR="003A4B5E">
        <w:rPr>
          <w:rFonts w:eastAsia="Calibri" w:cs="Times New Roman"/>
          <w:color w:val="000000"/>
        </w:rPr>
        <w:t>494</w:t>
      </w:r>
    </w:p>
    <w:p w14:paraId="0FA9E20C" w14:textId="0185C65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 Homes for Enrollees with Chronic Conditions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30017</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40,062</w:t>
      </w:r>
    </w:p>
    <w:p w14:paraId="03519678" w14:textId="4FEB0F5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Hospice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30018</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538,672</w:t>
      </w:r>
    </w:p>
    <w:p w14:paraId="6C061E3B" w14:textId="319192D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Institution for Mental Disease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30019</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404,684</w:t>
      </w:r>
    </w:p>
    <w:p w14:paraId="41C2B6D2" w14:textId="460F6C0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Intermediate Care Facility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30020</w:t>
      </w:r>
      <w:r w:rsidRPr="00AE18FD">
        <w:rPr>
          <w:rFonts w:eastAsia="Calibri" w:cs="Times New Roman"/>
          <w:color w:val="000000"/>
        </w:rPr>
        <w:tab/>
      </w:r>
      <w:r w:rsidRPr="00AE18FD">
        <w:rPr>
          <w:rFonts w:eastAsia="Calibri" w:cs="Times New Roman"/>
          <w:color w:val="000000"/>
        </w:rPr>
        <w:tab/>
        <w:t>3,</w:t>
      </w:r>
      <w:r w:rsidR="003A4B5E">
        <w:rPr>
          <w:rFonts w:eastAsia="Calibri" w:cs="Times New Roman"/>
          <w:color w:val="000000"/>
        </w:rPr>
        <w:t>556,924</w:t>
      </w:r>
    </w:p>
    <w:p w14:paraId="65EC6ABB" w14:textId="38874AC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Managed Care Organizations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30021</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24,843,256</w:t>
      </w:r>
    </w:p>
    <w:p w14:paraId="39C77CF9" w14:textId="1596D81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Prescription Drugs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30022</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21,714,786</w:t>
      </w:r>
    </w:p>
    <w:p w14:paraId="35122BA8" w14:textId="1FA78DA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Physical and Occupational Therapy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30023</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75,671</w:t>
      </w:r>
    </w:p>
    <w:p w14:paraId="1521A5A6" w14:textId="64F7E34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Podiatry Services, Optometry Services and Prosthetics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30024</w:t>
      </w:r>
      <w:r w:rsidRPr="00AE18FD">
        <w:rPr>
          <w:rFonts w:eastAsia="Calibri" w:cs="Times New Roman"/>
          <w:color w:val="000000"/>
        </w:rPr>
        <w:tab/>
      </w:r>
      <w:r w:rsidRPr="00AE18FD">
        <w:rPr>
          <w:rFonts w:eastAsia="Calibri" w:cs="Times New Roman"/>
          <w:color w:val="000000"/>
        </w:rPr>
        <w:tab/>
        <w:t>3</w:t>
      </w:r>
      <w:r w:rsidR="003A4B5E">
        <w:rPr>
          <w:rFonts w:eastAsia="Calibri" w:cs="Times New Roman"/>
          <w:color w:val="000000"/>
        </w:rPr>
        <w:t>4,186</w:t>
      </w:r>
    </w:p>
    <w:p w14:paraId="46DC8E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Private Duty Nurses, Personal Care </w:t>
      </w:r>
    </w:p>
    <w:p w14:paraId="16432E4B" w14:textId="3553E11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and Other Practitioner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30025</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3,032,023</w:t>
      </w:r>
    </w:p>
    <w:p w14:paraId="2A53C059" w14:textId="6E59AA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Respiratory Care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30026</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1,091</w:t>
      </w:r>
    </w:p>
    <w:p w14:paraId="6A06ECA6" w14:textId="4F3EFC6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Speech, Hearing, and Language Disorders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30027</w:t>
      </w:r>
      <w:r w:rsidRPr="00AE18FD">
        <w:rPr>
          <w:rFonts w:eastAsia="Calibri" w:cs="Times New Roman"/>
          <w:color w:val="000000"/>
        </w:rPr>
        <w:tab/>
      </w:r>
      <w:r w:rsidRPr="00AE18FD">
        <w:rPr>
          <w:rFonts w:eastAsia="Calibri" w:cs="Times New Roman"/>
          <w:color w:val="000000"/>
          <w:u w:val="single"/>
        </w:rPr>
        <w:tab/>
        <w:t>1</w:t>
      </w:r>
      <w:r w:rsidR="003A4B5E">
        <w:rPr>
          <w:rFonts w:eastAsia="Calibri" w:cs="Times New Roman"/>
          <w:color w:val="000000"/>
          <w:u w:val="single"/>
        </w:rPr>
        <w:t>4,094</w:t>
      </w:r>
    </w:p>
    <w:p w14:paraId="26B17FBD" w14:textId="10BEEE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A4B5E">
        <w:rPr>
          <w:rFonts w:eastAsia="Calibri" w:cs="Times New Roman"/>
          <w:color w:val="000000"/>
        </w:rPr>
        <w:t>50,176,193</w:t>
      </w:r>
    </w:p>
    <w:p w14:paraId="027E2A90" w14:textId="247E5DB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The </w:t>
      </w:r>
      <w:r w:rsidR="000D25CF">
        <w:rPr>
          <w:rFonts w:eastAsia="Calibri" w:cs="Times New Roman"/>
          <w:color w:val="000000"/>
        </w:rPr>
        <w:t xml:space="preserve">Secretary for the Department of Human Services </w:t>
      </w:r>
      <w:r w:rsidRPr="00AE18FD">
        <w:rPr>
          <w:rFonts w:eastAsia="Calibri" w:cs="Times New Roman"/>
          <w:color w:val="000000"/>
        </w:rPr>
        <w:t xml:space="preserve">shall have the authority to transfer between the above items of appropriation. </w:t>
      </w:r>
    </w:p>
    <w:p w14:paraId="3D3392E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E988C4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color w:val="000000"/>
        </w:rPr>
      </w:pPr>
      <w:r w:rsidRPr="00AE18FD">
        <w:rPr>
          <w:rFonts w:eastAsia="Calibri" w:cs="Times New Roman"/>
          <w:i/>
          <w:color w:val="000000"/>
        </w:rPr>
        <w:t>Bureau for Medical Services –</w:t>
      </w:r>
    </w:p>
    <w:p w14:paraId="3D4A6C2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Home and Community Based Waiver Programs</w:t>
      </w:r>
    </w:p>
    <w:p w14:paraId="6B236DB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93571CE" w14:textId="5F87E87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25BC1C8" w14:textId="293FA86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I/DD Waiver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46600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107,456,318</w:t>
      </w:r>
    </w:p>
    <w:p w14:paraId="3525D63F" w14:textId="6EEA98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Title XIX for Seniors Citizens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53300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4,952,982</w:t>
      </w:r>
    </w:p>
    <w:p w14:paraId="0798F865" w14:textId="57594B3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Traumatic Brain Injury Waiver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83500</w:t>
      </w:r>
      <w:r w:rsidRPr="00AE18FD">
        <w:rPr>
          <w:rFonts w:eastAsia="Calibri" w:cs="Times New Roman"/>
          <w:color w:val="000000"/>
        </w:rPr>
        <w:tab/>
      </w:r>
      <w:r w:rsidRPr="00AE18FD">
        <w:rPr>
          <w:rFonts w:eastAsia="Calibri" w:cs="Times New Roman"/>
          <w:color w:val="000000"/>
        </w:rPr>
        <w:tab/>
        <w:t>7</w:t>
      </w:r>
      <w:r w:rsidR="003A4B5E">
        <w:rPr>
          <w:rFonts w:eastAsia="Calibri" w:cs="Times New Roman"/>
          <w:color w:val="000000"/>
        </w:rPr>
        <w:t>92,000</w:t>
      </w:r>
    </w:p>
    <w:p w14:paraId="127DF570" w14:textId="756D12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Substance Use Disorder Waiver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30028</w:t>
      </w:r>
      <w:r w:rsidRPr="00AE18FD">
        <w:rPr>
          <w:rFonts w:eastAsia="Calibri" w:cs="Times New Roman"/>
          <w:color w:val="000000"/>
        </w:rPr>
        <w:tab/>
      </w:r>
      <w:r w:rsidRPr="00AE18FD">
        <w:rPr>
          <w:rFonts w:eastAsia="Calibri" w:cs="Times New Roman"/>
          <w:color w:val="000000"/>
          <w:u w:val="single"/>
        </w:rPr>
        <w:tab/>
      </w:r>
      <w:r w:rsidR="003A4B5E">
        <w:rPr>
          <w:rFonts w:eastAsia="Calibri" w:cs="Times New Roman"/>
          <w:color w:val="000000"/>
          <w:u w:val="single"/>
        </w:rPr>
        <w:t>926,366</w:t>
      </w:r>
    </w:p>
    <w:p w14:paraId="053D8CC1" w14:textId="146E55A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24,127,666</w:t>
      </w:r>
    </w:p>
    <w:p w14:paraId="254D6B0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0FDE1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360" w:lineRule="auto"/>
        <w:contextualSpacing/>
        <w:jc w:val="center"/>
        <w:rPr>
          <w:rFonts w:eastAsia="Calibri" w:cs="Times New Roman"/>
          <w:i/>
          <w:color w:val="000000"/>
        </w:rPr>
      </w:pPr>
      <w:r w:rsidRPr="00AE18FD">
        <w:rPr>
          <w:rFonts w:eastAsia="Calibri" w:cs="Times New Roman"/>
          <w:i/>
          <w:color w:val="000000"/>
        </w:rPr>
        <w:t>Bureau for Social Services –</w:t>
      </w:r>
    </w:p>
    <w:p w14:paraId="49C8A79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360" w:lineRule="auto"/>
        <w:jc w:val="center"/>
        <w:rPr>
          <w:rFonts w:eastAsia="Calibri" w:cs="Times New Roman"/>
          <w:i/>
          <w:color w:val="000000"/>
        </w:rPr>
      </w:pPr>
      <w:r w:rsidRPr="00AE18FD">
        <w:rPr>
          <w:rFonts w:eastAsia="Calibri" w:cs="Times New Roman"/>
          <w:i/>
          <w:color w:val="000000"/>
        </w:rPr>
        <w:t>Office of the Commissioner</w:t>
      </w:r>
    </w:p>
    <w:p w14:paraId="31D260B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ED6096D" w14:textId="1796E03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434817A" w14:textId="72DE7A1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9,225,317</w:t>
      </w:r>
    </w:p>
    <w:p w14:paraId="0D57E7EF" w14:textId="3FB7957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2,056,421</w:t>
      </w:r>
    </w:p>
    <w:p w14:paraId="006981A9" w14:textId="57F86F4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 xml:space="preserve">Social Services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7,010,453</w:t>
      </w:r>
    </w:p>
    <w:p w14:paraId="6A9FEEF5" w14:textId="46B238A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Domestic Violence Legal Services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38400</w:t>
      </w:r>
      <w:r w:rsidRPr="00AE18FD">
        <w:rPr>
          <w:rFonts w:eastAsia="Calibri" w:cs="Times New Roman"/>
          <w:color w:val="000000"/>
        </w:rPr>
        <w:tab/>
      </w:r>
      <w:r w:rsidRPr="00AE18FD">
        <w:rPr>
          <w:rFonts w:eastAsia="Calibri" w:cs="Times New Roman"/>
          <w:color w:val="000000"/>
        </w:rPr>
        <w:tab/>
        <w:t>4</w:t>
      </w:r>
      <w:r w:rsidR="003A4B5E">
        <w:rPr>
          <w:rFonts w:eastAsia="Calibri" w:cs="Times New Roman"/>
          <w:color w:val="000000"/>
        </w:rPr>
        <w:t>40,000</w:t>
      </w:r>
    </w:p>
    <w:p w14:paraId="149F208C" w14:textId="5EAE95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 Protective Services Case Workers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46800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7,990,847</w:t>
      </w:r>
    </w:p>
    <w:p w14:paraId="37B060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Grants for Licensed Domestic Violence</w:t>
      </w:r>
    </w:p>
    <w:p w14:paraId="04662C23" w14:textId="3AFCDA2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ab/>
        <w:t>Programs and Statewide Prevention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75000</w:t>
      </w:r>
      <w:r w:rsidRPr="00AE18FD">
        <w:rPr>
          <w:rFonts w:eastAsia="Calibri" w:cs="Times New Roman"/>
          <w:color w:val="000000"/>
        </w:rPr>
        <w:tab/>
      </w:r>
      <w:r w:rsidRPr="00AE18FD">
        <w:rPr>
          <w:rFonts w:eastAsia="Calibri" w:cs="Times New Roman"/>
          <w:color w:val="000000"/>
          <w:u w:val="single"/>
        </w:rPr>
        <w:tab/>
        <w:t>2,</w:t>
      </w:r>
      <w:r w:rsidR="003A4B5E">
        <w:rPr>
          <w:rFonts w:eastAsia="Calibri" w:cs="Times New Roman"/>
          <w:color w:val="000000"/>
          <w:u w:val="single"/>
        </w:rPr>
        <w:t>750,000</w:t>
      </w:r>
    </w:p>
    <w:p w14:paraId="5EB7FE60" w14:textId="26D8B14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A4B5E">
        <w:rPr>
          <w:rFonts w:eastAsia="Calibri" w:cs="Times New Roman"/>
          <w:color w:val="000000"/>
        </w:rPr>
        <w:t>9,473,038</w:t>
      </w:r>
    </w:p>
    <w:p w14:paraId="53A6838A" w14:textId="6992F28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Included in the above appropriation for Social Services (fund </w:t>
      </w:r>
      <w:r w:rsidR="000841C5">
        <w:rPr>
          <w:rFonts w:eastAsia="Calibri" w:cs="Times New Roman"/>
          <w:color w:val="000000"/>
        </w:rPr>
        <w:t>0486</w:t>
      </w:r>
      <w:r w:rsidRPr="00AE18FD">
        <w:rPr>
          <w:rFonts w:eastAsia="Calibri" w:cs="Times New Roman"/>
          <w:color w:val="000000"/>
        </w:rPr>
        <w:t>, appropriation 19500) is funding for continuing education requirements relating to the practice of social work.</w:t>
      </w:r>
    </w:p>
    <w:p w14:paraId="361116BB" w14:textId="0C6D01B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The above appropriation for Domestic Violence Legal Services Fund (fund </w:t>
      </w:r>
      <w:r w:rsidR="000841C5">
        <w:rPr>
          <w:rFonts w:eastAsia="Calibri" w:cs="Times New Roman"/>
          <w:color w:val="000000"/>
        </w:rPr>
        <w:t>0486</w:t>
      </w:r>
      <w:r w:rsidRPr="00AE18FD">
        <w:rPr>
          <w:rFonts w:eastAsia="Calibri" w:cs="Times New Roman"/>
          <w:color w:val="000000"/>
        </w:rPr>
        <w:t>, appropriation 38400) shall be transferred to the Domestic Violence Legal Services Fund (fund 5455).</w:t>
      </w:r>
    </w:p>
    <w:p w14:paraId="48A1D65B" w14:textId="0AB325C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the Grants for Licensed Domestic Violence Programs and Statewide Prevention (fund </w:t>
      </w:r>
      <w:r w:rsidR="000841C5">
        <w:rPr>
          <w:rFonts w:eastAsia="Calibri" w:cs="Times New Roman"/>
          <w:color w:val="000000"/>
        </w:rPr>
        <w:t>0486</w:t>
      </w:r>
      <w:r w:rsidRPr="00AE18FD">
        <w:rPr>
          <w:rFonts w:eastAsia="Calibri" w:cs="Times New Roman"/>
          <w:color w:val="000000"/>
        </w:rPr>
        <w:t xml:space="preserve">, appropriation 75000), 50 percent of the total shall be divided equally and distributed among the 14 licensed programs and the West Virginia Coalition Against Domestic Violence (WVCADV). The balance remaining in the appropriation for Grants for Licensed Domestic Violence Programs and Statewide Prevention (fund </w:t>
      </w:r>
      <w:r w:rsidR="000841C5">
        <w:rPr>
          <w:rFonts w:eastAsia="Calibri" w:cs="Times New Roman"/>
          <w:color w:val="000000"/>
        </w:rPr>
        <w:t>0486</w:t>
      </w:r>
      <w:r w:rsidRPr="00AE18FD">
        <w:rPr>
          <w:rFonts w:eastAsia="Calibri" w:cs="Times New Roman"/>
          <w:color w:val="000000"/>
        </w:rPr>
        <w:t>, appropriation 75000), shall be distributed according to the formula established by the Family Protection Services Board</w:t>
      </w:r>
    </w:p>
    <w:p w14:paraId="03A93369"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25E82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02483C6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Children’s Services </w:t>
      </w:r>
    </w:p>
    <w:p w14:paraId="2841BDD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D1BCD92" w14:textId="383A9CB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EAA584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80A11A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
    <w:p w14:paraId="15534C45" w14:textId="6BEC9A5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40,120,013</w:t>
      </w:r>
    </w:p>
    <w:p w14:paraId="37A1B36E" w14:textId="02D8DB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Family Preservation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19600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549,350</w:t>
      </w:r>
    </w:p>
    <w:p w14:paraId="516D5DEC" w14:textId="4CAD14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3A4B5E">
        <w:rPr>
          <w:rFonts w:eastAsia="Calibri" w:cs="Times New Roman"/>
          <w:color w:val="000000"/>
        </w:rPr>
        <w:t>980</w:t>
      </w:r>
    </w:p>
    <w:p w14:paraId="3648F731" w14:textId="7ABB92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41,671,343</w:t>
      </w:r>
    </w:p>
    <w:p w14:paraId="283FE6A6"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36802B9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Adoption </w:t>
      </w:r>
    </w:p>
    <w:p w14:paraId="6E15566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39FEA95" w14:textId="6AD6953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68F72F1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6DD59051" w14:textId="2562C0A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43,840,576</w:t>
      </w:r>
    </w:p>
    <w:p w14:paraId="350E57E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024F291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Foster Care</w:t>
      </w:r>
    </w:p>
    <w:p w14:paraId="31E8079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16)</w:t>
      </w:r>
    </w:p>
    <w:p w14:paraId="2D78C49E" w14:textId="172CF8E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0489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0D1B9CD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9ADA929" w14:textId="4AC2855D" w:rsidR="00AE18FD" w:rsidRPr="00AE18FD" w:rsidRDefault="00AE18FD" w:rsidP="003A4B5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21,253,892</w:t>
      </w:r>
    </w:p>
    <w:p w14:paraId="363F598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Bureau for Social Services –</w:t>
      </w:r>
    </w:p>
    <w:p w14:paraId="375B068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Adult Services</w:t>
      </w:r>
    </w:p>
    <w:p w14:paraId="3A17665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2EBE72B2" w14:textId="3B303D0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0492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5B42F4FF" w14:textId="18E8551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5,995,564</w:t>
      </w:r>
    </w:p>
    <w:p w14:paraId="32BDCEC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36B2709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Child Protective Services Case Workers</w:t>
      </w:r>
    </w:p>
    <w:p w14:paraId="7696824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7110928" w14:textId="7FEA5211"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0493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39906E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0AA3DFC" w14:textId="211EEE7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6,088,493</w:t>
      </w:r>
    </w:p>
    <w:p w14:paraId="6E18A843" w14:textId="7163301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Child Protective Services Case Workers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46800</w:t>
      </w:r>
      <w:r w:rsidRPr="00AE18FD">
        <w:rPr>
          <w:rFonts w:eastAsia="Calibri" w:cs="Times New Roman"/>
          <w:color w:val="000000"/>
        </w:rPr>
        <w:tab/>
      </w:r>
      <w:r w:rsidRPr="00AE18FD">
        <w:rPr>
          <w:rFonts w:eastAsia="Calibri" w:cs="Times New Roman"/>
          <w:color w:val="000000"/>
          <w:u w:val="single"/>
        </w:rPr>
        <w:tab/>
        <w:t>2</w:t>
      </w:r>
      <w:r w:rsidR="003A4B5E">
        <w:rPr>
          <w:rFonts w:eastAsia="Calibri" w:cs="Times New Roman"/>
          <w:color w:val="000000"/>
          <w:u w:val="single"/>
        </w:rPr>
        <w:t>4,600,093</w:t>
      </w:r>
    </w:p>
    <w:p w14:paraId="42FC09A0" w14:textId="7022FDE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30,</w:t>
      </w:r>
      <w:r w:rsidR="00AD7A19">
        <w:rPr>
          <w:rFonts w:eastAsia="Calibri" w:cs="Times New Roman"/>
          <w:color w:val="000000"/>
        </w:rPr>
        <w:t>688,586</w:t>
      </w:r>
    </w:p>
    <w:p w14:paraId="5A0A1F8E"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5169820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Social Service Case Workers</w:t>
      </w:r>
    </w:p>
    <w:p w14:paraId="57ADE82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5B14245" w14:textId="7FC92C2C"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0494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C4819D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5137571" w14:textId="771C09D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bookmarkStart w:id="9" w:name="_Hlk159416511"/>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2,074,315</w:t>
      </w:r>
    </w:p>
    <w:p w14:paraId="468D35F5" w14:textId="24B811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w:t>
      </w:r>
      <w:r w:rsidR="003A4B5E">
        <w:rPr>
          <w:rFonts w:eastAsia="Calibri" w:cs="Times New Roman"/>
          <w:color w:val="000000"/>
        </w:rPr>
        <w:t>50,008</w:t>
      </w:r>
    </w:p>
    <w:p w14:paraId="325BE3E7" w14:textId="33AF49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r>
      <w:r w:rsidRPr="00AE18FD">
        <w:rPr>
          <w:rFonts w:eastAsia="Calibri" w:cs="Times New Roman"/>
          <w:color w:val="000000"/>
        </w:rPr>
        <w:tab/>
      </w:r>
      <w:r w:rsidR="003A4B5E">
        <w:rPr>
          <w:rFonts w:eastAsia="Calibri" w:cs="Times New Roman"/>
          <w:color w:val="000000"/>
        </w:rPr>
        <w:t>7,137,822</w:t>
      </w:r>
    </w:p>
    <w:bookmarkEnd w:id="9"/>
    <w:p w14:paraId="0A42DDFA" w14:textId="6D37180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Child Protective Services Case Workers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46800</w:t>
      </w:r>
      <w:r w:rsidRPr="00AE18FD">
        <w:rPr>
          <w:rFonts w:eastAsia="Calibri" w:cs="Times New Roman"/>
          <w:color w:val="000000"/>
          <w:u w:val="single"/>
        </w:rPr>
        <w:tab/>
      </w:r>
      <w:r w:rsidRPr="00AE18FD">
        <w:rPr>
          <w:rFonts w:eastAsia="Calibri" w:cs="Times New Roman"/>
          <w:color w:val="000000"/>
          <w:u w:val="single"/>
        </w:rPr>
        <w:tab/>
      </w:r>
      <w:r w:rsidR="003A4B5E">
        <w:rPr>
          <w:rFonts w:eastAsia="Calibri" w:cs="Times New Roman"/>
          <w:color w:val="000000"/>
          <w:u w:val="single"/>
        </w:rPr>
        <w:t>2,237,632</w:t>
      </w:r>
    </w:p>
    <w:p w14:paraId="424A771E" w14:textId="415B966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A4B5E">
        <w:rPr>
          <w:rFonts w:eastAsia="Calibri" w:cs="Times New Roman"/>
          <w:color w:val="000000"/>
        </w:rPr>
        <w:t>1,699,777</w:t>
      </w:r>
    </w:p>
    <w:p w14:paraId="3DC895B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532347F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Adult Protective Services Case Workers</w:t>
      </w:r>
    </w:p>
    <w:p w14:paraId="0B8CD66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16)</w:t>
      </w:r>
    </w:p>
    <w:p w14:paraId="350AEB91" w14:textId="351110C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7EFBD69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E64528C" w14:textId="20BA5DE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4,289,080</w:t>
      </w:r>
    </w:p>
    <w:p w14:paraId="09BF89B9" w14:textId="37665EC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3A4B5E">
        <w:rPr>
          <w:rFonts w:eastAsia="Calibri" w:cs="Times New Roman"/>
          <w:color w:val="000000"/>
          <w:u w:val="single"/>
        </w:rPr>
        <w:t>199,394</w:t>
      </w:r>
    </w:p>
    <w:p w14:paraId="14132EEA" w14:textId="744C4BF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A4B5E">
        <w:rPr>
          <w:rFonts w:eastAsia="Calibri" w:cs="Times New Roman"/>
          <w:color w:val="000000"/>
        </w:rPr>
        <w:t>4,488,474</w:t>
      </w:r>
    </w:p>
    <w:p w14:paraId="3EFB7D0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for Social Services –</w:t>
      </w:r>
    </w:p>
    <w:p w14:paraId="50F8745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Youth Service Case Workers</w:t>
      </w:r>
    </w:p>
    <w:p w14:paraId="6693548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D1E26EB" w14:textId="2CBFCAE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0841C5">
        <w:rPr>
          <w:rFonts w:eastAsia="Calibri" w:cs="Times New Roman"/>
          <w:color w:val="000000"/>
          <w:u w:val="single"/>
        </w:rPr>
        <w:t>0496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48C7CC7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3FC4C9F" w14:textId="2822DAA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r>
      <w:r w:rsidRPr="00AE18FD">
        <w:rPr>
          <w:rFonts w:eastAsia="Calibri" w:cs="Times New Roman"/>
          <w:color w:val="000000"/>
        </w:rPr>
        <w:tab/>
      </w:r>
      <w:r w:rsidR="00647EF5">
        <w:rPr>
          <w:rFonts w:eastAsia="Calibri" w:cs="Times New Roman"/>
          <w:color w:val="000000"/>
        </w:rPr>
        <w:t>784,757</w:t>
      </w:r>
    </w:p>
    <w:p w14:paraId="7114439B" w14:textId="1F4E1ED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647EF5">
        <w:rPr>
          <w:rFonts w:eastAsia="Calibri" w:cs="Times New Roman"/>
          <w:color w:val="000000"/>
        </w:rPr>
        <w:t>35,475</w:t>
      </w:r>
    </w:p>
    <w:p w14:paraId="317274F7" w14:textId="2E0148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Social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19500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4,299,831</w:t>
      </w:r>
    </w:p>
    <w:p w14:paraId="0EFDF1B0" w14:textId="6A1BAF3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5,</w:t>
      </w:r>
      <w:r w:rsidR="00C02795">
        <w:rPr>
          <w:rFonts w:eastAsia="Calibri" w:cs="Times New Roman"/>
          <w:color w:val="000000"/>
        </w:rPr>
        <w:t>220,063</w:t>
      </w:r>
    </w:p>
    <w:p w14:paraId="3F2DAB2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DEPARTMENT OF HEALTH FACILITIES</w:t>
      </w:r>
    </w:p>
    <w:p w14:paraId="560AE1A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80E87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Health Facilities –</w:t>
      </w:r>
    </w:p>
    <w:p w14:paraId="3E62FAA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Central Office</w:t>
      </w:r>
    </w:p>
    <w:p w14:paraId="763739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F958EA1" w14:textId="38D9B0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678D92B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D42B40D" w14:textId="5B536B7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1,684,809</w:t>
      </w:r>
    </w:p>
    <w:p w14:paraId="43021F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r w:rsidRPr="00AE18FD">
        <w:rPr>
          <w:rFonts w:eastAsia="Calibri" w:cs="Times New Roman"/>
          <w:color w:val="000000"/>
        </w:rPr>
        <w:tab/>
      </w:r>
      <w:r w:rsidRPr="00AE18FD">
        <w:rPr>
          <w:rFonts w:eastAsia="Calibri" w:cs="Times New Roman"/>
          <w:color w:val="000000"/>
        </w:rPr>
        <w:tab/>
      </w:r>
    </w:p>
    <w:p w14:paraId="4378B3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245,000</w:t>
      </w:r>
    </w:p>
    <w:p w14:paraId="0893DB16" w14:textId="252995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Shared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000841C5">
        <w:rPr>
          <w:rFonts w:eastAsia="Calibri" w:cs="Times New Roman"/>
          <w:color w:val="000000"/>
        </w:rPr>
        <w:t>30029</w:t>
      </w:r>
      <w:r w:rsidRPr="00AE18FD">
        <w:rPr>
          <w:rFonts w:eastAsia="Calibri" w:cs="Times New Roman"/>
          <w:color w:val="000000"/>
        </w:rPr>
        <w:tab/>
      </w:r>
      <w:r w:rsidRPr="00AE18FD">
        <w:rPr>
          <w:rFonts w:eastAsia="Calibri" w:cs="Times New Roman"/>
          <w:color w:val="000000"/>
        </w:rPr>
        <w:tab/>
        <w:t>1</w:t>
      </w:r>
    </w:p>
    <w:p w14:paraId="2B489FC7" w14:textId="07FBAA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1,25</w:t>
      </w:r>
      <w:r w:rsidR="00647EF5">
        <w:rPr>
          <w:rFonts w:eastAsia="Calibri" w:cs="Times New Roman"/>
          <w:color w:val="000000"/>
        </w:rPr>
        <w:t>7,327</w:t>
      </w:r>
    </w:p>
    <w:p w14:paraId="1C266565" w14:textId="3747B3B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21,828</w:t>
      </w:r>
    </w:p>
    <w:p w14:paraId="080C8DD7" w14:textId="78279A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Pr="00AE18FD">
        <w:rPr>
          <w:rFonts w:eastAsia="Calibri" w:cs="Times New Roman"/>
          <w:color w:val="000000"/>
        </w:rPr>
        <w:tab/>
        <w:t>3,</w:t>
      </w:r>
      <w:r w:rsidR="00647EF5">
        <w:rPr>
          <w:rFonts w:eastAsia="Calibri" w:cs="Times New Roman"/>
          <w:color w:val="000000"/>
        </w:rPr>
        <w:t>208,965</w:t>
      </w:r>
    </w:p>
    <w:p w14:paraId="64AA22C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AE18FD">
        <w:rPr>
          <w:rFonts w:eastAsia="Calibri" w:cs="Times New Roman"/>
          <w:i/>
          <w:color w:val="000000"/>
        </w:rPr>
        <w:t>Health Facilities –</w:t>
      </w:r>
    </w:p>
    <w:p w14:paraId="6E053CE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lastRenderedPageBreak/>
        <w:t>Health Facilities Capital Projects Fund</w:t>
      </w:r>
    </w:p>
    <w:p w14:paraId="0DBBD5B9" w14:textId="530F2540" w:rsidR="00AE18FD" w:rsidRPr="00AE18FD" w:rsidRDefault="00AE18FD" w:rsidP="000841C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(W.V. Code Chapter 16)</w:t>
      </w:r>
    </w:p>
    <w:p w14:paraId="02CE3429" w14:textId="77777777" w:rsidR="000841C5" w:rsidRDefault="00AE18FD" w:rsidP="000841C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7A02CE5B" w14:textId="18F1797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Capital Outlay and Maintenance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t>$</w:t>
      </w:r>
      <w:r w:rsidRPr="00AE18FD">
        <w:rPr>
          <w:rFonts w:eastAsia="Calibri" w:cs="Times New Roman"/>
          <w:color w:val="000000"/>
        </w:rPr>
        <w:tab/>
        <w:t>550,000</w:t>
      </w:r>
    </w:p>
    <w:p w14:paraId="58B363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Secretary shall have the ability to transfer between appropriations for Capital Outlay and Maintenance within the funds 0402, 0408, 0409, 0410, 0411, 0412, 0413, 0414 and 0415 as needed. </w:t>
      </w:r>
    </w:p>
    <w:p w14:paraId="74ECF75D"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iCs/>
          <w:color w:val="000000"/>
        </w:rPr>
      </w:pPr>
      <w:r w:rsidRPr="00AE18FD">
        <w:rPr>
          <w:rFonts w:eastAsia="Calibri" w:cs="Times New Roman"/>
          <w:i/>
          <w:color w:val="000000"/>
        </w:rPr>
        <w:t>Health Facilities –</w:t>
      </w:r>
    </w:p>
    <w:p w14:paraId="41DAA9B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Hopemont Hospital</w:t>
      </w:r>
    </w:p>
    <w:p w14:paraId="7CAD9FE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2BDD4E1F" w14:textId="454AC6D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640ABB0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0AB5C520" w14:textId="679A1CD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w:t>
      </w:r>
      <w:r w:rsidR="00647EF5">
        <w:rPr>
          <w:rFonts w:eastAsia="Calibri" w:cs="Times New Roman"/>
          <w:color w:val="000000"/>
        </w:rPr>
        <w:t>,661,657</w:t>
      </w:r>
    </w:p>
    <w:p w14:paraId="7A581E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90,001</w:t>
      </w:r>
    </w:p>
    <w:p w14:paraId="2190AE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4684FA8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2,173,082</w:t>
      </w:r>
    </w:p>
    <w:p w14:paraId="768B62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5C53C2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14479D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3,893,811</w:t>
      </w:r>
    </w:p>
    <w:p w14:paraId="1A6D38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6B0A46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40,000</w:t>
      </w:r>
    </w:p>
    <w:p w14:paraId="044BB292" w14:textId="7D7D181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647EF5">
        <w:rPr>
          <w:rFonts w:eastAsia="Calibri" w:cs="Times New Roman"/>
          <w:color w:val="000000"/>
        </w:rPr>
        <w:t>908,554</w:t>
      </w:r>
    </w:p>
    <w:p w14:paraId="670E3B37" w14:textId="4CBC06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0408, appropriation 00100), Repairs and Alterations (fund 0408, appropriation 06400), Equipment (0408, appropriation 07000), Current Expenses (fund 0408, appropriation 13000), Buildings (fund 0408, appropriation 25800), Other Assets (fund 0408, appropriation 69000), Contract Nursing (fund 0408, appropriation 72301), Capital Outlay and Maintenance (fund 0408, appropriation </w:t>
      </w:r>
      <w:r w:rsidRPr="00AE18FD">
        <w:rPr>
          <w:rFonts w:eastAsia="Times New Roman" w:cs="Arial"/>
          <w:color w:val="000000"/>
        </w:rPr>
        <w:lastRenderedPageBreak/>
        <w:t xml:space="preserve">75500), and BRIM Premium (fund 0408,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2802A55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088CE354"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240" w:lineRule="auto"/>
        <w:contextualSpacing/>
        <w:jc w:val="center"/>
        <w:rPr>
          <w:rFonts w:eastAsia="Calibri" w:cs="Times New Roman"/>
          <w:i/>
          <w:iCs/>
          <w:color w:val="000000"/>
        </w:rPr>
      </w:pPr>
      <w:r w:rsidRPr="00AE18FD">
        <w:rPr>
          <w:rFonts w:eastAsia="Calibri" w:cs="Times New Roman"/>
          <w:i/>
          <w:color w:val="000000"/>
        </w:rPr>
        <w:t>Health Facilities –</w:t>
      </w:r>
    </w:p>
    <w:p w14:paraId="1FF9CB4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240" w:lineRule="auto"/>
        <w:rPr>
          <w:rFonts w:eastAsia="Calibri" w:cs="Times New Roman"/>
          <w:i/>
          <w:iCs/>
          <w:color w:val="000000"/>
        </w:rPr>
      </w:pPr>
    </w:p>
    <w:p w14:paraId="4CF7703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Lakin Hospital</w:t>
      </w:r>
    </w:p>
    <w:p w14:paraId="4B99455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2055C57" w14:textId="029C74B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32B4519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AABF656" w14:textId="0AC7125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8,449,367</w:t>
      </w:r>
    </w:p>
    <w:p w14:paraId="421616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60,001</w:t>
      </w:r>
    </w:p>
    <w:p w14:paraId="645EEE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28F86E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2,363,676</w:t>
      </w:r>
    </w:p>
    <w:p w14:paraId="5DB2CD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2F8F2E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230576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3,539,262</w:t>
      </w:r>
    </w:p>
    <w:p w14:paraId="23A0F3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70A0F920" w14:textId="27D275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174,055</w:t>
      </w:r>
    </w:p>
    <w:p w14:paraId="6A822BC5" w14:textId="2474BF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w:t>
      </w:r>
      <w:r w:rsidR="00647EF5">
        <w:rPr>
          <w:rFonts w:eastAsia="Calibri" w:cs="Times New Roman"/>
          <w:color w:val="000000"/>
        </w:rPr>
        <w:t>,636,364</w:t>
      </w:r>
    </w:p>
    <w:p w14:paraId="1ED61B2E" w14:textId="10E8B35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0409, appropriation 00100), Repairs and Alterations (fund 0409, appropriation 06400), Equipment (0409, appropriation 07000), Current Expenses (fund 0409, appropriation 13000), Buildings (fund 0409, appropriation 25800), Other Assets (fund 0409, appropriation 69000), Contract Nursing (fund 0409, appropriation 72301), Capital Outlay and Maintenance (fund 0409, appropriation 75500), and BRIM Premium (fund 0409,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16DD7B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49E2EA8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214CC17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John Manchin Senior Health Care Center</w:t>
      </w:r>
    </w:p>
    <w:p w14:paraId="18A7E74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C61375B" w14:textId="6A73E2C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38959BB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E83867B" w14:textId="3C50A1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647EF5">
        <w:rPr>
          <w:rFonts w:eastAsia="Calibri" w:cs="Times New Roman"/>
          <w:color w:val="000000"/>
        </w:rPr>
        <w:t>206,972</w:t>
      </w:r>
    </w:p>
    <w:p w14:paraId="76CB16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50,001</w:t>
      </w:r>
    </w:p>
    <w:p w14:paraId="681A6D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58F72E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1,471,878</w:t>
      </w:r>
    </w:p>
    <w:p w14:paraId="1DB181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3DC014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0CD8EE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2,907,556</w:t>
      </w:r>
    </w:p>
    <w:p w14:paraId="7950D3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2CD763EF" w14:textId="28B9505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72,136</w:t>
      </w:r>
    </w:p>
    <w:p w14:paraId="5E2187E3" w14:textId="554C462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w:t>
      </w:r>
      <w:r w:rsidR="00647EF5">
        <w:rPr>
          <w:rFonts w:eastAsia="Calibri" w:cs="Times New Roman"/>
          <w:color w:val="000000"/>
        </w:rPr>
        <w:t>,758,546</w:t>
      </w:r>
    </w:p>
    <w:p w14:paraId="4766F4EB" w14:textId="0336CE1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0410, appropriation 00100), Repairs and Alterations (fund 0410, appropriation 06400), Equipment (0410, appropriation 07000), Current Expenses (fund 0410, appropriation 13000), Buildings (fund 0410, appropriation 25800), Other Assets (fund 0410, appropriation 69000), Contract Nursing (fund 0410, appropriation 72301), Capital Outlay and Maintenance (fund 0410, appropriation 75500), and BRIM Premium (fund 0410,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53CEB2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3BB46E2B"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13F3498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Jackie Withrow Hospital</w:t>
      </w:r>
    </w:p>
    <w:p w14:paraId="77598F9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1E5BCB7" w14:textId="3642D65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258588E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0EE0F5C2" w14:textId="48FB6AC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Personal Services and Employee Benefits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7,437,309</w:t>
      </w:r>
    </w:p>
    <w:p w14:paraId="6740DB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200,001</w:t>
      </w:r>
    </w:p>
    <w:p w14:paraId="3E1FAD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6055C1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2,655,893</w:t>
      </w:r>
    </w:p>
    <w:p w14:paraId="54DFB4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25245E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7F555F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2,000,311</w:t>
      </w:r>
    </w:p>
    <w:p w14:paraId="0949DF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720ED2E3" w14:textId="368BE41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167,074</w:t>
      </w:r>
    </w:p>
    <w:p w14:paraId="3DBD3591" w14:textId="0787BC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647EF5">
        <w:rPr>
          <w:rFonts w:eastAsia="Calibri" w:cs="Times New Roman"/>
          <w:color w:val="000000"/>
        </w:rPr>
        <w:t>510,591</w:t>
      </w:r>
    </w:p>
    <w:p w14:paraId="1EBCD31F" w14:textId="6483DCB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0411, appropriation 00100), Repairs and Alterations (fund 0411, appropriation 06400), Equipment (0411, appropriation 07000), Current Expenses (fund 0411, appropriation 13000), Buildings (fund 0411, appropriation 25800), Other Assets (fund 0411, appropriation 69000), Contract Nursing (fund 0411, appropriation 72301), Capital Outlay and Maintenance (fund 0411, appropriation 75500), and BRIM Premium (fund 0411,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4CFBFE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7A696903"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38EE80B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Welch Community Hospital</w:t>
      </w:r>
    </w:p>
    <w:p w14:paraId="30CBCFA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15EA3334" w14:textId="4D241AB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54BB1D3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95BCFB2" w14:textId="7EF0F1D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 xml:space="preserve">$       </w:t>
      </w:r>
      <w:r w:rsidR="00647EF5">
        <w:rPr>
          <w:rFonts w:eastAsia="Calibri" w:cs="Times New Roman"/>
          <w:color w:val="000000"/>
        </w:rPr>
        <w:t>13,450,673</w:t>
      </w:r>
    </w:p>
    <w:p w14:paraId="423BB2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w:t>
      </w:r>
    </w:p>
    <w:p w14:paraId="074B66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72B809C7" w14:textId="7B44F06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647EF5">
        <w:rPr>
          <w:rFonts w:eastAsia="Calibri" w:cs="Times New Roman"/>
          <w:color w:val="000000"/>
        </w:rPr>
        <w:t>5,525,686</w:t>
      </w:r>
    </w:p>
    <w:p w14:paraId="195C11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7C0F9F8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7E686DA9" w14:textId="2EC8819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r>
      <w:r w:rsidR="00647EF5">
        <w:rPr>
          <w:rFonts w:eastAsia="Calibri" w:cs="Times New Roman"/>
          <w:color w:val="000000"/>
        </w:rPr>
        <w:t>250,000</w:t>
      </w:r>
    </w:p>
    <w:p w14:paraId="0743E8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53378292" w14:textId="5633795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w:t>
      </w:r>
      <w:r w:rsidR="00647EF5">
        <w:rPr>
          <w:rFonts w:eastAsia="Calibri" w:cs="Times New Roman"/>
          <w:color w:val="000000"/>
          <w:u w:val="single"/>
        </w:rPr>
        <w:t>49,300</w:t>
      </w:r>
    </w:p>
    <w:p w14:paraId="1398FC00" w14:textId="5E7B707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29,425,663</w:t>
      </w:r>
    </w:p>
    <w:p w14:paraId="6F08411F" w14:textId="2B33E74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0412, appropriation 00100), Repairs and Alterations (fund 0412, appropriation 06400), Equipment (0412, appropriation 07000), Current Expenses (fund 0412, appropriation 13000), Buildings (fund 0412, appropriation 25800), Other Assets (fund 0412, appropriation 69000), Contract Nursing (fund 0412, appropriation 72301), Capital Outlay and Maintenance (fund 0412, appropriation 75500), and BRIM Premium (fund 0412,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2AB73A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523E8F42"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450AAD7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William R. Sharpe Jr. Hospital</w:t>
      </w:r>
    </w:p>
    <w:p w14:paraId="45ACB96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E5210E5" w14:textId="5CE861CC"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7D5EDE8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B8CE4B9" w14:textId="46524DA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Personal Services and Employee Benefits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647EF5">
        <w:rPr>
          <w:rFonts w:eastAsia="Calibri" w:cs="Times New Roman"/>
          <w:color w:val="000000"/>
        </w:rPr>
        <w:t>8,606,163</w:t>
      </w:r>
    </w:p>
    <w:p w14:paraId="272F5F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350,001</w:t>
      </w:r>
    </w:p>
    <w:p w14:paraId="5F7D15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5CAC9B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10,280,300</w:t>
      </w:r>
    </w:p>
    <w:p w14:paraId="64E18B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3BAC80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63BA14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41,969,835</w:t>
      </w:r>
    </w:p>
    <w:p w14:paraId="74A1C9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7DBF7CC5" w14:textId="2006E7C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r>
      <w:r w:rsidR="00647EF5">
        <w:rPr>
          <w:rFonts w:eastAsia="Calibri" w:cs="Times New Roman"/>
          <w:color w:val="000000"/>
          <w:u w:val="single"/>
        </w:rPr>
        <w:t>315,334</w:t>
      </w:r>
    </w:p>
    <w:p w14:paraId="36228661" w14:textId="079FB4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81,571,636</w:t>
      </w:r>
    </w:p>
    <w:p w14:paraId="658A17F8" w14:textId="2DD8BB6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0413, appropriation 00100), Repairs and Alterations (fund 0413, appropriation 06400), Equipment (0413, appropriation 07000), Current Expenses (fund 0413, appropriation 13000), Buildings (fund 0413, appropriation 25800), Other Assets (fund 0413, appropriation 69000), Contract Nursing (fund 0413, appropriation 72301), Capital Outlay and Maintenance (fund 0413, appropriation 75500), and BRIM Premium (fund 0413,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4111C785" w14:textId="53741B75" w:rsidR="00AE18FD" w:rsidRPr="00AE18FD" w:rsidRDefault="00AE18FD" w:rsidP="00C4666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622003B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013B91D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Mildred Mitchell-Bateman Hospital</w:t>
      </w:r>
    </w:p>
    <w:p w14:paraId="6556E9C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254519D" w14:textId="16060051"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07CBC7C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FBD0686" w14:textId="6DB887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647EF5">
        <w:rPr>
          <w:rFonts w:eastAsia="Calibri" w:cs="Times New Roman"/>
          <w:color w:val="000000"/>
        </w:rPr>
        <w:t>6,203,691</w:t>
      </w:r>
    </w:p>
    <w:p w14:paraId="01B010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300,001</w:t>
      </w:r>
    </w:p>
    <w:p w14:paraId="5A79E0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10A85D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2,967,683</w:t>
      </w:r>
    </w:p>
    <w:p w14:paraId="261EF8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0D41CE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30AB76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24,957,520</w:t>
      </w:r>
    </w:p>
    <w:p w14:paraId="3CEBB6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39D56ED3" w14:textId="6812327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w:t>
      </w:r>
      <w:r w:rsidR="00647EF5">
        <w:rPr>
          <w:rFonts w:eastAsia="Calibri" w:cs="Times New Roman"/>
          <w:color w:val="000000"/>
          <w:u w:val="single"/>
        </w:rPr>
        <w:t>83,122</w:t>
      </w:r>
    </w:p>
    <w:p w14:paraId="4C096E7E" w14:textId="6F4D47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647EF5">
        <w:rPr>
          <w:rFonts w:eastAsia="Calibri" w:cs="Times New Roman"/>
          <w:color w:val="000000"/>
        </w:rPr>
        <w:t>4,762,021</w:t>
      </w:r>
    </w:p>
    <w:p w14:paraId="20E0A973" w14:textId="06DBAEF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0414, appropriation 00100), Repairs and Alterations (fund 0414, appropriation 06400), Equipment (0414, appropriation 07000), Current Expenses (fund 0414, appropriation 13000), Buildings (fund 0414, appropriation 25800), Other Assets (fund 0414, appropriation 69000), Contract Nursing (fund 0414, appropriation 72301), Capital Outlay and Maintenance (fund 0414, appropriation 75500), and BRIM Premium (fund 0414,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65D153C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2A88D410" w14:textId="1617B1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Arial"/>
          <w:color w:val="000000"/>
        </w:rPr>
      </w:pPr>
      <w:r w:rsidRPr="00AE18FD">
        <w:rPr>
          <w:rFonts w:eastAsia="Calibri" w:cs="Times New Roman"/>
          <w:color w:val="000000"/>
        </w:rPr>
        <w:tab/>
      </w:r>
      <w:r w:rsidRPr="00AE18FD">
        <w:rPr>
          <w:rFonts w:eastAsia="Calibri" w:cs="Times New Roman"/>
          <w:color w:val="000000"/>
        </w:rPr>
        <w:tab/>
      </w:r>
    </w:p>
    <w:p w14:paraId="5E3C359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Facilities –</w:t>
      </w:r>
    </w:p>
    <w:p w14:paraId="46DFC7A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William R. Sharpe Jr. Hospital -</w:t>
      </w:r>
    </w:p>
    <w:p w14:paraId="11FB328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Transitional Living Facility</w:t>
      </w:r>
    </w:p>
    <w:p w14:paraId="6CCF1FB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10191AA" w14:textId="487CB041"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0415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143E184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D361663" w14:textId="448821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47EF5">
        <w:rPr>
          <w:rFonts w:eastAsia="Calibri" w:cs="Times New Roman"/>
          <w:color w:val="000000"/>
        </w:rPr>
        <w:t>1,610,133</w:t>
      </w:r>
    </w:p>
    <w:p w14:paraId="0F05AF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2,001</w:t>
      </w:r>
    </w:p>
    <w:p w14:paraId="6828C6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w:t>
      </w:r>
    </w:p>
    <w:p w14:paraId="7F5A333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Current Expenses (R)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171,794</w:t>
      </w:r>
    </w:p>
    <w:p w14:paraId="426B75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w:t>
      </w:r>
    </w:p>
    <w:p w14:paraId="2F7798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w:t>
      </w:r>
    </w:p>
    <w:p w14:paraId="1A14A4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Contract Nursing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72301</w:t>
      </w:r>
      <w:r w:rsidRPr="00AE18FD">
        <w:rPr>
          <w:rFonts w:eastAsia="Calibri" w:cs="Times New Roman"/>
          <w:color w:val="000000"/>
        </w:rPr>
        <w:tab/>
      </w:r>
      <w:r w:rsidRPr="00AE18FD">
        <w:rPr>
          <w:rFonts w:eastAsia="Calibri" w:cs="Times New Roman"/>
          <w:color w:val="000000"/>
        </w:rPr>
        <w:tab/>
        <w:t>10,000</w:t>
      </w:r>
    </w:p>
    <w:p w14:paraId="24F3B8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50,000</w:t>
      </w:r>
    </w:p>
    <w:p w14:paraId="34FB7E0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20,000</w:t>
      </w:r>
    </w:p>
    <w:p w14:paraId="2F1E5145" w14:textId="3AFB8F5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647EF5">
        <w:rPr>
          <w:rFonts w:eastAsia="Calibri" w:cs="Times New Roman"/>
          <w:color w:val="000000"/>
        </w:rPr>
        <w:t>863,931</w:t>
      </w:r>
    </w:p>
    <w:p w14:paraId="39209A89" w14:textId="438C11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Times New Roman" w:cs="Arial"/>
          <w:color w:val="000000"/>
        </w:rPr>
        <w:tab/>
      </w:r>
      <w:r w:rsidRPr="00AE18FD">
        <w:rPr>
          <w:rFonts w:eastAsia="Times New Roman" w:cs="Arial"/>
          <w:color w:val="000000"/>
        </w:rPr>
        <w:tab/>
        <w:t xml:space="preserve">Any unexpended balances remaining in Personal Services and Employee Benefits (fund 0415, appropriation 00100), Repairs and Alterations (fund 0415, appropriation 06400), Equipment (0415, appropriation 07000), Current Expenses (fund 0415, appropriation 13000), Buildings (fund 0415, appropriation 25800), Other Assets (fund 0415, appropriation 69000), Contract Nursing (fund 0415, appropriation 72301), Capital Outlay and Maintenance (fund 0415, appropriation 75500), and BRIM Premium (fund 0415, appropriation 91300) at the close of fiscal year </w:t>
      </w:r>
      <w:r w:rsidR="00394DFF">
        <w:rPr>
          <w:rFonts w:eastAsia="Times New Roman" w:cs="Arial"/>
          <w:color w:val="000000"/>
        </w:rPr>
        <w:t>2025</w:t>
      </w:r>
      <w:r w:rsidRPr="00AE18FD">
        <w:rPr>
          <w:rFonts w:eastAsia="Times New Roman" w:cs="Arial"/>
          <w:color w:val="000000"/>
        </w:rPr>
        <w:t xml:space="preserve"> are hereby reappropriated for expenditure during the fiscal year </w:t>
      </w:r>
      <w:r w:rsidR="00394DFF">
        <w:rPr>
          <w:rFonts w:eastAsia="Times New Roman" w:cs="Arial"/>
          <w:color w:val="000000"/>
        </w:rPr>
        <w:t>2026</w:t>
      </w:r>
      <w:r w:rsidRPr="00AE18FD">
        <w:rPr>
          <w:rFonts w:eastAsia="Times New Roman" w:cs="Arial"/>
          <w:color w:val="000000"/>
        </w:rPr>
        <w:t>.</w:t>
      </w:r>
    </w:p>
    <w:p w14:paraId="32D544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r>
      <w:r w:rsidRPr="00AE18FD">
        <w:rPr>
          <w:rFonts w:eastAsia="Times New Roman" w:cs="Arial"/>
          <w:color w:val="000000"/>
        </w:rPr>
        <w:t>The Secretary of the Department of Health Facilities shall have the authority to transfer between the items of appropriation in order to maintain staffing and other issues that arise in a timely manner.</w:t>
      </w:r>
    </w:p>
    <w:p w14:paraId="3ABC32F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HOMELAND SECURITY</w:t>
      </w:r>
    </w:p>
    <w:p w14:paraId="60FB7801"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Homeland Security – </w:t>
      </w:r>
    </w:p>
    <w:p w14:paraId="2A37B58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Secretary</w:t>
      </w:r>
    </w:p>
    <w:p w14:paraId="363AC1F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5F)</w:t>
      </w:r>
    </w:p>
    <w:p w14:paraId="07312CF4" w14:textId="0238601D"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0430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0601</w:t>
      </w:r>
    </w:p>
    <w:p w14:paraId="049653E7"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61D6E6E" w14:textId="5A2AE5D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964756">
        <w:rPr>
          <w:rFonts w:eastAsia="Calibri" w:cs="Times New Roman"/>
          <w:color w:val="000000"/>
        </w:rPr>
        <w:t>687,849</w:t>
      </w:r>
    </w:p>
    <w:p w14:paraId="02223D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 xml:space="preserve">Salary and Benefits of Cabinet Secretary and </w:t>
      </w:r>
    </w:p>
    <w:p w14:paraId="76A0A1B7" w14:textId="6EA89BC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w:t>
      </w:r>
      <w:r w:rsidR="00964756">
        <w:rPr>
          <w:rFonts w:eastAsia="Calibri" w:cs="Times New Roman"/>
          <w:color w:val="000000"/>
        </w:rPr>
        <w:t>68,000</w:t>
      </w:r>
    </w:p>
    <w:p w14:paraId="0B68D2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4F646F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5B064C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30,000</w:t>
      </w:r>
    </w:p>
    <w:p w14:paraId="1BA802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91,636</w:t>
      </w:r>
    </w:p>
    <w:p w14:paraId="1761902C" w14:textId="383055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Fusion Center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46900</w:t>
      </w:r>
      <w:r w:rsidRPr="00AE18FD">
        <w:rPr>
          <w:rFonts w:eastAsia="Calibri" w:cs="Times New Roman"/>
          <w:color w:val="000000"/>
        </w:rPr>
        <w:tab/>
      </w:r>
      <w:r w:rsidRPr="00AE18FD">
        <w:rPr>
          <w:rFonts w:eastAsia="Calibri" w:cs="Times New Roman"/>
          <w:color w:val="000000"/>
        </w:rPr>
        <w:tab/>
        <w:t>3,0</w:t>
      </w:r>
      <w:r w:rsidR="00964756">
        <w:rPr>
          <w:rFonts w:eastAsia="Calibri" w:cs="Times New Roman"/>
          <w:color w:val="000000"/>
        </w:rPr>
        <w:t>84,238</w:t>
      </w:r>
    </w:p>
    <w:p w14:paraId="14E497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500</w:t>
      </w:r>
    </w:p>
    <w:p w14:paraId="208617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r>
      <w:r w:rsidRPr="00AE18FD">
        <w:rPr>
          <w:rFonts w:eastAsia="Calibri" w:cs="Times New Roman"/>
          <w:color w:val="000000"/>
        </w:rPr>
        <w:tab/>
        <w:t>32,000</w:t>
      </w:r>
    </w:p>
    <w:p w14:paraId="532EBC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22,563</w:t>
      </w:r>
    </w:p>
    <w:p w14:paraId="431049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WV Fire and EMS Survivor Benefit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93900</w:t>
      </w:r>
      <w:r w:rsidRPr="00AE18FD">
        <w:rPr>
          <w:rFonts w:eastAsia="Calibri" w:cs="Times New Roman"/>
          <w:color w:val="000000"/>
        </w:rPr>
        <w:tab/>
      </w:r>
      <w:r w:rsidRPr="00AE18FD">
        <w:rPr>
          <w:rFonts w:eastAsia="Calibri" w:cs="Times New Roman"/>
          <w:color w:val="000000"/>
          <w:u w:val="single"/>
        </w:rPr>
        <w:tab/>
        <w:t>200,000</w:t>
      </w:r>
    </w:p>
    <w:p w14:paraId="62D2E8A1" w14:textId="2BF1CF6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964756">
        <w:rPr>
          <w:rFonts w:eastAsia="Calibri" w:cs="Times New Roman"/>
          <w:color w:val="000000"/>
        </w:rPr>
        <w:t>317,786</w:t>
      </w:r>
    </w:p>
    <w:p w14:paraId="503360AC" w14:textId="05991D5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Unclassified (fund 0430, appropriation 09900), Current Expenses – Surplus (fund 0430, appropriation 09900), Fusion Center (fund 0430, appropriation 46900), Justice Reinvestment Training – Surplus (fund 0430, appropriation 69900), WV Fire and EMS Survivor Benefit (fund 0430, appropriation 93900), and </w:t>
      </w:r>
      <w:r w:rsidRPr="00AE18FD">
        <w:rPr>
          <w:rFonts w:eastAsia="Calibri" w:cs="Times New Roman"/>
          <w:color w:val="000000"/>
        </w:rPr>
        <w:lastRenderedPageBreak/>
        <w:t xml:space="preserve">Homeland State Security Administrative Agency (fund 0430, appropriation 95300)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E108D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3C1D2A8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F6095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Emergency Management</w:t>
      </w:r>
    </w:p>
    <w:p w14:paraId="0AD1F9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3465E5E1" w14:textId="57A6895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0443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0606</w:t>
      </w:r>
    </w:p>
    <w:p w14:paraId="4430C10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D691C28" w14:textId="4AE525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964756">
        <w:rPr>
          <w:rFonts w:eastAsia="Calibri" w:cs="Times New Roman"/>
          <w:color w:val="000000"/>
        </w:rPr>
        <w:t>283,885</w:t>
      </w:r>
    </w:p>
    <w:p w14:paraId="6469E7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4DDE14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61,250</w:t>
      </w:r>
    </w:p>
    <w:p w14:paraId="5BBB0A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600</w:t>
      </w:r>
    </w:p>
    <w:p w14:paraId="31994AF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21,022</w:t>
      </w:r>
    </w:p>
    <w:p w14:paraId="60DE85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51,065</w:t>
      </w:r>
    </w:p>
    <w:p w14:paraId="53B2A029" w14:textId="035A14B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Radiological Emergency Preparedness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55400</w:t>
      </w:r>
      <w:r w:rsidRPr="00AE18FD">
        <w:rPr>
          <w:rFonts w:eastAsia="Calibri" w:cs="Times New Roman"/>
          <w:color w:val="000000"/>
        </w:rPr>
        <w:tab/>
      </w:r>
      <w:r w:rsidRPr="00AE18FD">
        <w:rPr>
          <w:rFonts w:eastAsia="Calibri" w:cs="Times New Roman"/>
          <w:color w:val="000000"/>
        </w:rPr>
        <w:tab/>
        <w:t>17,</w:t>
      </w:r>
      <w:r w:rsidR="00964756">
        <w:rPr>
          <w:rFonts w:eastAsia="Calibri" w:cs="Times New Roman"/>
          <w:color w:val="000000"/>
        </w:rPr>
        <w:t>608</w:t>
      </w:r>
    </w:p>
    <w:p w14:paraId="06B729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SIRN….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55401</w:t>
      </w:r>
      <w:r w:rsidRPr="00AE18FD">
        <w:rPr>
          <w:rFonts w:eastAsia="Calibri" w:cs="Times New Roman"/>
          <w:color w:val="000000"/>
        </w:rPr>
        <w:tab/>
      </w:r>
      <w:r w:rsidRPr="00AE18FD">
        <w:rPr>
          <w:rFonts w:eastAsia="Calibri" w:cs="Times New Roman"/>
          <w:color w:val="000000"/>
        </w:rPr>
        <w:tab/>
        <w:t>600,000</w:t>
      </w:r>
    </w:p>
    <w:p w14:paraId="3BC970F5" w14:textId="2FE1F2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Federal Funds/Grant Match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74900</w:t>
      </w:r>
      <w:r w:rsidRPr="00AE18FD">
        <w:rPr>
          <w:rFonts w:eastAsia="Calibri" w:cs="Times New Roman"/>
          <w:color w:val="000000"/>
        </w:rPr>
        <w:tab/>
      </w:r>
      <w:r w:rsidRPr="00AE18FD">
        <w:rPr>
          <w:rFonts w:eastAsia="Calibri" w:cs="Times New Roman"/>
          <w:color w:val="000000"/>
        </w:rPr>
        <w:tab/>
        <w:t>1,</w:t>
      </w:r>
      <w:r w:rsidR="00964756">
        <w:rPr>
          <w:rFonts w:eastAsia="Calibri" w:cs="Times New Roman"/>
          <w:color w:val="000000"/>
        </w:rPr>
        <w:t>894,119</w:t>
      </w:r>
    </w:p>
    <w:p w14:paraId="39FF48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Mine and Industrial Accident Rapid</w:t>
      </w:r>
    </w:p>
    <w:p w14:paraId="1189C315" w14:textId="739EEF2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Response Call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78100</w:t>
      </w:r>
      <w:r w:rsidRPr="00AE18FD">
        <w:rPr>
          <w:rFonts w:eastAsia="Calibri" w:cs="Times New Roman"/>
          <w:color w:val="000000"/>
        </w:rPr>
        <w:tab/>
      </w:r>
      <w:r w:rsidRPr="00AE18FD">
        <w:rPr>
          <w:rFonts w:eastAsia="Calibri" w:cs="Times New Roman"/>
          <w:color w:val="000000"/>
        </w:rPr>
        <w:tab/>
        <w:t>5</w:t>
      </w:r>
      <w:r w:rsidR="00964756">
        <w:rPr>
          <w:rFonts w:eastAsia="Calibri" w:cs="Times New Roman"/>
          <w:color w:val="000000"/>
        </w:rPr>
        <w:t>38,524</w:t>
      </w:r>
    </w:p>
    <w:p w14:paraId="6D0DB56C" w14:textId="3C7C356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Early Warning Flood System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87700</w:t>
      </w:r>
      <w:r w:rsidRPr="00AE18FD">
        <w:rPr>
          <w:rFonts w:eastAsia="Calibri" w:cs="Times New Roman"/>
          <w:color w:val="000000"/>
        </w:rPr>
        <w:tab/>
      </w:r>
      <w:r w:rsidRPr="00AE18FD">
        <w:rPr>
          <w:rFonts w:eastAsia="Calibri" w:cs="Times New Roman"/>
          <w:color w:val="000000"/>
        </w:rPr>
        <w:tab/>
        <w:t>1,4</w:t>
      </w:r>
      <w:r w:rsidR="00964756">
        <w:rPr>
          <w:rFonts w:eastAsia="Calibri" w:cs="Times New Roman"/>
          <w:color w:val="000000"/>
        </w:rPr>
        <w:t>87,801</w:t>
      </w:r>
    </w:p>
    <w:p w14:paraId="41F5E44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96,529</w:t>
      </w:r>
    </w:p>
    <w:p w14:paraId="11441F63" w14:textId="37F94F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964756">
        <w:rPr>
          <w:rFonts w:eastAsia="Calibri" w:cs="Times New Roman"/>
          <w:color w:val="000000"/>
        </w:rPr>
        <w:t>7,052,403</w:t>
      </w:r>
    </w:p>
    <w:p w14:paraId="7D74E264" w14:textId="1BB27B2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Federal Funds/Grant Match (fund 0443, appropriation 74900), and Early Warning Flood System (fund 0443, appropriation 87700)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 xml:space="preserve">. </w:t>
      </w:r>
    </w:p>
    <w:p w14:paraId="081E16D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55EB0A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lastRenderedPageBreak/>
        <w:t>Division of Corrections and Rehabilitation –</w:t>
      </w:r>
    </w:p>
    <w:p w14:paraId="1CAB2D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West Virginia Parole Board</w:t>
      </w:r>
    </w:p>
    <w:p w14:paraId="6DED96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62)</w:t>
      </w:r>
    </w:p>
    <w:p w14:paraId="4EC51968" w14:textId="6C2A988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0440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7A6C93E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272FF0D" w14:textId="315418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964756">
        <w:rPr>
          <w:rFonts w:eastAsia="Calibri" w:cs="Times New Roman"/>
          <w:color w:val="000000"/>
        </w:rPr>
        <w:t>19,625</w:t>
      </w:r>
    </w:p>
    <w:p w14:paraId="00AF72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10,000</w:t>
      </w:r>
    </w:p>
    <w:p w14:paraId="65CAB3CF" w14:textId="736B264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234,440</w:t>
      </w:r>
    </w:p>
    <w:p w14:paraId="2C610091" w14:textId="698A08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Salaries of Members of West Virginia Parole Board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22700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800,486</w:t>
      </w:r>
    </w:p>
    <w:p w14:paraId="205F7C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6,149</w:t>
      </w:r>
    </w:p>
    <w:p w14:paraId="7F7B0D50" w14:textId="6CE32C0B" w:rsidR="00C02795"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964756">
        <w:rPr>
          <w:rFonts w:eastAsia="Calibri" w:cs="Times New Roman"/>
          <w:color w:val="000000"/>
        </w:rPr>
        <w:t>3</w:t>
      </w:r>
      <w:r w:rsidR="00C02795">
        <w:rPr>
          <w:rFonts w:eastAsia="Calibri" w:cs="Times New Roman"/>
          <w:color w:val="000000"/>
        </w:rPr>
        <w:t>70,700</w:t>
      </w:r>
    </w:p>
    <w:p w14:paraId="71A3BA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Salaries of Members of West Virginia Parole Board (fund 0440, appropriation 22700) includes funding for salary, annual increment (as provided for in W.V. Code §5-5-1), and related employee benefits of board members.</w:t>
      </w:r>
    </w:p>
    <w:p w14:paraId="3143E28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45580C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Corrections and Rehabilitation –</w:t>
      </w:r>
    </w:p>
    <w:p w14:paraId="2F3912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Central Office</w:t>
      </w:r>
    </w:p>
    <w:p w14:paraId="3B80EC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5BFA9EC9" w14:textId="747D5CC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38AA5DA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AD7F1A9" w14:textId="30034D0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964756">
        <w:rPr>
          <w:rFonts w:eastAsia="Calibri" w:cs="Times New Roman"/>
          <w:color w:val="000000"/>
        </w:rPr>
        <w:t>52,179</w:t>
      </w:r>
    </w:p>
    <w:p w14:paraId="495ED5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562BF2BA" w14:textId="362B68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126,</w:t>
      </w:r>
      <w:r w:rsidR="00964756">
        <w:rPr>
          <w:rFonts w:eastAsia="Calibri" w:cs="Times New Roman"/>
          <w:color w:val="000000"/>
        </w:rPr>
        <w:t>579</w:t>
      </w:r>
    </w:p>
    <w:p w14:paraId="6F0BAE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2,400</w:t>
      </w:r>
    </w:p>
    <w:p w14:paraId="2E299211" w14:textId="21AE1D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38</w:t>
      </w:r>
      <w:r w:rsidR="00964756">
        <w:rPr>
          <w:rFonts w:eastAsia="Calibri" w:cs="Times New Roman"/>
          <w:color w:val="000000"/>
        </w:rPr>
        <w:t>1,158</w:t>
      </w:r>
    </w:p>
    <w:p w14:paraId="0BD5598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2D8C1E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Corrections and Rehabilitation – </w:t>
      </w:r>
    </w:p>
    <w:p w14:paraId="20945C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AE18FD">
        <w:rPr>
          <w:rFonts w:eastAsia="Calibri" w:cs="Times New Roman"/>
          <w:i/>
          <w:color w:val="000000"/>
        </w:rPr>
        <w:t>Correctional Units</w:t>
      </w:r>
    </w:p>
    <w:p w14:paraId="76B98E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AE18FD">
        <w:rPr>
          <w:rFonts w:eastAsia="Calibri" w:cs="Times New Roman"/>
          <w:color w:val="000000"/>
        </w:rPr>
        <w:t>(W.V. Code Chapter 15A)</w:t>
      </w:r>
    </w:p>
    <w:p w14:paraId="47A9FB44" w14:textId="1B3298C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5F1930D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473EA2B" w14:textId="725D4E3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01000</w:t>
      </w:r>
      <w:r w:rsidRPr="00AE18FD">
        <w:rPr>
          <w:rFonts w:eastAsia="Calibri" w:cs="Times New Roman"/>
          <w:color w:val="000000"/>
        </w:rPr>
        <w:tab/>
        <w:t>$</w:t>
      </w:r>
      <w:r w:rsidRPr="00AE18FD">
        <w:rPr>
          <w:rFonts w:eastAsia="Calibri" w:cs="Times New Roman"/>
          <w:color w:val="000000"/>
        </w:rPr>
        <w:tab/>
        <w:t>1,</w:t>
      </w:r>
      <w:r w:rsidR="00964756">
        <w:rPr>
          <w:rFonts w:eastAsia="Calibri" w:cs="Times New Roman"/>
          <w:color w:val="000000"/>
        </w:rPr>
        <w:t>258,136</w:t>
      </w:r>
    </w:p>
    <w:p w14:paraId="4DEB5E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Children’s Protection Act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09000</w:t>
      </w:r>
      <w:r w:rsidRPr="00AE18FD">
        <w:rPr>
          <w:rFonts w:eastAsia="Calibri" w:cs="Times New Roman"/>
          <w:color w:val="000000"/>
        </w:rPr>
        <w:tab/>
      </w:r>
      <w:r w:rsidRPr="00AE18FD">
        <w:rPr>
          <w:rFonts w:eastAsia="Calibri" w:cs="Times New Roman"/>
          <w:color w:val="000000"/>
        </w:rPr>
        <w:tab/>
        <w:t>838,437</w:t>
      </w:r>
    </w:p>
    <w:p w14:paraId="599C9B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1,578,800</w:t>
      </w:r>
    </w:p>
    <w:p w14:paraId="68119F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57,690,483</w:t>
      </w:r>
    </w:p>
    <w:p w14:paraId="071BFD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Facilities Planning and Administration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38600</w:t>
      </w:r>
      <w:r w:rsidRPr="00AE18FD">
        <w:rPr>
          <w:rFonts w:eastAsia="Calibri" w:cs="Times New Roman"/>
          <w:color w:val="000000"/>
        </w:rPr>
        <w:tab/>
      </w:r>
      <w:r w:rsidRPr="00AE18FD">
        <w:rPr>
          <w:rFonts w:eastAsia="Calibri" w:cs="Times New Roman"/>
          <w:color w:val="000000"/>
        </w:rPr>
        <w:tab/>
        <w:t>1,274,200</w:t>
      </w:r>
    </w:p>
    <w:p w14:paraId="57DA84E7" w14:textId="30A90C2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 xml:space="preserve">Charleston Correctional Center </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45600</w:t>
      </w:r>
      <w:r w:rsidRPr="00AE18FD">
        <w:rPr>
          <w:rFonts w:eastAsia="Calibri" w:cs="Times New Roman"/>
          <w:color w:val="000000"/>
        </w:rPr>
        <w:tab/>
      </w:r>
      <w:r w:rsidRPr="00AE18FD">
        <w:rPr>
          <w:rFonts w:eastAsia="Calibri" w:cs="Times New Roman"/>
          <w:color w:val="000000"/>
        </w:rPr>
        <w:tab/>
        <w:t>4,</w:t>
      </w:r>
      <w:r w:rsidR="00964756">
        <w:rPr>
          <w:rFonts w:eastAsia="Calibri" w:cs="Times New Roman"/>
          <w:color w:val="000000"/>
        </w:rPr>
        <w:t>070,471</w:t>
      </w:r>
    </w:p>
    <w:p w14:paraId="75296FBA" w14:textId="7BC9DAE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Beckley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49000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373,622</w:t>
      </w:r>
    </w:p>
    <w:p w14:paraId="51B01C4B" w14:textId="526D75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Anthony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50400</w:t>
      </w:r>
      <w:r w:rsidRPr="00AE18FD">
        <w:rPr>
          <w:rFonts w:eastAsia="Calibri" w:cs="Times New Roman"/>
          <w:color w:val="000000"/>
        </w:rPr>
        <w:tab/>
      </w:r>
      <w:r w:rsidRPr="00AE18FD">
        <w:rPr>
          <w:rFonts w:eastAsia="Calibri" w:cs="Times New Roman"/>
          <w:color w:val="000000"/>
        </w:rPr>
        <w:tab/>
        <w:t>6</w:t>
      </w:r>
      <w:r w:rsidR="00964756">
        <w:rPr>
          <w:rFonts w:eastAsia="Calibri" w:cs="Times New Roman"/>
          <w:color w:val="000000"/>
        </w:rPr>
        <w:t>,944,138</w:t>
      </w:r>
    </w:p>
    <w:p w14:paraId="6C3A4E79" w14:textId="7A6023E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Huttonsville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51400</w:t>
      </w:r>
      <w:r w:rsidRPr="00AE18FD">
        <w:rPr>
          <w:rFonts w:eastAsia="Calibri" w:cs="Times New Roman"/>
          <w:color w:val="000000"/>
        </w:rPr>
        <w:tab/>
      </w:r>
      <w:r w:rsidRPr="00AE18FD">
        <w:rPr>
          <w:rFonts w:eastAsia="Calibri" w:cs="Times New Roman"/>
          <w:color w:val="000000"/>
        </w:rPr>
        <w:tab/>
        <w:t>23,</w:t>
      </w:r>
      <w:r w:rsidR="00964756">
        <w:rPr>
          <w:rFonts w:eastAsia="Calibri" w:cs="Times New Roman"/>
          <w:color w:val="000000"/>
        </w:rPr>
        <w:t>315,435</w:t>
      </w:r>
    </w:p>
    <w:p w14:paraId="13E16102" w14:textId="59743C9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Northern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53400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10,321,311</w:t>
      </w:r>
    </w:p>
    <w:p w14:paraId="485356AE" w14:textId="38FB037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Inmate Medical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53500</w:t>
      </w:r>
      <w:r w:rsidRPr="00AE18FD">
        <w:rPr>
          <w:rFonts w:eastAsia="Calibri" w:cs="Times New Roman"/>
          <w:color w:val="000000"/>
        </w:rPr>
        <w:tab/>
      </w:r>
      <w:r w:rsidRPr="00AE18FD">
        <w:rPr>
          <w:rFonts w:eastAsia="Calibri" w:cs="Times New Roman"/>
          <w:color w:val="000000"/>
        </w:rPr>
        <w:tab/>
        <w:t>6</w:t>
      </w:r>
      <w:r w:rsidR="00964756">
        <w:rPr>
          <w:rFonts w:eastAsia="Calibri" w:cs="Times New Roman"/>
          <w:color w:val="000000"/>
        </w:rPr>
        <w:t>6,370,483</w:t>
      </w:r>
    </w:p>
    <w:p w14:paraId="40311998" w14:textId="1722A73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AE18FD">
        <w:rPr>
          <w:rFonts w:eastAsia="Calibri" w:cs="Times New Roman"/>
          <w:color w:val="000000"/>
        </w:rPr>
        <w:t>Pruntytown</w:t>
      </w:r>
      <w:proofErr w:type="spellEnd"/>
      <w:r w:rsidRPr="00AE18FD">
        <w:rPr>
          <w:rFonts w:eastAsia="Calibri" w:cs="Times New Roman"/>
          <w:color w:val="000000"/>
        </w:rPr>
        <w:t xml:space="preserve">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54300</w:t>
      </w:r>
      <w:r w:rsidRPr="00AE18FD">
        <w:rPr>
          <w:rFonts w:eastAsia="Calibri" w:cs="Times New Roman"/>
          <w:color w:val="000000"/>
        </w:rPr>
        <w:tab/>
      </w:r>
      <w:r w:rsidRPr="00AE18FD">
        <w:rPr>
          <w:rFonts w:eastAsia="Calibri" w:cs="Times New Roman"/>
          <w:color w:val="000000"/>
        </w:rPr>
        <w:tab/>
        <w:t>1</w:t>
      </w:r>
      <w:r w:rsidR="00964756">
        <w:rPr>
          <w:rFonts w:eastAsia="Calibri" w:cs="Times New Roman"/>
          <w:color w:val="000000"/>
        </w:rPr>
        <w:t>1,167,934</w:t>
      </w:r>
    </w:p>
    <w:p w14:paraId="36AFA187" w14:textId="3D03D0A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Corrections Academy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56900</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342,458</w:t>
      </w:r>
    </w:p>
    <w:p w14:paraId="0AD4928F" w14:textId="4D425A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Information Technology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59901</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759,052</w:t>
      </w:r>
    </w:p>
    <w:p w14:paraId="18073B9D" w14:textId="429572C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Martinsburg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66300</w:t>
      </w:r>
      <w:r w:rsidRPr="00AE18FD">
        <w:rPr>
          <w:rFonts w:eastAsia="Calibri" w:cs="Times New Roman"/>
          <w:color w:val="000000"/>
        </w:rPr>
        <w:tab/>
      </w:r>
      <w:r w:rsidRPr="00AE18FD">
        <w:rPr>
          <w:rFonts w:eastAsia="Calibri" w:cs="Times New Roman"/>
          <w:color w:val="000000"/>
        </w:rPr>
        <w:tab/>
        <w:t>5,</w:t>
      </w:r>
      <w:r w:rsidR="00964756">
        <w:rPr>
          <w:rFonts w:eastAsia="Calibri" w:cs="Times New Roman"/>
          <w:color w:val="000000"/>
        </w:rPr>
        <w:t>838,595</w:t>
      </w:r>
    </w:p>
    <w:p w14:paraId="6886AA55" w14:textId="0D55EC5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Parole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68600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7,712,380</w:t>
      </w:r>
    </w:p>
    <w:p w14:paraId="114176D8" w14:textId="021DB3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Special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68700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7,740,058</w:t>
      </w:r>
    </w:p>
    <w:p w14:paraId="1778E888" w14:textId="249B75C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21,446,591</w:t>
      </w:r>
    </w:p>
    <w:p w14:paraId="147D5564" w14:textId="55CB0E8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Investigative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71600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3,911,372</w:t>
      </w:r>
    </w:p>
    <w:p w14:paraId="2741A8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2,000,000</w:t>
      </w:r>
    </w:p>
    <w:p w14:paraId="1CF1F741" w14:textId="110E94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Salem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77400</w:t>
      </w:r>
      <w:r w:rsidRPr="00AE18FD">
        <w:rPr>
          <w:rFonts w:eastAsia="Calibri" w:cs="Times New Roman"/>
          <w:color w:val="000000"/>
        </w:rPr>
        <w:tab/>
      </w:r>
      <w:r w:rsidRPr="00AE18FD">
        <w:rPr>
          <w:rFonts w:eastAsia="Calibri" w:cs="Times New Roman"/>
          <w:color w:val="000000"/>
        </w:rPr>
        <w:tab/>
        <w:t>13</w:t>
      </w:r>
      <w:r w:rsidR="00964756">
        <w:rPr>
          <w:rFonts w:eastAsia="Calibri" w:cs="Times New Roman"/>
          <w:color w:val="000000"/>
        </w:rPr>
        <w:t>,930,445</w:t>
      </w:r>
    </w:p>
    <w:p w14:paraId="09A747BE" w14:textId="3C29CD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McDowell County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79000</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242,590</w:t>
      </w:r>
    </w:p>
    <w:p w14:paraId="7177F04E" w14:textId="1650EAC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Stevens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79100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11,663,195</w:t>
      </w:r>
    </w:p>
    <w:p w14:paraId="214AC797" w14:textId="09FE009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Parkersburg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82800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8,570,354</w:t>
      </w:r>
    </w:p>
    <w:p w14:paraId="4CD7AB05" w14:textId="4AFD4E0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 Mary’s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88100</w:t>
      </w:r>
      <w:r w:rsidRPr="00AE18FD">
        <w:rPr>
          <w:rFonts w:eastAsia="Calibri" w:cs="Times New Roman"/>
          <w:color w:val="000000"/>
        </w:rPr>
        <w:tab/>
      </w:r>
      <w:r w:rsidRPr="00AE18FD">
        <w:rPr>
          <w:rFonts w:eastAsia="Calibri" w:cs="Times New Roman"/>
          <w:color w:val="000000"/>
        </w:rPr>
        <w:tab/>
        <w:t>1</w:t>
      </w:r>
      <w:r w:rsidR="00964756">
        <w:rPr>
          <w:rFonts w:eastAsia="Calibri" w:cs="Times New Roman"/>
          <w:color w:val="000000"/>
        </w:rPr>
        <w:t>8,735,467</w:t>
      </w:r>
    </w:p>
    <w:p w14:paraId="08C8BD61" w14:textId="2B6D001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AE18FD">
        <w:rPr>
          <w:rFonts w:eastAsia="Calibri" w:cs="Times New Roman"/>
          <w:color w:val="000000"/>
        </w:rPr>
        <w:t>Denmar</w:t>
      </w:r>
      <w:proofErr w:type="spellEnd"/>
      <w:r w:rsidRPr="00AE18FD">
        <w:rPr>
          <w:rFonts w:eastAsia="Calibri" w:cs="Times New Roman"/>
          <w:color w:val="000000"/>
        </w:rPr>
        <w:t xml:space="preserve">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88200</w:t>
      </w:r>
      <w:r w:rsidRPr="00AE18FD">
        <w:rPr>
          <w:rFonts w:eastAsia="Calibri" w:cs="Times New Roman"/>
          <w:color w:val="000000"/>
        </w:rPr>
        <w:tab/>
      </w:r>
      <w:r w:rsidRPr="00AE18FD">
        <w:rPr>
          <w:rFonts w:eastAsia="Calibri" w:cs="Times New Roman"/>
          <w:color w:val="000000"/>
        </w:rPr>
        <w:tab/>
        <w:t>6,</w:t>
      </w:r>
      <w:r w:rsidR="00964756">
        <w:rPr>
          <w:rFonts w:eastAsia="Calibri" w:cs="Times New Roman"/>
          <w:color w:val="000000"/>
        </w:rPr>
        <w:t>619,382</w:t>
      </w:r>
    </w:p>
    <w:p w14:paraId="1815EE8F" w14:textId="4EFE40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Ohio County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88300</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868,233</w:t>
      </w:r>
    </w:p>
    <w:p w14:paraId="1C6D9FE5" w14:textId="30E1A6D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Mt. Olive Correctional Complex</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88800</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9,202,306</w:t>
      </w:r>
    </w:p>
    <w:p w14:paraId="349BD3A8" w14:textId="628D5B4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Lakin Correctional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89600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14,045,574</w:t>
      </w:r>
    </w:p>
    <w:p w14:paraId="5913A819" w14:textId="5A16A8F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w:t>
      </w:r>
      <w:r w:rsidR="00964756">
        <w:rPr>
          <w:rFonts w:eastAsia="Calibri" w:cs="Times New Roman"/>
          <w:color w:val="000000"/>
          <w:u w:val="single"/>
        </w:rPr>
        <w:t>527,657</w:t>
      </w:r>
    </w:p>
    <w:p w14:paraId="6224BFA4" w14:textId="32BCF40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964756">
        <w:rPr>
          <w:rFonts w:eastAsia="Calibri" w:cs="Times New Roman"/>
          <w:color w:val="000000"/>
        </w:rPr>
        <w:t>52,389,159</w:t>
      </w:r>
    </w:p>
    <w:p w14:paraId="36D8DA62" w14:textId="4FEDDCEA" w:rsidR="00AE18FD" w:rsidRPr="00AE18FD" w:rsidRDefault="00AE18FD" w:rsidP="00AE18FD">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Children’s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and Maintenance (fund 0450, appropriation 75500), Security System Improvements – Surplus (fund 0450, appropriation 75501), and Roof Repairs and Mechanical System Upgrades (fund 0450, appropriation 75502)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83EB9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Commissioner of Corrections and Rehabilitation shall have the authority to transfer between appropriations.</w:t>
      </w:r>
    </w:p>
    <w:p w14:paraId="595933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to Current Expenses (fund 0450, appropriation 13000), payment shall be made to house Division of Corrections and Rehabilitation inmates in federal, county, and/or regional jails.</w:t>
      </w:r>
    </w:p>
    <w:p w14:paraId="4E1390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Directed Transfer (fund 0450, appropriation 70000) shall be transferred to the Regional Jails Operating Cash Control Account (fund 6678).</w:t>
      </w:r>
    </w:p>
    <w:p w14:paraId="5FA167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realized savings from Energy Savings Contract may be transferred to Facilities Planning and Administration (fund 0450, appropriation 38600).</w:t>
      </w:r>
    </w:p>
    <w:p w14:paraId="4DFE3E9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DB5273D"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Corrections and Rehabilitation –</w:t>
      </w:r>
    </w:p>
    <w:p w14:paraId="19AF21F5"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of Juvenile Services</w:t>
      </w:r>
    </w:p>
    <w:p w14:paraId="6EB682D3"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6AC5DC26" w14:textId="562F8673"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0570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439B959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2C792F5" w14:textId="05A6FEF0"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Statewide Reporting Centers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26200</w:t>
      </w:r>
      <w:r w:rsidRPr="00AE18FD">
        <w:rPr>
          <w:rFonts w:eastAsia="Calibri" w:cs="Times New Roman"/>
          <w:color w:val="000000"/>
        </w:rPr>
        <w:tab/>
        <w:t>$</w:t>
      </w:r>
      <w:r w:rsidRPr="00AE18FD">
        <w:rPr>
          <w:rFonts w:eastAsia="Calibri" w:cs="Times New Roman"/>
          <w:color w:val="000000"/>
        </w:rPr>
        <w:tab/>
        <w:t>7,</w:t>
      </w:r>
      <w:r w:rsidR="00964756">
        <w:rPr>
          <w:rFonts w:eastAsia="Calibri" w:cs="Times New Roman"/>
          <w:color w:val="000000"/>
        </w:rPr>
        <w:t>954,237</w:t>
      </w:r>
    </w:p>
    <w:p w14:paraId="7D5DA28F" w14:textId="3442BCAC"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Robert L. Shell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26700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353,727</w:t>
      </w:r>
    </w:p>
    <w:p w14:paraId="0C3234D3" w14:textId="7351E004"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Resident Medical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53501</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4,960,580</w:t>
      </w:r>
    </w:p>
    <w:p w14:paraId="7D213347" w14:textId="2EC74EA8"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Central Office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70100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2,157,860</w:t>
      </w:r>
    </w:p>
    <w:p w14:paraId="7DB92692"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250,000</w:t>
      </w:r>
    </w:p>
    <w:p w14:paraId="4309B1F0" w14:textId="258F5DA4"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Gene Spadaro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79300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582,637</w:t>
      </w:r>
    </w:p>
    <w:p w14:paraId="65FC2A9D" w14:textId="58792D94"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1</w:t>
      </w:r>
      <w:r w:rsidR="00964756">
        <w:rPr>
          <w:rFonts w:eastAsia="Calibri" w:cs="Times New Roman"/>
          <w:color w:val="000000"/>
        </w:rPr>
        <w:t>15,967</w:t>
      </w:r>
    </w:p>
    <w:p w14:paraId="15FBAE7E" w14:textId="2168B1CC"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Kenneth Honey Rubenstein Juvenile Center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98000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7,045,294</w:t>
      </w:r>
    </w:p>
    <w:p w14:paraId="7361C900" w14:textId="37C5B131"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Vicki Douglas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98100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451,194</w:t>
      </w:r>
    </w:p>
    <w:p w14:paraId="0968EBCE" w14:textId="471FF271"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Northern Regional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98200</w:t>
      </w:r>
      <w:r w:rsidRPr="00AE18FD">
        <w:rPr>
          <w:rFonts w:eastAsia="Calibri" w:cs="Times New Roman"/>
          <w:color w:val="000000"/>
        </w:rPr>
        <w:tab/>
      </w:r>
      <w:r w:rsidRPr="00AE18FD">
        <w:rPr>
          <w:rFonts w:eastAsia="Calibri" w:cs="Times New Roman"/>
          <w:color w:val="000000"/>
        </w:rPr>
        <w:tab/>
        <w:t>2</w:t>
      </w:r>
      <w:r w:rsidR="00964756">
        <w:rPr>
          <w:rFonts w:eastAsia="Calibri" w:cs="Times New Roman"/>
          <w:color w:val="000000"/>
        </w:rPr>
        <w:t>,876,302</w:t>
      </w:r>
    </w:p>
    <w:p w14:paraId="192AF968" w14:textId="4CF235DC"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Lorrie Yeager Jr.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98300</w:t>
      </w:r>
      <w:r w:rsidRPr="00AE18FD">
        <w:rPr>
          <w:rFonts w:eastAsia="Calibri" w:cs="Times New Roman"/>
          <w:color w:val="000000"/>
        </w:rPr>
        <w:tab/>
      </w:r>
      <w:r w:rsidRPr="00AE18FD">
        <w:rPr>
          <w:rFonts w:eastAsia="Calibri" w:cs="Times New Roman"/>
          <w:color w:val="000000"/>
        </w:rPr>
        <w:tab/>
      </w:r>
      <w:r w:rsidR="00964756">
        <w:rPr>
          <w:rFonts w:eastAsia="Calibri" w:cs="Times New Roman"/>
          <w:color w:val="000000"/>
        </w:rPr>
        <w:t>3,300,206</w:t>
      </w:r>
    </w:p>
    <w:p w14:paraId="20AECDC5" w14:textId="034537CB"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Sam Perdue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98400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487,390</w:t>
      </w:r>
    </w:p>
    <w:p w14:paraId="6D18C0E0" w14:textId="2B1336D6"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Tiger Morton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98500</w:t>
      </w:r>
      <w:r w:rsidRPr="00AE18FD">
        <w:rPr>
          <w:rFonts w:eastAsia="Calibri" w:cs="Times New Roman"/>
          <w:color w:val="000000"/>
        </w:rPr>
        <w:tab/>
      </w:r>
      <w:r w:rsidRPr="00AE18FD">
        <w:rPr>
          <w:rFonts w:eastAsia="Calibri" w:cs="Times New Roman"/>
          <w:color w:val="000000"/>
        </w:rPr>
        <w:tab/>
        <w:t>3,</w:t>
      </w:r>
      <w:r w:rsidR="00964756">
        <w:rPr>
          <w:rFonts w:eastAsia="Calibri" w:cs="Times New Roman"/>
          <w:color w:val="000000"/>
        </w:rPr>
        <w:t>572,552</w:t>
      </w:r>
    </w:p>
    <w:p w14:paraId="69AC480F" w14:textId="12343496"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Donald R. Kuhn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98600</w:t>
      </w:r>
      <w:r w:rsidRPr="00AE18FD">
        <w:rPr>
          <w:rFonts w:eastAsia="Calibri" w:cs="Times New Roman"/>
          <w:color w:val="000000"/>
        </w:rPr>
        <w:tab/>
      </w:r>
      <w:r w:rsidRPr="00AE18FD">
        <w:rPr>
          <w:rFonts w:eastAsia="Calibri" w:cs="Times New Roman"/>
          <w:color w:val="000000"/>
        </w:rPr>
        <w:tab/>
        <w:t>6,</w:t>
      </w:r>
      <w:r w:rsidR="00964756">
        <w:rPr>
          <w:rFonts w:eastAsia="Calibri" w:cs="Times New Roman"/>
          <w:color w:val="000000"/>
        </w:rPr>
        <w:t>826,359</w:t>
      </w:r>
    </w:p>
    <w:p w14:paraId="11555CDD" w14:textId="1136CDC6"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 xml:space="preserve">J.M. “Chick” </w:t>
      </w:r>
      <w:proofErr w:type="spellStart"/>
      <w:r w:rsidRPr="00AE18FD">
        <w:rPr>
          <w:rFonts w:eastAsia="Calibri" w:cs="Times New Roman"/>
          <w:color w:val="000000"/>
        </w:rPr>
        <w:t>Buckbee</w:t>
      </w:r>
      <w:proofErr w:type="spellEnd"/>
      <w:r w:rsidRPr="00AE18FD">
        <w:rPr>
          <w:rFonts w:eastAsia="Calibri" w:cs="Times New Roman"/>
          <w:color w:val="000000"/>
        </w:rPr>
        <w:t xml:space="preserve"> Juvenile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98700</w:t>
      </w:r>
      <w:r w:rsidRPr="00AE18FD">
        <w:rPr>
          <w:rFonts w:eastAsia="Calibri" w:cs="Times New Roman"/>
          <w:color w:val="000000"/>
        </w:rPr>
        <w:tab/>
      </w:r>
      <w:r w:rsidRPr="00AE18FD">
        <w:rPr>
          <w:rFonts w:eastAsia="Calibri" w:cs="Times New Roman"/>
          <w:color w:val="000000"/>
          <w:u w:val="single"/>
        </w:rPr>
        <w:tab/>
        <w:t>3,</w:t>
      </w:r>
      <w:r w:rsidR="00964756">
        <w:rPr>
          <w:rFonts w:eastAsia="Calibri" w:cs="Times New Roman"/>
          <w:color w:val="000000"/>
          <w:u w:val="single"/>
        </w:rPr>
        <w:t>497,404</w:t>
      </w:r>
    </w:p>
    <w:p w14:paraId="12D855F7" w14:textId="58E53625"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964756">
        <w:rPr>
          <w:rFonts w:eastAsia="Calibri" w:cs="Times New Roman"/>
          <w:color w:val="000000"/>
        </w:rPr>
        <w:t>6,431,709</w:t>
      </w:r>
    </w:p>
    <w:p w14:paraId="1066A9BE" w14:textId="4ADF7460"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4D8A9CA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Director of Juvenile Services shall have the authority to transfer between appropriations to the individual juvenile centers above including Statewide Reporting Centers and Central Office and may transfer funds from the individual juvenile centers to Resident Medical Expenses (fund 0570, appropriation 53501).</w:t>
      </w:r>
    </w:p>
    <w:p w14:paraId="59A8F9E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287EC1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West Virginia State Police</w:t>
      </w:r>
    </w:p>
    <w:p w14:paraId="7378C1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AE18FD">
        <w:rPr>
          <w:rFonts w:eastAsia="Calibri" w:cs="Times New Roman"/>
          <w:color w:val="000000"/>
        </w:rPr>
        <w:t>(W.V. Code Chapter 15)</w:t>
      </w:r>
    </w:p>
    <w:p w14:paraId="7A9CF22D" w14:textId="77C2E2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7203999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F2714D7" w14:textId="600DA9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w:t>
      </w:r>
      <w:r w:rsidR="00964756">
        <w:rPr>
          <w:rFonts w:eastAsia="Calibri" w:cs="Times New Roman"/>
          <w:color w:val="000000"/>
        </w:rPr>
        <w:t>8,600,257</w:t>
      </w:r>
    </w:p>
    <w:p w14:paraId="695722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4ECF4F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139,300</w:t>
      </w:r>
    </w:p>
    <w:p w14:paraId="022C1D1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450,523</w:t>
      </w:r>
    </w:p>
    <w:p w14:paraId="71656DD2" w14:textId="157AF6D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Children’s Protection Act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09000</w:t>
      </w:r>
      <w:r w:rsidRPr="00AE18FD">
        <w:rPr>
          <w:rFonts w:eastAsia="Calibri" w:cs="Times New Roman"/>
          <w:color w:val="000000"/>
        </w:rPr>
        <w:tab/>
      </w:r>
      <w:r w:rsidRPr="00AE18FD">
        <w:rPr>
          <w:rFonts w:eastAsia="Calibri" w:cs="Times New Roman"/>
          <w:color w:val="000000"/>
        </w:rPr>
        <w:tab/>
        <w:t>1,1</w:t>
      </w:r>
      <w:r w:rsidR="00964756">
        <w:rPr>
          <w:rFonts w:eastAsia="Calibri" w:cs="Times New Roman"/>
          <w:color w:val="000000"/>
        </w:rPr>
        <w:t>27,989</w:t>
      </w:r>
    </w:p>
    <w:p w14:paraId="5B3309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10,384,394</w:t>
      </w:r>
    </w:p>
    <w:p w14:paraId="4FFC856A" w14:textId="04BB98F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Trooper Class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52100</w:t>
      </w:r>
      <w:r w:rsidRPr="00AE18FD">
        <w:rPr>
          <w:rFonts w:eastAsia="Calibri" w:cs="Times New Roman"/>
          <w:color w:val="000000"/>
        </w:rPr>
        <w:tab/>
      </w:r>
      <w:r w:rsidRPr="00AE18FD">
        <w:rPr>
          <w:rFonts w:eastAsia="Calibri" w:cs="Times New Roman"/>
          <w:color w:val="000000"/>
        </w:rPr>
        <w:tab/>
        <w:t>3,2</w:t>
      </w:r>
      <w:r w:rsidR="00964756">
        <w:rPr>
          <w:rFonts w:eastAsia="Calibri" w:cs="Times New Roman"/>
          <w:color w:val="000000"/>
        </w:rPr>
        <w:t>27,388</w:t>
      </w:r>
    </w:p>
    <w:p w14:paraId="25971A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Barracks Lease Payments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55600</w:t>
      </w:r>
      <w:r w:rsidRPr="00AE18FD">
        <w:rPr>
          <w:rFonts w:eastAsia="Calibri" w:cs="Times New Roman"/>
          <w:color w:val="000000"/>
        </w:rPr>
        <w:tab/>
      </w:r>
      <w:r w:rsidRPr="00AE18FD">
        <w:rPr>
          <w:rFonts w:eastAsia="Calibri" w:cs="Times New Roman"/>
          <w:color w:val="000000"/>
        </w:rPr>
        <w:tab/>
        <w:t>237,898</w:t>
      </w:r>
    </w:p>
    <w:p w14:paraId="30F0299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Communications and Other 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55800</w:t>
      </w:r>
      <w:r w:rsidRPr="00AE18FD">
        <w:rPr>
          <w:rFonts w:eastAsia="Calibri" w:cs="Times New Roman"/>
          <w:color w:val="000000"/>
        </w:rPr>
        <w:tab/>
      </w:r>
      <w:r w:rsidRPr="00AE18FD">
        <w:rPr>
          <w:rFonts w:eastAsia="Calibri" w:cs="Times New Roman"/>
          <w:color w:val="000000"/>
        </w:rPr>
        <w:tab/>
        <w:t>1,070,968</w:t>
      </w:r>
    </w:p>
    <w:p w14:paraId="08789A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Trooper Retirement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60500</w:t>
      </w:r>
      <w:r w:rsidRPr="00AE18FD">
        <w:rPr>
          <w:rFonts w:eastAsia="Calibri" w:cs="Times New Roman"/>
          <w:color w:val="000000"/>
        </w:rPr>
        <w:tab/>
      </w:r>
      <w:r w:rsidRPr="00AE18FD">
        <w:rPr>
          <w:rFonts w:eastAsia="Calibri" w:cs="Times New Roman"/>
          <w:color w:val="000000"/>
        </w:rPr>
        <w:tab/>
        <w:t>14,319,315</w:t>
      </w:r>
    </w:p>
    <w:p w14:paraId="15DDBB0B" w14:textId="5BBB20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Handgun Administration Expense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74700</w:t>
      </w:r>
      <w:r w:rsidRPr="00AE18FD">
        <w:rPr>
          <w:rFonts w:eastAsia="Calibri" w:cs="Times New Roman"/>
          <w:color w:val="000000"/>
        </w:rPr>
        <w:tab/>
      </w:r>
      <w:r w:rsidRPr="00AE18FD">
        <w:rPr>
          <w:rFonts w:eastAsia="Calibri" w:cs="Times New Roman"/>
          <w:color w:val="000000"/>
        </w:rPr>
        <w:tab/>
        <w:t>8</w:t>
      </w:r>
      <w:r w:rsidR="00964756">
        <w:rPr>
          <w:rFonts w:eastAsia="Calibri" w:cs="Times New Roman"/>
          <w:color w:val="000000"/>
        </w:rPr>
        <w:t>9,332</w:t>
      </w:r>
    </w:p>
    <w:p w14:paraId="765D49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Outlay and Maintenance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75500</w:t>
      </w:r>
      <w:r w:rsidRPr="00AE18FD">
        <w:rPr>
          <w:rFonts w:eastAsia="Calibri" w:cs="Times New Roman"/>
          <w:color w:val="000000"/>
        </w:rPr>
        <w:tab/>
      </w:r>
      <w:r w:rsidRPr="00AE18FD">
        <w:rPr>
          <w:rFonts w:eastAsia="Calibri" w:cs="Times New Roman"/>
          <w:color w:val="000000"/>
        </w:rPr>
        <w:tab/>
        <w:t>250,000</w:t>
      </w:r>
    </w:p>
    <w:p w14:paraId="73CBFA76" w14:textId="5F21923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Retirement Systems – Unfunded Liability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77500</w:t>
      </w:r>
      <w:r w:rsidRPr="00AE18FD">
        <w:rPr>
          <w:rFonts w:eastAsia="Calibri" w:cs="Times New Roman"/>
          <w:color w:val="000000"/>
        </w:rPr>
        <w:tab/>
      </w:r>
      <w:r w:rsidRPr="00AE18FD">
        <w:rPr>
          <w:rFonts w:eastAsia="Calibri" w:cs="Times New Roman"/>
          <w:color w:val="000000"/>
        </w:rPr>
        <w:tab/>
      </w:r>
      <w:r w:rsidR="00C645F2">
        <w:rPr>
          <w:rFonts w:eastAsia="Calibri" w:cs="Times New Roman"/>
          <w:color w:val="000000"/>
        </w:rPr>
        <w:t>1</w:t>
      </w:r>
    </w:p>
    <w:p w14:paraId="735481F7" w14:textId="4509C2C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Automated Fingerprint Identification System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89800</w:t>
      </w:r>
      <w:r w:rsidRPr="00AE18FD">
        <w:rPr>
          <w:rFonts w:eastAsia="Calibri" w:cs="Times New Roman"/>
          <w:color w:val="000000"/>
        </w:rPr>
        <w:tab/>
      </w:r>
      <w:r w:rsidRPr="00AE18FD">
        <w:rPr>
          <w:rFonts w:eastAsia="Calibri" w:cs="Times New Roman"/>
          <w:color w:val="000000"/>
        </w:rPr>
        <w:tab/>
        <w:t>2,26</w:t>
      </w:r>
      <w:r w:rsidR="00964756">
        <w:rPr>
          <w:rFonts w:eastAsia="Calibri" w:cs="Times New Roman"/>
          <w:color w:val="000000"/>
        </w:rPr>
        <w:t>9,280</w:t>
      </w:r>
    </w:p>
    <w:p w14:paraId="0C0ADF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5,743,921</w:t>
      </w:r>
    </w:p>
    <w:p w14:paraId="183604A5" w14:textId="1AF7F16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964756">
        <w:rPr>
          <w:rFonts w:eastAsia="Calibri" w:cs="Times New Roman"/>
          <w:color w:val="000000"/>
        </w:rPr>
        <w:t>17,910,566</w:t>
      </w:r>
    </w:p>
    <w:p w14:paraId="6B5CDD25" w14:textId="47BD2B3B"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 Communications and Other Equipment (fund 0453, appropriation 55800)</w:t>
      </w:r>
      <w:r w:rsidR="00C46660">
        <w:rPr>
          <w:rFonts w:eastAsia="Calibri" w:cs="Times New Roman"/>
          <w:color w:val="000000"/>
        </w:rPr>
        <w:t xml:space="preserve">, </w:t>
      </w:r>
      <w:r w:rsidRPr="00AE18FD">
        <w:rPr>
          <w:rFonts w:eastAsia="Calibri" w:cs="Times New Roman"/>
          <w:color w:val="000000"/>
        </w:rPr>
        <w:t>Capital Outlay and Maintenance (fund 0453, appropriation 75500)</w:t>
      </w:r>
      <w:r w:rsidR="00C46660">
        <w:rPr>
          <w:rFonts w:eastAsia="Calibri" w:cs="Times New Roman"/>
          <w:color w:val="000000"/>
        </w:rPr>
        <w:t>, and Capital Outlay, Repairs and Maintenance – Surplus (fund 0453, appropriation 67700)</w:t>
      </w:r>
      <w:r w:rsidRPr="00AE18FD">
        <w:rPr>
          <w:rFonts w:eastAsia="Calibri" w:cs="Times New Roman"/>
          <w:color w:val="000000"/>
        </w:rPr>
        <w:t xml:space="preserve">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49CBEE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6C54F53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24F3F02"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Fire Commission</w:t>
      </w:r>
    </w:p>
    <w:p w14:paraId="0530D9E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3E24A399" w14:textId="1337635D"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0436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0619</w:t>
      </w:r>
    </w:p>
    <w:p w14:paraId="1EA50A4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877279"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63,061</w:t>
      </w:r>
    </w:p>
    <w:p w14:paraId="333F666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24813C0"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Protective Services</w:t>
      </w:r>
    </w:p>
    <w:p w14:paraId="422A652C"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5F)</w:t>
      </w:r>
    </w:p>
    <w:p w14:paraId="6F781A34" w14:textId="6ECFF08C"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Fund</w:t>
      </w:r>
      <w:r w:rsidRPr="00AE18FD">
        <w:rPr>
          <w:rFonts w:eastAsia="Calibri" w:cs="Times New Roman"/>
          <w:i/>
          <w:color w:val="000000"/>
        </w:rPr>
        <w:t xml:space="preserve"> </w:t>
      </w:r>
      <w:r w:rsidRPr="00AE18FD">
        <w:rPr>
          <w:rFonts w:eastAsia="Calibri" w:cs="Times New Roman"/>
          <w:color w:val="000000"/>
          <w:u w:val="single"/>
        </w:rPr>
        <w:t>0585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0622</w:t>
      </w:r>
    </w:p>
    <w:p w14:paraId="6D92393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DA91A31" w14:textId="2CEA466E"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964756">
        <w:rPr>
          <w:rFonts w:eastAsia="Calibri" w:cs="Times New Roman"/>
          <w:color w:val="000000"/>
        </w:rPr>
        <w:t>,489,887</w:t>
      </w:r>
    </w:p>
    <w:p w14:paraId="7B5E9A58"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8,500</w:t>
      </w:r>
    </w:p>
    <w:p w14:paraId="77542C49"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64,171</w:t>
      </w:r>
    </w:p>
    <w:p w14:paraId="7333D258"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21,991</w:t>
      </w:r>
    </w:p>
    <w:p w14:paraId="2619747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422,981</w:t>
      </w:r>
    </w:p>
    <w:p w14:paraId="39964590"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32,602</w:t>
      </w:r>
    </w:p>
    <w:p w14:paraId="54F7659A" w14:textId="737364E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964756">
        <w:rPr>
          <w:rFonts w:eastAsia="Calibri" w:cs="Times New Roman"/>
          <w:color w:val="000000"/>
        </w:rPr>
        <w:t>040,132</w:t>
      </w:r>
    </w:p>
    <w:p w14:paraId="320198F1" w14:textId="7C4ADF44"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Equipment (fund 0585, appropriation 07000) and Unclassified (fund 0585, appropriation 09900)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 xml:space="preserve">. </w:t>
      </w:r>
    </w:p>
    <w:p w14:paraId="025520C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6D75A39"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Administrative Services - </w:t>
      </w:r>
    </w:p>
    <w:p w14:paraId="5EACEDB6"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Criminal Justice Fund</w:t>
      </w:r>
    </w:p>
    <w:p w14:paraId="2B284805"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435FA6AE" w14:textId="3A1BE809"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478A4A4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F4FB925" w14:textId="2F9D55AE"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964756">
        <w:rPr>
          <w:rFonts w:eastAsia="Calibri" w:cs="Times New Roman"/>
          <w:color w:val="000000"/>
        </w:rPr>
        <w:t>635,128</w:t>
      </w:r>
    </w:p>
    <w:p w14:paraId="507E7AE3"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1,804</w:t>
      </w:r>
    </w:p>
    <w:p w14:paraId="1F3D2405" w14:textId="77777777" w:rsid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233,360</w:t>
      </w:r>
    </w:p>
    <w:p w14:paraId="5DEB0D69" w14:textId="394FFDD7" w:rsidR="005673BB" w:rsidRDefault="005673BB"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Victims of Crime Act (R)…………………………………………..</w:t>
      </w:r>
      <w:r>
        <w:rPr>
          <w:rFonts w:eastAsia="Calibri" w:cs="Times New Roman"/>
          <w:color w:val="000000"/>
        </w:rPr>
        <w:tab/>
      </w:r>
      <w:r>
        <w:rPr>
          <w:rFonts w:eastAsia="Calibri" w:cs="Times New Roman"/>
          <w:color w:val="000000"/>
        </w:rPr>
        <w:tab/>
      </w:r>
      <w:r>
        <w:rPr>
          <w:rFonts w:eastAsia="Calibri" w:cs="Times New Roman"/>
          <w:color w:val="000000"/>
        </w:rPr>
        <w:tab/>
        <w:t>21601</w:t>
      </w:r>
      <w:r>
        <w:rPr>
          <w:rFonts w:eastAsia="Calibri" w:cs="Times New Roman"/>
          <w:color w:val="000000"/>
        </w:rPr>
        <w:tab/>
        <w:t xml:space="preserve">         </w:t>
      </w:r>
      <w:r w:rsidR="001A076F">
        <w:rPr>
          <w:rFonts w:eastAsia="Calibri" w:cs="Times New Roman"/>
          <w:color w:val="000000"/>
        </w:rPr>
        <w:tab/>
      </w:r>
      <w:r w:rsidR="00F52D29">
        <w:rPr>
          <w:rFonts w:eastAsia="Calibri" w:cs="Times New Roman"/>
          <w:color w:val="000000"/>
        </w:rPr>
        <w:t>1,200,000</w:t>
      </w:r>
    </w:p>
    <w:p w14:paraId="5406290B" w14:textId="4F84DAF8" w:rsidR="00F52D29" w:rsidRPr="00AE18FD" w:rsidRDefault="00F52D29"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Court Appointed Special Advocates (R)……………………….</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r>
      <w:r>
        <w:rPr>
          <w:rFonts w:eastAsia="Calibri" w:cs="Times New Roman"/>
          <w:color w:val="000000"/>
        </w:rPr>
        <w:tab/>
        <w:t>1,800,000</w:t>
      </w:r>
    </w:p>
    <w:p w14:paraId="079B8739" w14:textId="7E4805B9"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Child Advocacy Centers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45800</w:t>
      </w:r>
      <w:r w:rsidRPr="00AE18FD">
        <w:rPr>
          <w:rFonts w:eastAsia="Calibri" w:cs="Times New Roman"/>
          <w:color w:val="000000"/>
        </w:rPr>
        <w:tab/>
      </w:r>
      <w:r w:rsidRPr="00AE18FD">
        <w:rPr>
          <w:rFonts w:eastAsia="Calibri" w:cs="Times New Roman"/>
          <w:color w:val="000000"/>
        </w:rPr>
        <w:tab/>
        <w:t>2,21</w:t>
      </w:r>
      <w:r w:rsidR="00964756">
        <w:rPr>
          <w:rFonts w:eastAsia="Calibri" w:cs="Times New Roman"/>
          <w:color w:val="000000"/>
        </w:rPr>
        <w:t>6,336</w:t>
      </w:r>
    </w:p>
    <w:p w14:paraId="749F3A0B" w14:textId="0CCAE6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Community Corrections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56100</w:t>
      </w:r>
      <w:r w:rsidRPr="00AE18FD">
        <w:rPr>
          <w:rFonts w:eastAsia="Calibri" w:cs="Times New Roman"/>
          <w:color w:val="000000"/>
        </w:rPr>
        <w:tab/>
      </w:r>
      <w:r w:rsidRPr="00AE18FD">
        <w:rPr>
          <w:rFonts w:eastAsia="Calibri" w:cs="Times New Roman"/>
          <w:color w:val="000000"/>
        </w:rPr>
        <w:tab/>
        <w:t>4,61</w:t>
      </w:r>
      <w:r w:rsidR="00964756">
        <w:rPr>
          <w:rFonts w:eastAsia="Calibri" w:cs="Times New Roman"/>
          <w:color w:val="000000"/>
        </w:rPr>
        <w:t>6,145</w:t>
      </w:r>
    </w:p>
    <w:p w14:paraId="1B82BBDF" w14:textId="378B98C3"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Statistical Analysis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59700</w:t>
      </w:r>
      <w:r w:rsidRPr="00AE18FD">
        <w:rPr>
          <w:rFonts w:eastAsia="Calibri" w:cs="Times New Roman"/>
          <w:color w:val="000000"/>
        </w:rPr>
        <w:tab/>
      </w:r>
      <w:r w:rsidRPr="00AE18FD">
        <w:rPr>
          <w:rFonts w:eastAsia="Calibri" w:cs="Times New Roman"/>
          <w:color w:val="000000"/>
        </w:rPr>
        <w:tab/>
        <w:t>5</w:t>
      </w:r>
      <w:r w:rsidR="00964756">
        <w:rPr>
          <w:rFonts w:eastAsia="Calibri" w:cs="Times New Roman"/>
          <w:color w:val="000000"/>
        </w:rPr>
        <w:t>1,495</w:t>
      </w:r>
    </w:p>
    <w:p w14:paraId="016E27DE" w14:textId="4E8DFE8D"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Sexual Assault Forensic Examination Commission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71400</w:t>
      </w:r>
      <w:r w:rsidRPr="00AE18FD">
        <w:rPr>
          <w:rFonts w:eastAsia="Calibri" w:cs="Times New Roman"/>
          <w:color w:val="000000"/>
        </w:rPr>
        <w:tab/>
      </w:r>
      <w:r w:rsidRPr="00AE18FD">
        <w:rPr>
          <w:rFonts w:eastAsia="Calibri" w:cs="Times New Roman"/>
          <w:color w:val="000000"/>
        </w:rPr>
        <w:tab/>
        <w:t>28</w:t>
      </w:r>
      <w:r w:rsidR="00964756">
        <w:rPr>
          <w:rFonts w:eastAsia="Calibri" w:cs="Times New Roman"/>
          <w:color w:val="000000"/>
        </w:rPr>
        <w:t>5,570</w:t>
      </w:r>
    </w:p>
    <w:p w14:paraId="79FC188E" w14:textId="4309757E"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Qualitative Analysis and Training for Youth Services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76200</w:t>
      </w:r>
      <w:r w:rsidRPr="00AE18FD">
        <w:rPr>
          <w:rFonts w:eastAsia="Calibri" w:cs="Times New Roman"/>
          <w:color w:val="000000"/>
        </w:rPr>
        <w:tab/>
      </w:r>
      <w:r w:rsidRPr="00AE18FD">
        <w:rPr>
          <w:rFonts w:eastAsia="Calibri" w:cs="Times New Roman"/>
          <w:color w:val="000000"/>
        </w:rPr>
        <w:tab/>
        <w:t>9</w:t>
      </w:r>
      <w:r w:rsidR="00964756">
        <w:rPr>
          <w:rFonts w:eastAsia="Calibri" w:cs="Times New Roman"/>
          <w:color w:val="000000"/>
        </w:rPr>
        <w:t>1,479</w:t>
      </w:r>
    </w:p>
    <w:p w14:paraId="57470688" w14:textId="5EC31538"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Law Enforcement Professional Standards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83800</w:t>
      </w:r>
      <w:r w:rsidRPr="00AE18FD">
        <w:rPr>
          <w:rFonts w:eastAsia="Calibri" w:cs="Times New Roman"/>
          <w:color w:val="000000"/>
        </w:rPr>
        <w:tab/>
      </w:r>
      <w:r w:rsidRPr="00AE18FD">
        <w:rPr>
          <w:rFonts w:eastAsia="Calibri" w:cs="Times New Roman"/>
          <w:color w:val="000000"/>
        </w:rPr>
        <w:tab/>
        <w:t>18</w:t>
      </w:r>
      <w:r w:rsidR="00964756">
        <w:rPr>
          <w:rFonts w:eastAsia="Calibri" w:cs="Times New Roman"/>
          <w:color w:val="000000"/>
        </w:rPr>
        <w:t>3,676</w:t>
      </w:r>
    </w:p>
    <w:p w14:paraId="5AD27A07" w14:textId="223D0E1B"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Justice Reinvestment Initiative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89501</w:t>
      </w:r>
      <w:r w:rsidRPr="00AE18FD">
        <w:rPr>
          <w:rFonts w:eastAsia="Calibri" w:cs="Times New Roman"/>
          <w:color w:val="000000"/>
        </w:rPr>
        <w:tab/>
      </w:r>
      <w:r w:rsidRPr="00AE18FD">
        <w:rPr>
          <w:rFonts w:eastAsia="Calibri" w:cs="Times New Roman"/>
          <w:color w:val="000000"/>
        </w:rPr>
        <w:tab/>
        <w:t>2,34</w:t>
      </w:r>
      <w:r w:rsidR="00964756">
        <w:rPr>
          <w:rFonts w:eastAsia="Calibri" w:cs="Times New Roman"/>
          <w:color w:val="000000"/>
        </w:rPr>
        <w:t>6,044</w:t>
      </w:r>
    </w:p>
    <w:p w14:paraId="57A04A97"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2,123</w:t>
      </w:r>
    </w:p>
    <w:p w14:paraId="3B5A59D9" w14:textId="0A62EF9D"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964756">
        <w:rPr>
          <w:rFonts w:eastAsia="Calibri" w:cs="Times New Roman"/>
          <w:color w:val="000000"/>
        </w:rPr>
        <w:t>3,663,160</w:t>
      </w:r>
    </w:p>
    <w:p w14:paraId="1435AF41" w14:textId="3D31A631"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Victims of Crime Act (fund 0546, appropriation 21601), Child Advocacy Centers (fund 0546, appropriation 45800), Community Corrections (fund 0546, appropriation 56100), Sexual Assault Forensic Examination Commission (fund 0546 appropriation 71400), Qualitative Analysis and Training for Youth Services (fund 0546, appropriation 76200),  Justice Reinvestment Initiative (fund 0546, appropriation 89501) and Victims of Crime Act – Surplus (fund 0546, appropriation 21099)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A9106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From the above appropriation for Current Expenses (fund 0546, appropriation 13000), $100,000 shall be used for Court Appointed Special Advocates. </w:t>
      </w:r>
      <w:r w:rsidRPr="00AE18FD">
        <w:rPr>
          <w:rFonts w:eastAsia="Calibri" w:cs="Times New Roman"/>
          <w:color w:val="000000"/>
        </w:rPr>
        <w:tab/>
      </w:r>
    </w:p>
    <w:p w14:paraId="58BE33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Child Advocacy Centers (fund 0546, appropriation 45800), the Division may retain an amount not to exceed four percent of the appropriation for administrative purposes.</w:t>
      </w:r>
    </w:p>
    <w:p w14:paraId="13C5A20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FE48F5A"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Administrative Services</w:t>
      </w:r>
    </w:p>
    <w:p w14:paraId="1E5C2FC3"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51A10AEE" w14:textId="7337C1DB"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Fund</w:t>
      </w:r>
      <w:r w:rsidRPr="00AE18FD">
        <w:rPr>
          <w:rFonts w:eastAsia="Calibri" w:cs="Times New Roman"/>
          <w:i/>
          <w:color w:val="000000"/>
        </w:rPr>
        <w:t xml:space="preserve"> </w:t>
      </w:r>
      <w:r w:rsidRPr="00AE18FD">
        <w:rPr>
          <w:rFonts w:eastAsia="Calibri" w:cs="Times New Roman"/>
          <w:color w:val="000000"/>
          <w:u w:val="single"/>
        </w:rPr>
        <w:t>0619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2A2D240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0CCED87" w14:textId="2DB67776"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w:t>
      </w:r>
      <w:r w:rsidR="00964756">
        <w:rPr>
          <w:rFonts w:eastAsia="Calibri" w:cs="Times New Roman"/>
          <w:color w:val="000000"/>
        </w:rPr>
        <w:t>479,925</w:t>
      </w:r>
    </w:p>
    <w:p w14:paraId="70C10F9C"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50,000</w:t>
      </w:r>
    </w:p>
    <w:p w14:paraId="3980BD06"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555,000</w:t>
      </w:r>
    </w:p>
    <w:p w14:paraId="1AE051A5" w14:textId="32A31CD9"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964756">
        <w:rPr>
          <w:rFonts w:eastAsia="Calibri" w:cs="Times New Roman"/>
          <w:color w:val="000000"/>
        </w:rPr>
        <w:t>084,925</w:t>
      </w:r>
    </w:p>
    <w:p w14:paraId="2AA8DED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B79A4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DEPARTMENT OF REVENUE</w:t>
      </w:r>
    </w:p>
    <w:p w14:paraId="74B8716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Office of the Secretary</w:t>
      </w:r>
    </w:p>
    <w:p w14:paraId="62E493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w:t>
      </w:r>
    </w:p>
    <w:p w14:paraId="76014FE5" w14:textId="10E30C2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0701</w:t>
      </w:r>
    </w:p>
    <w:p w14:paraId="2B63096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16CFFDA" w14:textId="2B99568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8F0902">
        <w:rPr>
          <w:rFonts w:eastAsia="Calibri" w:cs="Times New Roman"/>
          <w:color w:val="000000"/>
        </w:rPr>
        <w:t>401,593</w:t>
      </w:r>
    </w:p>
    <w:p w14:paraId="1DA007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1F500AF1" w14:textId="76A474F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16</w:t>
      </w:r>
      <w:r w:rsidR="008F0902">
        <w:rPr>
          <w:rFonts w:eastAsia="Calibri" w:cs="Times New Roman"/>
          <w:color w:val="000000"/>
        </w:rPr>
        <w:t>9,820</w:t>
      </w:r>
    </w:p>
    <w:p w14:paraId="5CC086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1,262</w:t>
      </w:r>
    </w:p>
    <w:p w14:paraId="60EC63F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8,000</w:t>
      </w:r>
    </w:p>
    <w:p w14:paraId="67C456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437</w:t>
      </w:r>
    </w:p>
    <w:p w14:paraId="722E76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81,594</w:t>
      </w:r>
    </w:p>
    <w:p w14:paraId="7B923E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w:t>
      </w:r>
    </w:p>
    <w:p w14:paraId="346AC171" w14:textId="6E7E345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8F0902">
        <w:rPr>
          <w:rFonts w:eastAsia="Calibri" w:cs="Times New Roman"/>
          <w:color w:val="000000"/>
        </w:rPr>
        <w:t>63,206</w:t>
      </w:r>
    </w:p>
    <w:p w14:paraId="7E8BDBB2" w14:textId="069FED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Unclassified – Total (fund 0465, appropriation 09600)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6783F1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191FE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Tax Division</w:t>
      </w:r>
    </w:p>
    <w:p w14:paraId="04E9FD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w:t>
      </w:r>
    </w:p>
    <w:p w14:paraId="1FA42370" w14:textId="3E0F61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0702</w:t>
      </w:r>
    </w:p>
    <w:p w14:paraId="76F04E3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BF5553D" w14:textId="24C607B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8F0902">
        <w:rPr>
          <w:rFonts w:eastAsia="Calibri" w:cs="Times New Roman"/>
          <w:color w:val="000000"/>
        </w:rPr>
        <w:t>0,798,910</w:t>
      </w:r>
    </w:p>
    <w:p w14:paraId="0DD40D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1B1504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147,000</w:t>
      </w:r>
    </w:p>
    <w:p w14:paraId="105CF7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10,150</w:t>
      </w:r>
    </w:p>
    <w:p w14:paraId="59A13E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54,850</w:t>
      </w:r>
    </w:p>
    <w:p w14:paraId="19DC46A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Tax Technology Upgrade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09400</w:t>
      </w:r>
      <w:r w:rsidRPr="00AE18FD">
        <w:rPr>
          <w:rFonts w:eastAsia="Calibri" w:cs="Times New Roman"/>
          <w:color w:val="000000"/>
        </w:rPr>
        <w:tab/>
      </w:r>
      <w:r w:rsidRPr="00AE18FD">
        <w:rPr>
          <w:rFonts w:eastAsia="Calibri" w:cs="Times New Roman"/>
          <w:color w:val="000000"/>
        </w:rPr>
        <w:tab/>
        <w:t>3,700,000</w:t>
      </w:r>
    </w:p>
    <w:p w14:paraId="329049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174,578</w:t>
      </w:r>
    </w:p>
    <w:p w14:paraId="645B71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6,823,635</w:t>
      </w:r>
    </w:p>
    <w:p w14:paraId="232E04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Multi State Tax Commission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65300</w:t>
      </w:r>
      <w:r w:rsidRPr="00AE18FD">
        <w:rPr>
          <w:rFonts w:eastAsia="Calibri" w:cs="Times New Roman"/>
          <w:color w:val="000000"/>
        </w:rPr>
        <w:tab/>
      </w:r>
      <w:r w:rsidRPr="00AE18FD">
        <w:rPr>
          <w:rFonts w:eastAsia="Calibri" w:cs="Times New Roman"/>
          <w:color w:val="000000"/>
        </w:rPr>
        <w:tab/>
        <w:t>77,958</w:t>
      </w:r>
    </w:p>
    <w:p w14:paraId="377E3B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00AA54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15,579</w:t>
      </w:r>
    </w:p>
    <w:p w14:paraId="216E1E1F" w14:textId="51C7F60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31,</w:t>
      </w:r>
      <w:r w:rsidR="008F0902">
        <w:rPr>
          <w:rFonts w:eastAsia="Calibri" w:cs="Times New Roman"/>
          <w:color w:val="000000"/>
        </w:rPr>
        <w:t>812,660</w:t>
      </w:r>
    </w:p>
    <w:p w14:paraId="18865811" w14:textId="72A69B4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4ED4A1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E41637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Budget Office</w:t>
      </w:r>
    </w:p>
    <w:p w14:paraId="3D9180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11B)</w:t>
      </w:r>
    </w:p>
    <w:p w14:paraId="11EE53A7" w14:textId="1B2A17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0703</w:t>
      </w:r>
    </w:p>
    <w:p w14:paraId="7F0BEE5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7C3035B" w14:textId="0E2068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8F0902">
        <w:rPr>
          <w:rFonts w:eastAsia="Calibri" w:cs="Times New Roman"/>
          <w:color w:val="000000"/>
        </w:rPr>
        <w:t>64,630</w:t>
      </w:r>
    </w:p>
    <w:p w14:paraId="5F6470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9,200</w:t>
      </w:r>
    </w:p>
    <w:p w14:paraId="2B496CC1" w14:textId="46AD4B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8F0902">
        <w:rPr>
          <w:rFonts w:eastAsia="Calibri" w:cs="Times New Roman"/>
          <w:color w:val="000000"/>
          <w:u w:val="single"/>
        </w:rPr>
        <w:t>69,449</w:t>
      </w:r>
    </w:p>
    <w:p w14:paraId="3ADDE5A1" w14:textId="6E1C325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8F0902">
        <w:rPr>
          <w:rFonts w:eastAsia="Calibri" w:cs="Times New Roman"/>
          <w:color w:val="000000"/>
        </w:rPr>
        <w:t>143,279</w:t>
      </w:r>
    </w:p>
    <w:p w14:paraId="6DBF3032" w14:textId="7835ADDF" w:rsidR="00AE18FD" w:rsidRPr="00AE18FD" w:rsidRDefault="00AE18FD" w:rsidP="00AE18FD">
      <w:pPr>
        <w:ind w:firstLine="720"/>
        <w:jc w:val="both"/>
        <w:rPr>
          <w:rFonts w:ascii="Calibri" w:eastAsia="Calibri" w:hAnsi="Calibri" w:cs="Times New Roman"/>
          <w:color w:val="000000"/>
        </w:rPr>
      </w:pPr>
      <w:r w:rsidRPr="00AE18FD">
        <w:rPr>
          <w:rFonts w:eastAsia="Calibri" w:cs="Times New Roman"/>
          <w:color w:val="000000"/>
        </w:rPr>
        <w:t xml:space="preserve">Any unexpended balances remaining in the appropriations for Unclassified (fund 0595, appropriation 09900) and Current Expenses (fund 0595, appropriation 13000)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AA8DEC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B7778C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Office of Tax Appeals</w:t>
      </w:r>
    </w:p>
    <w:p w14:paraId="5161F14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11)</w:t>
      </w:r>
    </w:p>
    <w:p w14:paraId="35729327" w14:textId="6902E2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0593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0709</w:t>
      </w:r>
    </w:p>
    <w:p w14:paraId="07840EE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03C24DB" w14:textId="363ED0A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8F0902">
        <w:rPr>
          <w:rFonts w:eastAsia="Calibri" w:cs="Times New Roman"/>
          <w:color w:val="000000"/>
        </w:rPr>
        <w:t>1,020,615</w:t>
      </w:r>
    </w:p>
    <w:p w14:paraId="4E5ED2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5,255</w:t>
      </w:r>
    </w:p>
    <w:p w14:paraId="26B2FD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229,374</w:t>
      </w:r>
    </w:p>
    <w:p w14:paraId="3BB0B4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3,062</w:t>
      </w:r>
    </w:p>
    <w:p w14:paraId="05001F46" w14:textId="04F87FD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8F0902">
        <w:rPr>
          <w:rFonts w:eastAsia="Calibri" w:cs="Times New Roman"/>
          <w:color w:val="000000"/>
        </w:rPr>
        <w:t>58,306</w:t>
      </w:r>
    </w:p>
    <w:p w14:paraId="70BC64FE" w14:textId="11D4AD8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Current Expenses (fund 0593, appropriation 13000)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67B56B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4B985D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Athletic Commission</w:t>
      </w:r>
    </w:p>
    <w:p w14:paraId="1C5146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75104690" w14:textId="2FE7E4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0933</w:t>
      </w:r>
    </w:p>
    <w:p w14:paraId="0C6FF09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D6E52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7,200</w:t>
      </w:r>
    </w:p>
    <w:p w14:paraId="4C611E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29,611</w:t>
      </w:r>
    </w:p>
    <w:p w14:paraId="44E187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36,811</w:t>
      </w:r>
    </w:p>
    <w:p w14:paraId="1B20674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26C2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TRANSPORTATION</w:t>
      </w:r>
    </w:p>
    <w:p w14:paraId="7B03223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bookmarkStart w:id="10" w:name="_Hlk128928708"/>
      <w:r w:rsidRPr="00AE18FD">
        <w:rPr>
          <w:rFonts w:eastAsia="Calibri" w:cs="Times New Roman"/>
          <w:i/>
          <w:color w:val="000000"/>
        </w:rPr>
        <w:t xml:space="preserve">Division of Multimodal Transportation Facilities – </w:t>
      </w:r>
    </w:p>
    <w:p w14:paraId="4244AD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Rail Authority</w:t>
      </w:r>
    </w:p>
    <w:p w14:paraId="5FC52F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w:t>
      </w:r>
    </w:p>
    <w:p w14:paraId="2AC8E961" w14:textId="7BDF4E8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bookmarkEnd w:id="10"/>
    <w:p w14:paraId="78ADF06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EC61CE" w14:textId="4A2277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3728D5">
        <w:rPr>
          <w:rFonts w:eastAsia="Calibri" w:cs="Times New Roman"/>
          <w:color w:val="000000"/>
        </w:rPr>
        <w:t>90,790</w:t>
      </w:r>
    </w:p>
    <w:p w14:paraId="5E70F3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287,707</w:t>
      </w:r>
    </w:p>
    <w:p w14:paraId="2E31C3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1,270,019</w:t>
      </w:r>
    </w:p>
    <w:p w14:paraId="462BEE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201,541</w:t>
      </w:r>
    </w:p>
    <w:p w14:paraId="1E5E297E" w14:textId="389347A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728D5">
        <w:rPr>
          <w:rFonts w:eastAsia="Calibri" w:cs="Times New Roman"/>
          <w:color w:val="000000"/>
        </w:rPr>
        <w:t>150,057</w:t>
      </w:r>
    </w:p>
    <w:p w14:paraId="1D6A9021" w14:textId="3148F99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 remaining in the appropriation for Other Assets (fund 0506, appropriation 69000)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C28152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C0913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Multimodal Transportation Facilities – </w:t>
      </w:r>
    </w:p>
    <w:p w14:paraId="1E8F1A0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Public Transit</w:t>
      </w:r>
    </w:p>
    <w:p w14:paraId="72E784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w:t>
      </w:r>
    </w:p>
    <w:p w14:paraId="36DA72F0" w14:textId="255D66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0510</w:t>
      </w:r>
      <w:r w:rsidRPr="00AE18FD">
        <w:rPr>
          <w:rFonts w:eastAsia="Calibri" w:cs="Times New Roman"/>
          <w:i/>
          <w:color w:val="000000"/>
        </w:rPr>
        <w:t xml:space="preserve">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757825B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D4CF1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t>$</w:t>
      </w:r>
      <w:r w:rsidRPr="00AE18FD">
        <w:rPr>
          <w:rFonts w:eastAsia="Calibri" w:cs="Times New Roman"/>
          <w:color w:val="000000"/>
        </w:rPr>
        <w:tab/>
        <w:t>100,000</w:t>
      </w:r>
    </w:p>
    <w:p w14:paraId="2BEA9793" w14:textId="2FB8946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w:t>
      </w:r>
      <w:r w:rsidR="003728D5">
        <w:rPr>
          <w:rFonts w:eastAsia="Calibri" w:cs="Times New Roman"/>
          <w:color w:val="000000"/>
        </w:rPr>
        <w:t>292,989</w:t>
      </w:r>
    </w:p>
    <w:p w14:paraId="61C5A0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100,000</w:t>
      </w:r>
    </w:p>
    <w:p w14:paraId="75BA37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50,000</w:t>
      </w:r>
    </w:p>
    <w:p w14:paraId="03EC2577" w14:textId="183FAD0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3728D5">
        <w:rPr>
          <w:rFonts w:eastAsia="Calibri" w:cs="Times New Roman"/>
          <w:color w:val="000000"/>
        </w:rPr>
        <w:t>542,989</w:t>
      </w:r>
    </w:p>
    <w:p w14:paraId="1565FECE" w14:textId="5956466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Equipment (fund 0510, appropriation 07000), Current Expenses (fund 0510, appropriation 13000), Buildings (fund 0510, appropriation 25800), and Other Assets (fund 0510, appropriation 69000)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4ECDDA3" w14:textId="658FE9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Current Expenses (fund 0510, appropriation 13000) $30,000 will be used to support the Sistersville Ferry</w:t>
      </w:r>
      <w:r w:rsidR="00BC110A">
        <w:rPr>
          <w:rFonts w:eastAsia="Calibri" w:cs="Times New Roman"/>
          <w:color w:val="000000"/>
        </w:rPr>
        <w:t xml:space="preserve"> and $250,000 will be used to support the Potomac Valley Transit Authority.</w:t>
      </w:r>
    </w:p>
    <w:p w14:paraId="0DFF5D8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 xml:space="preserve">Division of Multimodal Transportation Facilities – </w:t>
      </w:r>
    </w:p>
    <w:p w14:paraId="18B4D1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w:t>
      </w:r>
    </w:p>
    <w:p w14:paraId="6BE6338F" w14:textId="14F2C50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7954D335" w14:textId="1F82F18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w:t>
      </w:r>
      <w:r w:rsidR="003728D5">
        <w:rPr>
          <w:rFonts w:eastAsia="Calibri" w:cs="Times New Roman"/>
          <w:color w:val="000000"/>
        </w:rPr>
        <w:t>09,288</w:t>
      </w:r>
    </w:p>
    <w:p w14:paraId="463785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750,000</w:t>
      </w:r>
    </w:p>
    <w:p w14:paraId="5B0C32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7,500</w:t>
      </w:r>
    </w:p>
    <w:p w14:paraId="7E074528" w14:textId="6FBF3D6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3728D5">
        <w:rPr>
          <w:rFonts w:eastAsia="Calibri" w:cs="Times New Roman"/>
          <w:color w:val="000000"/>
        </w:rPr>
        <w:t>1,466,788</w:t>
      </w:r>
    </w:p>
    <w:p w14:paraId="77F514AD" w14:textId="789E957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Personal Services and Employee Benefits (fund 0580, appropriation 00100), and Current Expenses (fund 0580, appropriation 13000)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027288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949E036"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 xml:space="preserve">Division of Multimodal Transportation Facilities – </w:t>
      </w:r>
    </w:p>
    <w:p w14:paraId="322B616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Aeronautics Commission</w:t>
      </w:r>
    </w:p>
    <w:p w14:paraId="45450BA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w:t>
      </w:r>
    </w:p>
    <w:p w14:paraId="04DBFD74" w14:textId="0F9390DB"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0582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0696F61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686B13D0" w14:textId="05FB5D7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3728D5">
        <w:rPr>
          <w:rFonts w:eastAsia="Calibri" w:cs="Times New Roman"/>
          <w:color w:val="000000"/>
        </w:rPr>
        <w:t>238,109</w:t>
      </w:r>
    </w:p>
    <w:p w14:paraId="6EE3F5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w:t>
      </w:r>
    </w:p>
    <w:p w14:paraId="3A49ED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791,839</w:t>
      </w:r>
    </w:p>
    <w:p w14:paraId="412BD7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4,438</w:t>
      </w:r>
    </w:p>
    <w:p w14:paraId="4A01A9AF" w14:textId="0184414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3728D5">
        <w:rPr>
          <w:rFonts w:eastAsia="Calibri" w:cs="Times New Roman"/>
          <w:color w:val="000000"/>
        </w:rPr>
        <w:t>034,486</w:t>
      </w:r>
    </w:p>
    <w:p w14:paraId="3CD787D9" w14:textId="151BE73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Current Expenses (fund 0582, appropriation 13000)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383718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4A78F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VETERANS’ ASSISTANCE</w:t>
      </w:r>
    </w:p>
    <w:p w14:paraId="3B3BEF7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Veterans’ Assistance</w:t>
      </w:r>
    </w:p>
    <w:p w14:paraId="055D91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719A1DDD" w14:textId="0EA1714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0456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0613</w:t>
      </w:r>
    </w:p>
    <w:p w14:paraId="40788A6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B62EA55" w14:textId="5578CB2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D879C5">
        <w:rPr>
          <w:rFonts w:eastAsia="Calibri" w:cs="Times New Roman"/>
          <w:color w:val="000000"/>
        </w:rPr>
        <w:t>2,582,917</w:t>
      </w:r>
    </w:p>
    <w:p w14:paraId="4CC4B95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320604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110,880</w:t>
      </w:r>
    </w:p>
    <w:p w14:paraId="2BE3FB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643513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w:t>
      </w:r>
    </w:p>
    <w:p w14:paraId="632D9A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161,450</w:t>
      </w:r>
    </w:p>
    <w:p w14:paraId="6799D6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Veterans’ Field Offices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22800</w:t>
      </w:r>
      <w:r w:rsidRPr="00AE18FD">
        <w:rPr>
          <w:rFonts w:eastAsia="Calibri" w:cs="Times New Roman"/>
          <w:color w:val="000000"/>
        </w:rPr>
        <w:tab/>
      </w:r>
      <w:r w:rsidRPr="00AE18FD">
        <w:rPr>
          <w:rFonts w:eastAsia="Calibri" w:cs="Times New Roman"/>
          <w:color w:val="000000"/>
        </w:rPr>
        <w:tab/>
        <w:t>405,550</w:t>
      </w:r>
    </w:p>
    <w:p w14:paraId="13C27B38" w14:textId="49C29C6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Nursing Home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28600</w:t>
      </w:r>
      <w:r w:rsidRPr="00AE18FD">
        <w:rPr>
          <w:rFonts w:eastAsia="Calibri" w:cs="Times New Roman"/>
          <w:color w:val="000000"/>
        </w:rPr>
        <w:tab/>
      </w:r>
      <w:r w:rsidRPr="00AE18FD">
        <w:rPr>
          <w:rFonts w:eastAsia="Calibri" w:cs="Times New Roman"/>
          <w:color w:val="000000"/>
        </w:rPr>
        <w:tab/>
        <w:t>11,</w:t>
      </w:r>
      <w:r w:rsidR="00D879C5">
        <w:rPr>
          <w:rFonts w:eastAsia="Calibri" w:cs="Times New Roman"/>
          <w:color w:val="000000"/>
        </w:rPr>
        <w:t>443,175</w:t>
      </w:r>
    </w:p>
    <w:p w14:paraId="26FDD2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Toll Free Assistance Line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32800</w:t>
      </w:r>
      <w:r w:rsidRPr="00AE18FD">
        <w:rPr>
          <w:rFonts w:eastAsia="Calibri" w:cs="Times New Roman"/>
          <w:color w:val="000000"/>
        </w:rPr>
        <w:tab/>
      </w:r>
      <w:r w:rsidRPr="00AE18FD">
        <w:rPr>
          <w:rFonts w:eastAsia="Calibri" w:cs="Times New Roman"/>
          <w:color w:val="000000"/>
        </w:rPr>
        <w:tab/>
        <w:t>2,015</w:t>
      </w:r>
    </w:p>
    <w:p w14:paraId="727BE4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Reeducation Assistance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32900</w:t>
      </w:r>
      <w:r w:rsidRPr="00AE18FD">
        <w:rPr>
          <w:rFonts w:eastAsia="Calibri" w:cs="Times New Roman"/>
          <w:color w:val="000000"/>
        </w:rPr>
        <w:tab/>
      </w:r>
      <w:r w:rsidRPr="00AE18FD">
        <w:rPr>
          <w:rFonts w:eastAsia="Calibri" w:cs="Times New Roman"/>
          <w:color w:val="000000"/>
        </w:rPr>
        <w:tab/>
        <w:t>40,000</w:t>
      </w:r>
    </w:p>
    <w:p w14:paraId="15E864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Grant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34200</w:t>
      </w:r>
      <w:r w:rsidRPr="00AE18FD">
        <w:rPr>
          <w:rFonts w:eastAsia="Calibri" w:cs="Times New Roman"/>
          <w:color w:val="000000"/>
        </w:rPr>
        <w:tab/>
      </w:r>
      <w:r w:rsidRPr="00AE18FD">
        <w:rPr>
          <w:rFonts w:eastAsia="Calibri" w:cs="Times New Roman"/>
          <w:color w:val="000000"/>
        </w:rPr>
        <w:tab/>
        <w:t>560,000</w:t>
      </w:r>
    </w:p>
    <w:p w14:paraId="0F746D0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Grave Markers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47300</w:t>
      </w:r>
      <w:r w:rsidRPr="00AE18FD">
        <w:rPr>
          <w:rFonts w:eastAsia="Calibri" w:cs="Times New Roman"/>
          <w:color w:val="000000"/>
        </w:rPr>
        <w:tab/>
      </w:r>
      <w:r w:rsidRPr="00AE18FD">
        <w:rPr>
          <w:rFonts w:eastAsia="Calibri" w:cs="Times New Roman"/>
          <w:color w:val="000000"/>
        </w:rPr>
        <w:tab/>
        <w:t>10,000</w:t>
      </w:r>
    </w:p>
    <w:p w14:paraId="00868CD8" w14:textId="3C5594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Cemetery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80800</w:t>
      </w:r>
      <w:r w:rsidRPr="00AE18FD">
        <w:rPr>
          <w:rFonts w:eastAsia="Calibri" w:cs="Times New Roman"/>
          <w:color w:val="000000"/>
        </w:rPr>
        <w:tab/>
      </w:r>
      <w:r w:rsidRPr="00AE18FD">
        <w:rPr>
          <w:rFonts w:eastAsia="Calibri" w:cs="Times New Roman"/>
          <w:color w:val="000000"/>
        </w:rPr>
        <w:tab/>
        <w:t>42</w:t>
      </w:r>
      <w:r w:rsidR="00D879C5">
        <w:rPr>
          <w:rFonts w:eastAsia="Calibri" w:cs="Times New Roman"/>
          <w:color w:val="000000"/>
        </w:rPr>
        <w:t>5,279</w:t>
      </w:r>
    </w:p>
    <w:p w14:paraId="44D5E6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50,000</w:t>
      </w:r>
    </w:p>
    <w:p w14:paraId="5D07FABE" w14:textId="2C98138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w:t>
      </w:r>
      <w:r w:rsidR="00D879C5">
        <w:rPr>
          <w:rFonts w:eastAsia="Calibri" w:cs="Times New Roman"/>
          <w:color w:val="000000"/>
        </w:rPr>
        <w:t>816,266</w:t>
      </w:r>
    </w:p>
    <w:p w14:paraId="162B33A0" w14:textId="0F6135C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 Veterans’ Field Offices (fund 0456, appropriation 22800),</w:t>
      </w:r>
      <w:r w:rsidR="00C46660">
        <w:rPr>
          <w:rFonts w:eastAsia="Calibri" w:cs="Times New Roman"/>
          <w:color w:val="000000"/>
        </w:rPr>
        <w:t xml:space="preserve"> Buildings (fund 0456, appropriation 25800), </w:t>
      </w:r>
      <w:r w:rsidRPr="00AE18FD">
        <w:rPr>
          <w:rFonts w:eastAsia="Calibri" w:cs="Times New Roman"/>
          <w:color w:val="000000"/>
        </w:rPr>
        <w:t xml:space="preserve"> Buildings – Surplus (fund 0456, appropriation 25899), Veterans’ Nursing Home (fund 0456, appropriation 28600), Veterans’ Reeducation Assistance (fund 0456, appropriation 32900), Veterans’ Grant Program (fund 0456, appropriation 34200), Veterans’ Bonus – Surplus (fund 0456, appropriation 34400), Veterans’ Cemetery (fund 0456, appropriation 80800), and Educational Opportunities for Children of Deceased Veterans (fund 0456, appropriation 85400)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2684A7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FE23D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Veterans’ Assistance – </w:t>
      </w:r>
    </w:p>
    <w:p w14:paraId="41B253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Veterans’ Home</w:t>
      </w:r>
    </w:p>
    <w:p w14:paraId="71480D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7446DE2B" w14:textId="6100161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0460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0618</w:t>
      </w:r>
    </w:p>
    <w:p w14:paraId="5DC6105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26D5856" w14:textId="3D63F8B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1,5</w:t>
      </w:r>
      <w:r w:rsidR="00D879C5">
        <w:rPr>
          <w:rFonts w:eastAsia="Calibri" w:cs="Times New Roman"/>
          <w:color w:val="000000"/>
        </w:rPr>
        <w:t>48,950</w:t>
      </w:r>
    </w:p>
    <w:p w14:paraId="07E28B5A" w14:textId="2996297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w:t>
      </w:r>
      <w:r w:rsidR="00D879C5">
        <w:rPr>
          <w:rFonts w:eastAsia="Calibri" w:cs="Times New Roman"/>
          <w:color w:val="000000"/>
        </w:rPr>
        <w:t>6,759</w:t>
      </w:r>
    </w:p>
    <w:p w14:paraId="1908A057" w14:textId="69A5018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Veterans Outreach Programs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61700</w:t>
      </w:r>
      <w:r w:rsidRPr="00AE18FD">
        <w:rPr>
          <w:rFonts w:eastAsia="Calibri" w:cs="Times New Roman"/>
          <w:color w:val="000000"/>
        </w:rPr>
        <w:tab/>
      </w:r>
      <w:r w:rsidRPr="00AE18FD">
        <w:rPr>
          <w:rFonts w:eastAsia="Calibri" w:cs="Times New Roman"/>
          <w:color w:val="000000"/>
          <w:u w:val="single"/>
        </w:rPr>
        <w:tab/>
        <w:t>21</w:t>
      </w:r>
      <w:r w:rsidR="00D879C5">
        <w:rPr>
          <w:rFonts w:eastAsia="Calibri" w:cs="Times New Roman"/>
          <w:color w:val="000000"/>
          <w:u w:val="single"/>
        </w:rPr>
        <w:t>4,345</w:t>
      </w:r>
    </w:p>
    <w:p w14:paraId="7AFBD642" w14:textId="051750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D879C5">
        <w:rPr>
          <w:rFonts w:eastAsia="Calibri" w:cs="Times New Roman"/>
          <w:color w:val="000000"/>
        </w:rPr>
        <w:t>810,054</w:t>
      </w:r>
    </w:p>
    <w:p w14:paraId="2A57AC12" w14:textId="250E181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balances remaining in the appropriations for Current Expenses (fund 0460, appropriation 13000) and Capital Outlay, Repairs and Equipment – Surplus (fund 0460, appropriation 67700) </w:t>
      </w:r>
      <w:r w:rsidR="00FA7333">
        <w:rPr>
          <w:rFonts w:eastAsia="Calibri" w:cs="Times New Roman"/>
          <w:color w:val="000000"/>
        </w:rPr>
        <w:t xml:space="preserve">at the close of the fiscal year 2025 </w:t>
      </w:r>
      <w:r w:rsidRPr="00AE18FD">
        <w:rPr>
          <w:rFonts w:eastAsia="Calibri" w:cs="Times New Roman"/>
          <w:color w:val="000000"/>
        </w:rPr>
        <w:t xml:space="preserve">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070FF6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A0252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BUREAU OF SENIOR SERVICES</w:t>
      </w:r>
    </w:p>
    <w:p w14:paraId="16211B2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of Senior Services</w:t>
      </w:r>
    </w:p>
    <w:p w14:paraId="0F1BA0A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31EF74C2" w14:textId="6D3EEC5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0508</w:t>
      </w:r>
    </w:p>
    <w:p w14:paraId="4A5F144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98AE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Transfer to Division of Human Services for Health Care</w:t>
      </w:r>
    </w:p>
    <w:p w14:paraId="4863E0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and Title XIX Waiver for Senior Citizens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53900</w:t>
      </w:r>
      <w:r w:rsidRPr="00AE18FD">
        <w:rPr>
          <w:rFonts w:eastAsia="Calibri" w:cs="Times New Roman"/>
          <w:color w:val="000000"/>
        </w:rPr>
        <w:tab/>
        <w:t>$</w:t>
      </w:r>
      <w:r w:rsidRPr="00AE18FD">
        <w:rPr>
          <w:rFonts w:eastAsia="Calibri" w:cs="Times New Roman"/>
          <w:color w:val="000000"/>
        </w:rPr>
        <w:tab/>
        <w:t>6,580,366</w:t>
      </w:r>
    </w:p>
    <w:p w14:paraId="3AB2B7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4A066CAF" w14:textId="688F60E8" w:rsidR="00AE18FD" w:rsidRPr="00AE18FD" w:rsidRDefault="00C05A78"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Pr>
          <w:rFonts w:eastAsia="Calibri" w:cs="Times New Roman"/>
          <w:color w:val="000000"/>
        </w:rPr>
        <w:tab/>
      </w:r>
      <w:r w:rsidRPr="00C05A78">
        <w:rPr>
          <w:rFonts w:eastAsia="Calibri" w:cs="Times New Roman"/>
          <w:color w:val="000000"/>
        </w:rPr>
        <w:t>The above appropriation is in addition to funding provided in the Lottery Senior Citizens Fund (fund 5405) for this program.</w:t>
      </w:r>
    </w:p>
    <w:p w14:paraId="7384440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WEST VIRGINIA COUNCIL FOR COMMUNITY</w:t>
      </w:r>
    </w:p>
    <w:p w14:paraId="34327A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AND TECHNICAL COLLEGE EDUCATION</w:t>
      </w:r>
    </w:p>
    <w:p w14:paraId="0F9F49D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Council for</w:t>
      </w:r>
    </w:p>
    <w:p w14:paraId="6CE1B9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Community and Technical College Education – </w:t>
      </w:r>
    </w:p>
    <w:p w14:paraId="2A99BD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Control Account</w:t>
      </w:r>
    </w:p>
    <w:p w14:paraId="671838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274960BB" w14:textId="0D60D1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0596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0420</w:t>
      </w:r>
    </w:p>
    <w:p w14:paraId="4510AA7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B6985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West Virginia Council for Community</w:t>
      </w:r>
    </w:p>
    <w:p w14:paraId="0A2CD464" w14:textId="34F034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and Technical Education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39200</w:t>
      </w:r>
      <w:r w:rsidRPr="00AE18FD">
        <w:rPr>
          <w:rFonts w:eastAsia="Calibri" w:cs="Times New Roman"/>
          <w:color w:val="000000"/>
        </w:rPr>
        <w:tab/>
        <w:t>$</w:t>
      </w:r>
      <w:r w:rsidRPr="00AE18FD">
        <w:rPr>
          <w:rFonts w:eastAsia="Calibri" w:cs="Times New Roman"/>
          <w:color w:val="000000"/>
        </w:rPr>
        <w:tab/>
      </w:r>
      <w:r w:rsidR="00E063F9">
        <w:rPr>
          <w:rFonts w:eastAsia="Calibri" w:cs="Times New Roman"/>
          <w:color w:val="000000"/>
        </w:rPr>
        <w:t>761,164</w:t>
      </w:r>
    </w:p>
    <w:p w14:paraId="74DCB0E1"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Transit Training Partnership</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78300</w:t>
      </w:r>
      <w:r w:rsidRPr="00AE18FD">
        <w:rPr>
          <w:rFonts w:eastAsia="Calibri" w:cs="Times New Roman"/>
          <w:color w:val="000000"/>
        </w:rPr>
        <w:tab/>
      </w:r>
      <w:r w:rsidRPr="00AE18FD">
        <w:rPr>
          <w:rFonts w:eastAsia="Calibri" w:cs="Times New Roman"/>
          <w:color w:val="000000"/>
        </w:rPr>
        <w:tab/>
        <w:t>34,293</w:t>
      </w:r>
    </w:p>
    <w:p w14:paraId="6134A481" w14:textId="74029C2E" w:rsidR="00E063F9" w:rsidRPr="00AE18FD" w:rsidRDefault="00E063F9"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lastRenderedPageBreak/>
        <w:t>Employee Benefits…………………………………………………</w:t>
      </w:r>
      <w:r>
        <w:rPr>
          <w:rFonts w:eastAsia="Calibri" w:cs="Times New Roman"/>
          <w:color w:val="000000"/>
        </w:rPr>
        <w:tab/>
      </w:r>
      <w:r>
        <w:rPr>
          <w:rFonts w:eastAsia="Calibri" w:cs="Times New Roman"/>
          <w:color w:val="000000"/>
        </w:rPr>
        <w:tab/>
      </w:r>
      <w:r>
        <w:rPr>
          <w:rFonts w:eastAsia="Calibri" w:cs="Times New Roman"/>
          <w:color w:val="000000"/>
        </w:rPr>
        <w:tab/>
        <w:t>01000</w:t>
      </w:r>
      <w:r>
        <w:rPr>
          <w:rFonts w:eastAsia="Calibri" w:cs="Times New Roman"/>
          <w:color w:val="000000"/>
        </w:rPr>
        <w:tab/>
      </w:r>
      <w:r>
        <w:rPr>
          <w:rFonts w:eastAsia="Calibri" w:cs="Times New Roman"/>
          <w:color w:val="000000"/>
        </w:rPr>
        <w:tab/>
        <w:t>8,034</w:t>
      </w:r>
    </w:p>
    <w:p w14:paraId="517A9C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Community College Workforce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87800</w:t>
      </w:r>
      <w:r w:rsidRPr="00AE18FD">
        <w:rPr>
          <w:rFonts w:eastAsia="Calibri" w:cs="Times New Roman"/>
          <w:color w:val="000000"/>
        </w:rPr>
        <w:tab/>
      </w:r>
      <w:r w:rsidRPr="00AE18FD">
        <w:rPr>
          <w:rFonts w:eastAsia="Calibri" w:cs="Times New Roman"/>
          <w:color w:val="000000"/>
        </w:rPr>
        <w:tab/>
        <w:t>2,791,367</w:t>
      </w:r>
    </w:p>
    <w:p w14:paraId="67D4AD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College Transition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88700</w:t>
      </w:r>
      <w:r w:rsidRPr="00AE18FD">
        <w:rPr>
          <w:rFonts w:eastAsia="Calibri" w:cs="Times New Roman"/>
          <w:color w:val="000000"/>
        </w:rPr>
        <w:tab/>
      </w:r>
      <w:r w:rsidRPr="00AE18FD">
        <w:rPr>
          <w:rFonts w:eastAsia="Calibri" w:cs="Times New Roman"/>
          <w:color w:val="000000"/>
        </w:rPr>
        <w:tab/>
        <w:t>278,222</w:t>
      </w:r>
    </w:p>
    <w:p w14:paraId="652256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West Virginia Advance Workforce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89300</w:t>
      </w:r>
      <w:r w:rsidRPr="00AE18FD">
        <w:rPr>
          <w:rFonts w:eastAsia="Calibri" w:cs="Times New Roman"/>
          <w:color w:val="000000"/>
        </w:rPr>
        <w:tab/>
      </w:r>
      <w:r w:rsidRPr="00AE18FD">
        <w:rPr>
          <w:rFonts w:eastAsia="Calibri" w:cs="Times New Roman"/>
          <w:color w:val="000000"/>
        </w:rPr>
        <w:tab/>
        <w:t>3,126,336</w:t>
      </w:r>
    </w:p>
    <w:p w14:paraId="71609660"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Technical Program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89400</w:t>
      </w:r>
      <w:r w:rsidRPr="00AE18FD">
        <w:rPr>
          <w:rFonts w:eastAsia="Calibri" w:cs="Times New Roman"/>
          <w:color w:val="000000"/>
        </w:rPr>
        <w:tab/>
      </w:r>
      <w:r w:rsidRPr="00AE18FD">
        <w:rPr>
          <w:rFonts w:eastAsia="Calibri" w:cs="Times New Roman"/>
          <w:color w:val="000000"/>
        </w:rPr>
        <w:tab/>
        <w:t>1,800,735</w:t>
      </w:r>
    </w:p>
    <w:p w14:paraId="248BE3A6" w14:textId="0FF9AC74" w:rsidR="005673BB" w:rsidRDefault="005673BB"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Pr>
          <w:rFonts w:eastAsia="Calibri" w:cs="Times New Roman"/>
          <w:color w:val="000000"/>
        </w:rPr>
        <w:t>Skilled Trades Apprenticeship Nontraditional Degree…………</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455986BF" w14:textId="3BD57E40" w:rsidR="005673BB" w:rsidRDefault="005673BB"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Pr>
          <w:rFonts w:eastAsia="Calibri" w:cs="Times New Roman"/>
          <w:color w:val="000000"/>
        </w:rPr>
        <w:t>Community and Technical Education</w:t>
      </w:r>
    </w:p>
    <w:p w14:paraId="6C43BE12" w14:textId="489713D8" w:rsidR="005673BB" w:rsidRPr="00AE18FD" w:rsidRDefault="005673BB"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pPr>
      <w:r>
        <w:rPr>
          <w:rFonts w:eastAsia="Calibri" w:cs="Times New Roman"/>
          <w:color w:val="000000"/>
        </w:rPr>
        <w:tab/>
        <w:t>Workforce Development Grants……………………………...</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2175D1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WV Invests Grant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89401</w:t>
      </w:r>
      <w:r w:rsidRPr="00AE18FD">
        <w:rPr>
          <w:rFonts w:eastAsia="Calibri" w:cs="Times New Roman"/>
          <w:color w:val="000000"/>
        </w:rPr>
        <w:tab/>
      </w:r>
      <w:r w:rsidRPr="00AE18FD">
        <w:rPr>
          <w:rFonts w:eastAsia="Calibri" w:cs="Times New Roman"/>
          <w:color w:val="000000"/>
          <w:u w:val="single"/>
        </w:rPr>
        <w:tab/>
        <w:t>7,046,959</w:t>
      </w:r>
    </w:p>
    <w:p w14:paraId="3FF588B5" w14:textId="214C24B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w:t>
      </w:r>
      <w:r w:rsidR="00E063F9">
        <w:rPr>
          <w:rFonts w:eastAsia="Calibri" w:cs="Times New Roman"/>
          <w:color w:val="000000"/>
        </w:rPr>
        <w:t>847,110</w:t>
      </w:r>
    </w:p>
    <w:p w14:paraId="498A6A36" w14:textId="53CA84A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West Virginia Council for Community and Technical Education (fund 0596, appropriation 39200), Capital Improvements – 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E196704"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F91F6A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proofErr w:type="spellStart"/>
      <w:r w:rsidRPr="00AE18FD">
        <w:rPr>
          <w:rFonts w:eastAsia="Calibri" w:cs="Times New Roman"/>
          <w:i/>
          <w:color w:val="000000"/>
        </w:rPr>
        <w:t>Mountwest</w:t>
      </w:r>
      <w:proofErr w:type="spellEnd"/>
      <w:r w:rsidRPr="00AE18FD">
        <w:rPr>
          <w:rFonts w:eastAsia="Calibri" w:cs="Times New Roman"/>
          <w:i/>
          <w:color w:val="000000"/>
        </w:rPr>
        <w:t xml:space="preserve"> Community and Technical College</w:t>
      </w:r>
    </w:p>
    <w:p w14:paraId="6DAFEAE2" w14:textId="77777777" w:rsidR="00AE18FD" w:rsidRPr="00AE18FD" w:rsidRDefault="00AE18FD" w:rsidP="00AE18FD">
      <w:pPr>
        <w:tabs>
          <w:tab w:val="left" w:pos="288"/>
          <w:tab w:val="left" w:pos="720"/>
          <w:tab w:val="center" w:pos="4680"/>
          <w:tab w:val="left" w:leader="dot" w:pos="6030"/>
          <w:tab w:val="left" w:pos="6210"/>
          <w:tab w:val="left" w:pos="6451"/>
          <w:tab w:val="center" w:pos="6930"/>
          <w:tab w:val="left" w:pos="7704"/>
          <w:tab w:val="right" w:pos="9360"/>
        </w:tabs>
        <w:spacing w:line="492" w:lineRule="auto"/>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(W.V. Code Chapter 18B)</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p>
    <w:p w14:paraId="10D2E33B" w14:textId="0D8C29E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0599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0444</w:t>
      </w:r>
    </w:p>
    <w:p w14:paraId="0563FD1E"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EFF98D0" w14:textId="4FB2D195"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roofErr w:type="spellStart"/>
      <w:r w:rsidRPr="00AE18FD">
        <w:rPr>
          <w:rFonts w:eastAsia="Calibri" w:cs="Times New Roman"/>
          <w:color w:val="000000"/>
        </w:rPr>
        <w:t>Mountwest</w:t>
      </w:r>
      <w:proofErr w:type="spellEnd"/>
      <w:r w:rsidRPr="00AE18FD">
        <w:rPr>
          <w:rFonts w:eastAsia="Calibri" w:cs="Times New Roman"/>
          <w:color w:val="000000"/>
        </w:rPr>
        <w:t xml:space="preserve">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48700</w:t>
      </w:r>
      <w:r w:rsidRPr="00AE18FD">
        <w:rPr>
          <w:rFonts w:eastAsia="Calibri" w:cs="Times New Roman"/>
          <w:color w:val="000000"/>
        </w:rPr>
        <w:tab/>
        <w:t>$</w:t>
      </w:r>
      <w:r w:rsidRPr="00AE18FD">
        <w:rPr>
          <w:rFonts w:eastAsia="Calibri" w:cs="Times New Roman"/>
          <w:color w:val="000000"/>
        </w:rPr>
        <w:tab/>
        <w:t>7,</w:t>
      </w:r>
      <w:r w:rsidR="00E063F9">
        <w:rPr>
          <w:rFonts w:eastAsia="Calibri" w:cs="Times New Roman"/>
          <w:color w:val="000000"/>
        </w:rPr>
        <w:t>158,525</w:t>
      </w:r>
    </w:p>
    <w:p w14:paraId="3E96402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New River Community and Technical College</w:t>
      </w:r>
    </w:p>
    <w:p w14:paraId="2528C5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28261BB4" w14:textId="0491D71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0600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0445</w:t>
      </w:r>
    </w:p>
    <w:p w14:paraId="59017E1D"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9500171" w14:textId="2277C37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New River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35800</w:t>
      </w:r>
      <w:r w:rsidRPr="00AE18FD">
        <w:rPr>
          <w:rFonts w:eastAsia="Calibri" w:cs="Times New Roman"/>
          <w:color w:val="000000"/>
        </w:rPr>
        <w:tab/>
        <w:t>$</w:t>
      </w:r>
      <w:r w:rsidRPr="00AE18FD">
        <w:rPr>
          <w:rFonts w:eastAsia="Calibri" w:cs="Times New Roman"/>
          <w:color w:val="000000"/>
        </w:rPr>
        <w:tab/>
        <w:t>6,</w:t>
      </w:r>
      <w:r w:rsidR="00E063F9">
        <w:rPr>
          <w:rFonts w:eastAsia="Calibri" w:cs="Times New Roman"/>
          <w:color w:val="000000"/>
        </w:rPr>
        <w:t>713,490</w:t>
      </w:r>
    </w:p>
    <w:p w14:paraId="7D541CE5"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EE57D0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lastRenderedPageBreak/>
        <w:t>Pierpont Community and Technical College</w:t>
      </w:r>
    </w:p>
    <w:p w14:paraId="64F9FE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65984076" w14:textId="389A613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0597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0446</w:t>
      </w:r>
    </w:p>
    <w:p w14:paraId="1CEDD958"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2CF97B8" w14:textId="6B6C6E10"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Pierpont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93000</w:t>
      </w:r>
      <w:r w:rsidRPr="00AE18FD">
        <w:rPr>
          <w:rFonts w:eastAsia="Calibri" w:cs="Times New Roman"/>
          <w:color w:val="000000"/>
        </w:rPr>
        <w:tab/>
        <w:t>$</w:t>
      </w:r>
      <w:r w:rsidRPr="00AE18FD">
        <w:rPr>
          <w:rFonts w:eastAsia="Calibri" w:cs="Times New Roman"/>
          <w:color w:val="000000"/>
        </w:rPr>
        <w:tab/>
        <w:t>8,</w:t>
      </w:r>
      <w:r w:rsidR="00E063F9">
        <w:rPr>
          <w:rFonts w:eastAsia="Calibri" w:cs="Times New Roman"/>
          <w:color w:val="000000"/>
        </w:rPr>
        <w:t>683,685</w:t>
      </w:r>
    </w:p>
    <w:p w14:paraId="70FC1C3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Blue Ridge Community and Technical College</w:t>
      </w:r>
    </w:p>
    <w:p w14:paraId="12D3A1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18B)</w:t>
      </w:r>
    </w:p>
    <w:p w14:paraId="5BDE36C5" w14:textId="018D1D6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0447</w:t>
      </w:r>
    </w:p>
    <w:p w14:paraId="76E7FC94"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D1B1E0" w14:textId="44CCEF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Blue Ridge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88500</w:t>
      </w:r>
      <w:r w:rsidRPr="00AE18FD">
        <w:rPr>
          <w:rFonts w:eastAsia="Calibri" w:cs="Times New Roman"/>
          <w:color w:val="000000"/>
        </w:rPr>
        <w:tab/>
        <w:t>$</w:t>
      </w:r>
      <w:r w:rsidRPr="00AE18FD">
        <w:rPr>
          <w:rFonts w:eastAsia="Calibri" w:cs="Times New Roman"/>
          <w:color w:val="000000"/>
        </w:rPr>
        <w:tab/>
      </w:r>
      <w:r w:rsidR="00E063F9">
        <w:rPr>
          <w:rFonts w:eastAsia="Calibri" w:cs="Times New Roman"/>
          <w:color w:val="000000"/>
        </w:rPr>
        <w:t>9,092,404</w:t>
      </w:r>
    </w:p>
    <w:p w14:paraId="53A1BECF"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F21DC4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West Virginia University at Parkersburg</w:t>
      </w:r>
    </w:p>
    <w:p w14:paraId="510C31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18B)</w:t>
      </w:r>
    </w:p>
    <w:p w14:paraId="5BD15E97" w14:textId="25F3401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0351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0464</w:t>
      </w:r>
    </w:p>
    <w:p w14:paraId="0A26BCF2"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74C136A" w14:textId="74AC8F38"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West Virginia University – Parkersburg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47100</w:t>
      </w:r>
      <w:r w:rsidRPr="00AE18FD">
        <w:rPr>
          <w:rFonts w:eastAsia="Calibri" w:cs="Times New Roman"/>
          <w:color w:val="000000"/>
        </w:rPr>
        <w:tab/>
        <w:t>$</w:t>
      </w:r>
      <w:r w:rsidRPr="00AE18FD">
        <w:rPr>
          <w:rFonts w:eastAsia="Calibri" w:cs="Times New Roman"/>
          <w:color w:val="000000"/>
        </w:rPr>
        <w:tab/>
      </w:r>
      <w:r w:rsidR="00E063F9">
        <w:rPr>
          <w:rFonts w:eastAsia="Calibri" w:cs="Times New Roman"/>
          <w:color w:val="000000"/>
        </w:rPr>
        <w:t>11,721,531</w:t>
      </w:r>
    </w:p>
    <w:p w14:paraId="5C918B8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Southern West Virginia Community and Technical College</w:t>
      </w:r>
    </w:p>
    <w:p w14:paraId="56A248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18B)</w:t>
      </w:r>
    </w:p>
    <w:p w14:paraId="2AB5F986" w14:textId="75077F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0487</w:t>
      </w:r>
    </w:p>
    <w:p w14:paraId="223253DC"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9C6E27" w14:textId="3C1BB34F"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Southern West Virginia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44600</w:t>
      </w:r>
      <w:r w:rsidRPr="00AE18FD">
        <w:rPr>
          <w:rFonts w:eastAsia="Calibri" w:cs="Times New Roman"/>
          <w:color w:val="000000"/>
        </w:rPr>
        <w:tab/>
        <w:t>$</w:t>
      </w:r>
      <w:r w:rsidRPr="00AE18FD">
        <w:rPr>
          <w:rFonts w:eastAsia="Calibri" w:cs="Times New Roman"/>
          <w:color w:val="000000"/>
        </w:rPr>
        <w:tab/>
        <w:t>9,</w:t>
      </w:r>
      <w:r w:rsidR="00E063F9">
        <w:rPr>
          <w:rFonts w:eastAsia="Calibri" w:cs="Times New Roman"/>
          <w:color w:val="000000"/>
        </w:rPr>
        <w:t>344,423</w:t>
      </w:r>
    </w:p>
    <w:p w14:paraId="703A9AD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West Virginia Northern Community and Technical College</w:t>
      </w:r>
    </w:p>
    <w:p w14:paraId="13523D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18B)</w:t>
      </w:r>
    </w:p>
    <w:p w14:paraId="550123D6" w14:textId="291E3D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0489</w:t>
      </w:r>
    </w:p>
    <w:p w14:paraId="27C8AFB2"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909092B" w14:textId="35B1E5F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West Virginia Northern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44700</w:t>
      </w:r>
      <w:r w:rsidRPr="00AE18FD">
        <w:rPr>
          <w:rFonts w:eastAsia="Calibri" w:cs="Times New Roman"/>
          <w:color w:val="000000"/>
        </w:rPr>
        <w:tab/>
        <w:t>$</w:t>
      </w:r>
      <w:r w:rsidRPr="00AE18FD">
        <w:rPr>
          <w:rFonts w:eastAsia="Calibri" w:cs="Times New Roman"/>
          <w:color w:val="000000"/>
        </w:rPr>
        <w:tab/>
        <w:t>8,</w:t>
      </w:r>
      <w:r w:rsidR="00E063F9">
        <w:rPr>
          <w:rFonts w:eastAsia="Calibri" w:cs="Times New Roman"/>
          <w:color w:val="000000"/>
        </w:rPr>
        <w:t>377,604</w:t>
      </w:r>
    </w:p>
    <w:p w14:paraId="4AB197BA"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A16A3F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i/>
          <w:color w:val="000000"/>
        </w:rPr>
        <w:t>Eastern West Virginia Community and Technical College</w:t>
      </w:r>
    </w:p>
    <w:p w14:paraId="719E36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18B)</w:t>
      </w:r>
    </w:p>
    <w:p w14:paraId="5DADA192" w14:textId="7298DA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0587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0492</w:t>
      </w:r>
    </w:p>
    <w:p w14:paraId="691C53E6"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2FB3CA4" w14:textId="020FFF2B"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Eastern West Virginia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41200</w:t>
      </w:r>
      <w:r w:rsidRPr="00AE18FD">
        <w:rPr>
          <w:rFonts w:eastAsia="Calibri" w:cs="Times New Roman"/>
          <w:color w:val="000000"/>
        </w:rPr>
        <w:tab/>
        <w:t>$</w:t>
      </w:r>
      <w:r w:rsidRPr="00AE18FD">
        <w:rPr>
          <w:rFonts w:eastAsia="Calibri" w:cs="Times New Roman"/>
          <w:color w:val="000000"/>
        </w:rPr>
        <w:tab/>
        <w:t>2,</w:t>
      </w:r>
      <w:r w:rsidR="00E063F9">
        <w:rPr>
          <w:rFonts w:eastAsia="Calibri" w:cs="Times New Roman"/>
          <w:color w:val="000000"/>
        </w:rPr>
        <w:t>444,701</w:t>
      </w:r>
    </w:p>
    <w:p w14:paraId="5B5246E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proofErr w:type="spellStart"/>
      <w:r w:rsidRPr="00AE18FD">
        <w:rPr>
          <w:rFonts w:eastAsia="Calibri" w:cs="Times New Roman"/>
          <w:i/>
          <w:color w:val="000000"/>
        </w:rPr>
        <w:t>BridgeValley</w:t>
      </w:r>
      <w:proofErr w:type="spellEnd"/>
      <w:r w:rsidRPr="00AE18FD">
        <w:rPr>
          <w:rFonts w:eastAsia="Calibri" w:cs="Times New Roman"/>
          <w:i/>
          <w:color w:val="000000"/>
        </w:rPr>
        <w:t xml:space="preserve"> Community and Technical College</w:t>
      </w:r>
    </w:p>
    <w:p w14:paraId="7E76F8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lastRenderedPageBreak/>
        <w:t>(W.V. Code Chapter 18B)</w:t>
      </w:r>
    </w:p>
    <w:p w14:paraId="351F1535" w14:textId="2B90B5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0618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0493</w:t>
      </w:r>
    </w:p>
    <w:p w14:paraId="047D5744"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28D261D" w14:textId="578F80B6"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roofErr w:type="spellStart"/>
      <w:r w:rsidRPr="00AE18FD">
        <w:rPr>
          <w:rFonts w:eastAsia="Calibri" w:cs="Times New Roman"/>
          <w:color w:val="000000"/>
        </w:rPr>
        <w:t>BridgeValley</w:t>
      </w:r>
      <w:proofErr w:type="spellEnd"/>
      <w:r w:rsidRPr="00AE18FD">
        <w:rPr>
          <w:rFonts w:eastAsia="Calibri" w:cs="Times New Roman"/>
          <w:color w:val="000000"/>
        </w:rPr>
        <w:t xml:space="preserve"> Community and Technical College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71700</w:t>
      </w:r>
      <w:r w:rsidRPr="00AE18FD">
        <w:rPr>
          <w:rFonts w:eastAsia="Calibri" w:cs="Times New Roman"/>
          <w:color w:val="000000"/>
        </w:rPr>
        <w:tab/>
        <w:t>$</w:t>
      </w:r>
      <w:r w:rsidRPr="00AE18FD">
        <w:rPr>
          <w:rFonts w:eastAsia="Calibri" w:cs="Times New Roman"/>
          <w:color w:val="000000"/>
        </w:rPr>
        <w:tab/>
        <w:t>8,</w:t>
      </w:r>
      <w:r w:rsidR="00E063F9">
        <w:rPr>
          <w:rFonts w:eastAsia="Calibri" w:cs="Times New Roman"/>
          <w:color w:val="000000"/>
        </w:rPr>
        <w:t>996,967</w:t>
      </w:r>
    </w:p>
    <w:p w14:paraId="0BFBFF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HIGHER EDUCATION POLICY COMMISSION</w:t>
      </w:r>
    </w:p>
    <w:p w14:paraId="5D8D55B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Higher Education Policy Commission –</w:t>
      </w:r>
    </w:p>
    <w:p w14:paraId="121DFF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Administration – </w:t>
      </w:r>
    </w:p>
    <w:p w14:paraId="23D56B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Control Account</w:t>
      </w:r>
    </w:p>
    <w:p w14:paraId="4D8FAA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 and 18C)</w:t>
      </w:r>
    </w:p>
    <w:p w14:paraId="1B9673B9" w14:textId="67E08FD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0589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0441</w:t>
      </w:r>
    </w:p>
    <w:p w14:paraId="75E2503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62CC0FA" w14:textId="5787AB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E063F9">
        <w:rPr>
          <w:rFonts w:eastAsia="Calibri" w:cs="Times New Roman"/>
          <w:color w:val="000000"/>
        </w:rPr>
        <w:t>887,087</w:t>
      </w:r>
    </w:p>
    <w:p w14:paraId="7DF3EC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AE18FD">
        <w:rPr>
          <w:rFonts w:eastAsia="Calibri" w:cs="Arial"/>
          <w:color w:val="000000"/>
        </w:rPr>
        <w:t xml:space="preserve">RHI Program and Site Support – </w:t>
      </w:r>
    </w:p>
    <w:p w14:paraId="11CC33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AE18FD">
        <w:rPr>
          <w:rFonts w:eastAsia="Calibri" w:cs="Arial"/>
          <w:color w:val="000000"/>
        </w:rPr>
        <w:tab/>
        <w:t>RHEP Program Administration (R)</w:t>
      </w:r>
      <w:r w:rsidRPr="00AE18FD">
        <w:rPr>
          <w:rFonts w:eastAsia="Calibri" w:cs="Arial"/>
          <w:color w:val="000000"/>
        </w:rPr>
        <w:tab/>
      </w:r>
      <w:r w:rsidRPr="00AE18FD">
        <w:rPr>
          <w:rFonts w:eastAsia="Calibri" w:cs="Arial"/>
          <w:color w:val="000000"/>
        </w:rPr>
        <w:tab/>
      </w:r>
      <w:r w:rsidRPr="00AE18FD">
        <w:rPr>
          <w:rFonts w:eastAsia="Calibri" w:cs="Arial"/>
          <w:color w:val="000000"/>
        </w:rPr>
        <w:tab/>
        <w:t>03700</w:t>
      </w:r>
      <w:r w:rsidRPr="00AE18FD">
        <w:rPr>
          <w:rFonts w:eastAsia="Calibri" w:cs="Arial"/>
          <w:color w:val="000000"/>
        </w:rPr>
        <w:tab/>
      </w:r>
      <w:r w:rsidRPr="00AE18FD">
        <w:rPr>
          <w:rFonts w:eastAsia="Calibri" w:cs="Arial"/>
          <w:color w:val="000000"/>
        </w:rPr>
        <w:tab/>
        <w:t>80,000</w:t>
      </w:r>
    </w:p>
    <w:p w14:paraId="61D2DB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Mental Health Provider Loan Repayment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11301</w:t>
      </w:r>
      <w:r w:rsidRPr="00AE18FD">
        <w:rPr>
          <w:rFonts w:eastAsia="Calibri" w:cs="Times New Roman"/>
          <w:color w:val="000000"/>
        </w:rPr>
        <w:tab/>
      </w:r>
      <w:r w:rsidRPr="00AE18FD">
        <w:rPr>
          <w:rFonts w:eastAsia="Calibri" w:cs="Times New Roman"/>
          <w:color w:val="000000"/>
        </w:rPr>
        <w:tab/>
        <w:t>330,000</w:t>
      </w:r>
    </w:p>
    <w:p w14:paraId="712FF55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1,096,902</w:t>
      </w:r>
    </w:p>
    <w:p w14:paraId="57E2EA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Higher Education Grant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16400</w:t>
      </w:r>
      <w:r w:rsidRPr="00AE18FD">
        <w:rPr>
          <w:rFonts w:eastAsia="Calibri" w:cs="Times New Roman"/>
          <w:color w:val="000000"/>
        </w:rPr>
        <w:tab/>
      </w:r>
      <w:r w:rsidRPr="00AE18FD">
        <w:rPr>
          <w:rFonts w:eastAsia="Calibri" w:cs="Times New Roman"/>
          <w:color w:val="000000"/>
        </w:rPr>
        <w:tab/>
        <w:t>40,619,864</w:t>
      </w:r>
    </w:p>
    <w:p w14:paraId="3744AADA" w14:textId="626B9B4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Tuition Contract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16500</w:t>
      </w:r>
      <w:r w:rsidRPr="00AE18FD">
        <w:rPr>
          <w:rFonts w:eastAsia="Calibri" w:cs="Times New Roman"/>
          <w:color w:val="000000"/>
        </w:rPr>
        <w:tab/>
      </w:r>
      <w:r w:rsidRPr="00AE18FD">
        <w:rPr>
          <w:rFonts w:eastAsia="Calibri" w:cs="Times New Roman"/>
          <w:color w:val="000000"/>
        </w:rPr>
        <w:tab/>
        <w:t>1,</w:t>
      </w:r>
      <w:r w:rsidR="00E063F9">
        <w:rPr>
          <w:rFonts w:eastAsia="Calibri" w:cs="Times New Roman"/>
          <w:color w:val="000000"/>
        </w:rPr>
        <w:t>533,917</w:t>
      </w:r>
    </w:p>
    <w:p w14:paraId="605B3D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Underwood-Smith Scholarship Program-Student Awards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16700</w:t>
      </w:r>
      <w:r w:rsidRPr="00AE18FD">
        <w:rPr>
          <w:rFonts w:eastAsia="Calibri" w:cs="Times New Roman"/>
          <w:color w:val="000000"/>
        </w:rPr>
        <w:tab/>
      </w:r>
      <w:r w:rsidRPr="00AE18FD">
        <w:rPr>
          <w:rFonts w:eastAsia="Calibri" w:cs="Times New Roman"/>
          <w:color w:val="000000"/>
        </w:rPr>
        <w:tab/>
        <w:t>1,478,349</w:t>
      </w:r>
    </w:p>
    <w:p w14:paraId="274866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Facilities Planning and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38600</w:t>
      </w:r>
      <w:r w:rsidRPr="00AE18FD">
        <w:rPr>
          <w:rFonts w:eastAsia="Calibri" w:cs="Times New Roman"/>
          <w:color w:val="000000"/>
        </w:rPr>
        <w:tab/>
      </w:r>
      <w:r w:rsidRPr="00AE18FD">
        <w:rPr>
          <w:rFonts w:eastAsia="Calibri" w:cs="Times New Roman"/>
          <w:color w:val="000000"/>
        </w:rPr>
        <w:tab/>
        <w:t>1,760,254</w:t>
      </w:r>
    </w:p>
    <w:p w14:paraId="1F9FC8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Dual Enrollment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42201</w:t>
      </w:r>
      <w:r w:rsidRPr="00AE18FD">
        <w:rPr>
          <w:rFonts w:eastAsia="Calibri" w:cs="Times New Roman"/>
          <w:color w:val="000000"/>
        </w:rPr>
        <w:tab/>
      </w:r>
      <w:r w:rsidRPr="00AE18FD">
        <w:rPr>
          <w:rFonts w:eastAsia="Calibri" w:cs="Times New Roman"/>
          <w:color w:val="000000"/>
        </w:rPr>
        <w:tab/>
        <w:t>5,810,625</w:t>
      </w:r>
    </w:p>
    <w:p w14:paraId="4FD29C36" w14:textId="167903A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Higher Education System Initiatives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48801</w:t>
      </w:r>
      <w:r w:rsidRPr="00AE18FD">
        <w:rPr>
          <w:rFonts w:eastAsia="Calibri" w:cs="Times New Roman"/>
          <w:color w:val="000000"/>
        </w:rPr>
        <w:tab/>
      </w:r>
      <w:r w:rsidRPr="00AE18FD">
        <w:rPr>
          <w:rFonts w:eastAsia="Calibri" w:cs="Times New Roman"/>
          <w:color w:val="000000"/>
        </w:rPr>
        <w:tab/>
        <w:t>1,65</w:t>
      </w:r>
      <w:r w:rsidR="00E063F9">
        <w:rPr>
          <w:rFonts w:eastAsia="Calibri" w:cs="Times New Roman"/>
          <w:color w:val="000000"/>
        </w:rPr>
        <w:t>5,725</w:t>
      </w:r>
    </w:p>
    <w:p w14:paraId="5DBFB6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PROMISE Scholarship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80000</w:t>
      </w:r>
      <w:r w:rsidRPr="00AE18FD">
        <w:rPr>
          <w:rFonts w:eastAsia="Calibri" w:cs="Times New Roman"/>
          <w:color w:val="000000"/>
        </w:rPr>
        <w:tab/>
      </w:r>
      <w:r w:rsidRPr="00AE18FD">
        <w:rPr>
          <w:rFonts w:eastAsia="Calibri" w:cs="Times New Roman"/>
          <w:color w:val="000000"/>
        </w:rPr>
        <w:tab/>
        <w:t>18,500,000</w:t>
      </w:r>
    </w:p>
    <w:p w14:paraId="1ED11798" w14:textId="70B322D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HEAPS Grant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86700</w:t>
      </w:r>
      <w:r w:rsidRPr="00AE18FD">
        <w:rPr>
          <w:rFonts w:eastAsia="Calibri" w:cs="Times New Roman"/>
          <w:color w:val="000000"/>
        </w:rPr>
        <w:tab/>
      </w:r>
      <w:r w:rsidRPr="00AE18FD">
        <w:rPr>
          <w:rFonts w:eastAsia="Calibri" w:cs="Times New Roman"/>
          <w:color w:val="000000"/>
        </w:rPr>
        <w:tab/>
        <w:t>5,02</w:t>
      </w:r>
      <w:r w:rsidR="00E063F9">
        <w:rPr>
          <w:rFonts w:eastAsia="Calibri" w:cs="Times New Roman"/>
          <w:color w:val="000000"/>
        </w:rPr>
        <w:t>6,840</w:t>
      </w:r>
    </w:p>
    <w:p w14:paraId="5682F3E4"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 Professionals’ Student Loan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86701</w:t>
      </w:r>
      <w:r w:rsidRPr="00AE18FD">
        <w:rPr>
          <w:rFonts w:eastAsia="Calibri" w:cs="Times New Roman"/>
          <w:color w:val="000000"/>
        </w:rPr>
        <w:tab/>
      </w:r>
      <w:r w:rsidRPr="00AE18FD">
        <w:rPr>
          <w:rFonts w:eastAsia="Calibri" w:cs="Times New Roman"/>
          <w:color w:val="000000"/>
        </w:rPr>
        <w:tab/>
        <w:t>547,470</w:t>
      </w:r>
    </w:p>
    <w:p w14:paraId="7170D9E0" w14:textId="36220E9F" w:rsidR="00893E5A" w:rsidRDefault="00893E5A"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Directed Transfer…………………………………………………..</w:t>
      </w:r>
      <w:r>
        <w:rPr>
          <w:rFonts w:eastAsia="Calibri" w:cs="Times New Roman"/>
          <w:color w:val="000000"/>
        </w:rPr>
        <w:tab/>
      </w:r>
      <w:r>
        <w:rPr>
          <w:rFonts w:eastAsia="Calibri" w:cs="Times New Roman"/>
          <w:color w:val="000000"/>
        </w:rPr>
        <w:tab/>
      </w:r>
      <w:r>
        <w:rPr>
          <w:rFonts w:eastAsia="Calibri" w:cs="Times New Roman"/>
          <w:color w:val="000000"/>
        </w:rPr>
        <w:tab/>
        <w:t>70000</w:t>
      </w:r>
      <w:r>
        <w:rPr>
          <w:rFonts w:eastAsia="Calibri" w:cs="Times New Roman"/>
          <w:color w:val="000000"/>
        </w:rPr>
        <w:tab/>
      </w:r>
      <w:r>
        <w:rPr>
          <w:rFonts w:eastAsia="Calibri" w:cs="Times New Roman"/>
          <w:color w:val="000000"/>
        </w:rPr>
        <w:tab/>
        <w:t>293,500</w:t>
      </w:r>
    </w:p>
    <w:p w14:paraId="7058B642" w14:textId="6E475057" w:rsidR="00324CFB" w:rsidRPr="00AE18FD" w:rsidRDefault="00324CFB" w:rsidP="00324CFB">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West Virginia University College of Law ………………………..</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r>
      <w:r>
        <w:rPr>
          <w:rFonts w:eastAsia="Calibri" w:cs="Times New Roman"/>
          <w:color w:val="000000"/>
        </w:rPr>
        <w:tab/>
        <w:t>250,000</w:t>
      </w:r>
    </w:p>
    <w:p w14:paraId="489C7161" w14:textId="77777777" w:rsidR="00324CFB" w:rsidRPr="00AE18FD" w:rsidRDefault="00324CF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
    <w:p w14:paraId="78D34B3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17,817</w:t>
      </w:r>
    </w:p>
    <w:p w14:paraId="5CF97191" w14:textId="6B2D95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w:t>
      </w:r>
      <w:r w:rsidR="00E063F9">
        <w:rPr>
          <w:rFonts w:eastAsia="Calibri" w:cs="Times New Roman"/>
          <w:color w:val="000000"/>
        </w:rPr>
        <w:t>1,</w:t>
      </w:r>
      <w:r w:rsidR="00324CFB">
        <w:rPr>
          <w:rFonts w:eastAsia="Calibri" w:cs="Times New Roman"/>
          <w:color w:val="000000"/>
        </w:rPr>
        <w:t>888</w:t>
      </w:r>
      <w:r w:rsidR="00E063F9">
        <w:rPr>
          <w:rFonts w:eastAsia="Calibri" w:cs="Times New Roman"/>
          <w:color w:val="000000"/>
        </w:rPr>
        <w:t>,350</w:t>
      </w:r>
    </w:p>
    <w:p w14:paraId="6886B9CA" w14:textId="6D2810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RHI Program and Site Support – RHEP Program Administration (fund 0589, 03700), Mental Health Provider Loan Repayment (fund 0589, appropriation 11301), Tuition Contract Program (fund 0589, appropriation 16500), </w:t>
      </w:r>
      <w:r w:rsidR="002D4F23">
        <w:rPr>
          <w:rFonts w:eastAsia="Calibri" w:cs="Times New Roman"/>
          <w:color w:val="000000"/>
        </w:rPr>
        <w:t xml:space="preserve">Fire and EMS Training Program Support – Surplus (fund 0589, appropriation 31099), </w:t>
      </w:r>
      <w:r w:rsidRPr="00AE18FD">
        <w:rPr>
          <w:rFonts w:eastAsia="Calibri" w:cs="Times New Roman"/>
          <w:color w:val="000000"/>
        </w:rPr>
        <w:t>Dual Enrollment Program (fund 0589, appropriation 42201),</w:t>
      </w:r>
      <w:r w:rsidR="002D4F23">
        <w:rPr>
          <w:rFonts w:eastAsia="Calibri" w:cs="Times New Roman"/>
          <w:color w:val="000000"/>
        </w:rPr>
        <w:t xml:space="preserve"> Nursing Program Expansion Support – Surplus (fund 0589, appropriation 42299),</w:t>
      </w:r>
      <w:r w:rsidRPr="00AE18FD">
        <w:rPr>
          <w:rFonts w:eastAsia="Calibri" w:cs="Times New Roman"/>
          <w:color w:val="000000"/>
        </w:rPr>
        <w:t xml:space="preserve"> HEAPS Grant Program (fund 0589, appropriation 86700), and Health Professionals’ Student Loan Program (fund 0589, appropriation 86701)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3926C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Facilities Planning and Administration (fund 0589, appropriation 38600) is for operational expenses of the West Virginia Regional Technology Park between construction and full occupancy.</w:t>
      </w:r>
    </w:p>
    <w:p w14:paraId="7361D6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Higher Education Grant Program (fund 0589, appropriation 16400) shall be transferred to the Higher Education Grant Fund (fund 4933) established by W.V. Cod</w:t>
      </w:r>
      <w:r w:rsidRPr="00AE18FD">
        <w:rPr>
          <w:rFonts w:eastAsia="Calibri" w:cs="Arial"/>
          <w:color w:val="000000"/>
        </w:rPr>
        <w:t>e §18</w:t>
      </w:r>
      <w:r w:rsidRPr="00AE18FD">
        <w:rPr>
          <w:rFonts w:eastAsia="Calibri" w:cs="Times New Roman"/>
          <w:color w:val="000000"/>
        </w:rPr>
        <w:t>C-5-3.</w:t>
      </w:r>
    </w:p>
    <w:p w14:paraId="0B5F04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Underwood-Smith Scholarship Program - Student Awards (fund 0589, appropriation 16700) shall be transferred to the Underwood-Smith Teaching Scholars Program Fund (4922) established by W.V. Code </w:t>
      </w:r>
      <w:r w:rsidRPr="00AE18FD">
        <w:rPr>
          <w:rFonts w:eastAsia="Calibri" w:cs="Arial"/>
          <w:color w:val="000000"/>
        </w:rPr>
        <w:t>§</w:t>
      </w:r>
      <w:r w:rsidRPr="00AE18FD">
        <w:rPr>
          <w:rFonts w:eastAsia="Calibri" w:cs="Times New Roman"/>
          <w:color w:val="000000"/>
        </w:rPr>
        <w:t>18C-4-1.</w:t>
      </w:r>
    </w:p>
    <w:p w14:paraId="574ADB04"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PROMISE Scholarship-Transfer (fund 0589, appropriation 80000) shall be transferred to the PROMISE Scholarship Fund (fund 4296) established by W.V. Code </w:t>
      </w:r>
      <w:r w:rsidRPr="00AE18FD">
        <w:rPr>
          <w:rFonts w:eastAsia="Calibri" w:cs="Arial"/>
          <w:color w:val="000000"/>
        </w:rPr>
        <w:t>§</w:t>
      </w:r>
      <w:r w:rsidRPr="00AE18FD">
        <w:rPr>
          <w:rFonts w:eastAsia="Calibri" w:cs="Times New Roman"/>
          <w:color w:val="000000"/>
        </w:rPr>
        <w:t>18C-7-7.</w:t>
      </w:r>
    </w:p>
    <w:p w14:paraId="08C25AE4" w14:textId="2D84C07A" w:rsidR="00893E5A" w:rsidRPr="00AE18FD" w:rsidRDefault="00893E5A"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sidRPr="00AE18FD">
        <w:rPr>
          <w:rFonts w:eastAsia="Calibri" w:cs="Times New Roman"/>
          <w:color w:val="000000"/>
        </w:rPr>
        <w:t xml:space="preserve">The above appropriation for Directed Transfer (fund </w:t>
      </w:r>
      <w:r>
        <w:rPr>
          <w:rFonts w:eastAsia="Calibri" w:cs="Times New Roman"/>
          <w:color w:val="000000"/>
        </w:rPr>
        <w:t>0589</w:t>
      </w:r>
      <w:r w:rsidRPr="00AE18FD">
        <w:rPr>
          <w:rFonts w:eastAsia="Calibri" w:cs="Times New Roman"/>
          <w:color w:val="000000"/>
        </w:rPr>
        <w:t xml:space="preserve">, appropriation 70000) shall be transferred to the </w:t>
      </w:r>
      <w:r>
        <w:rPr>
          <w:rFonts w:eastAsia="Calibri" w:cs="Times New Roman"/>
          <w:color w:val="000000"/>
        </w:rPr>
        <w:t>Military College Advisory Council Fund</w:t>
      </w:r>
      <w:r w:rsidRPr="00AE18FD">
        <w:rPr>
          <w:rFonts w:eastAsia="Calibri" w:cs="Times New Roman"/>
          <w:color w:val="000000"/>
        </w:rPr>
        <w:t xml:space="preserve"> (fund </w:t>
      </w:r>
      <w:r>
        <w:rPr>
          <w:rFonts w:eastAsia="Calibri" w:cs="Times New Roman"/>
          <w:color w:val="000000"/>
        </w:rPr>
        <w:t>XXXX</w:t>
      </w:r>
      <w:r w:rsidRPr="00AE18FD">
        <w:rPr>
          <w:rFonts w:eastAsia="Calibri" w:cs="Times New Roman"/>
          <w:color w:val="000000"/>
        </w:rPr>
        <w:t xml:space="preserve">) for </w:t>
      </w:r>
      <w:r>
        <w:rPr>
          <w:rFonts w:eastAsia="Calibri" w:cs="Times New Roman"/>
          <w:color w:val="000000"/>
        </w:rPr>
        <w:t>personal services and employee benefits in the amount of $123,500 and current expenses in the amount of $170,000</w:t>
      </w:r>
      <w:r w:rsidRPr="00AE18FD">
        <w:rPr>
          <w:rFonts w:eastAsia="Calibri" w:cs="Times New Roman"/>
          <w:color w:val="000000"/>
        </w:rPr>
        <w:t>.</w:t>
      </w:r>
    </w:p>
    <w:p w14:paraId="6DC119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The above appropriation for Dual Enrollment Program (fund 0589, appropriation 42201) shall be used for the Dual Enrollment Program established by House Bill 2005 during the 2023 Regular Session. </w:t>
      </w:r>
    </w:p>
    <w:p w14:paraId="240B402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AA046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University – </w:t>
      </w:r>
    </w:p>
    <w:p w14:paraId="3B776E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School of Medicine</w:t>
      </w:r>
    </w:p>
    <w:p w14:paraId="6FE2C6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Medical School Fund</w:t>
      </w:r>
    </w:p>
    <w:p w14:paraId="69D4CC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23A979BF" w14:textId="49959F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0343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0463</w:t>
      </w:r>
    </w:p>
    <w:p w14:paraId="37B04BF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15FD3D9" w14:textId="7D66DDD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WVU School of Health Science – Eastern Division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05600</w:t>
      </w:r>
      <w:r w:rsidRPr="00AE18FD">
        <w:rPr>
          <w:rFonts w:eastAsia="Calibri" w:cs="Times New Roman"/>
          <w:color w:val="000000"/>
        </w:rPr>
        <w:tab/>
        <w:t>$</w:t>
      </w:r>
      <w:r w:rsidRPr="00AE18FD">
        <w:rPr>
          <w:rFonts w:eastAsia="Calibri" w:cs="Times New Roman"/>
          <w:color w:val="000000"/>
        </w:rPr>
        <w:tab/>
        <w:t>2,</w:t>
      </w:r>
      <w:r w:rsidR="00E063F9">
        <w:rPr>
          <w:rFonts w:eastAsia="Calibri" w:cs="Times New Roman"/>
          <w:color w:val="000000"/>
        </w:rPr>
        <w:t>426,012</w:t>
      </w:r>
    </w:p>
    <w:p w14:paraId="544EE2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WVU – School of Health Sciences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17400</w:t>
      </w:r>
      <w:r w:rsidRPr="00AE18FD">
        <w:rPr>
          <w:rFonts w:eastAsia="Calibri" w:cs="Times New Roman"/>
          <w:color w:val="000000"/>
        </w:rPr>
        <w:tab/>
      </w:r>
      <w:r w:rsidRPr="00AE18FD">
        <w:rPr>
          <w:rFonts w:eastAsia="Calibri" w:cs="Times New Roman"/>
          <w:color w:val="000000"/>
        </w:rPr>
        <w:tab/>
        <w:t>16,155,605</w:t>
      </w:r>
    </w:p>
    <w:p w14:paraId="714F861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WVU – School of Health Sciences – Charleston Division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17500</w:t>
      </w:r>
      <w:r w:rsidRPr="00AE18FD">
        <w:rPr>
          <w:rFonts w:eastAsia="Calibri" w:cs="Times New Roman"/>
          <w:color w:val="000000"/>
        </w:rPr>
        <w:tab/>
      </w:r>
      <w:r w:rsidRPr="00AE18FD">
        <w:rPr>
          <w:rFonts w:eastAsia="Calibri" w:cs="Times New Roman"/>
          <w:color w:val="000000"/>
        </w:rPr>
        <w:tab/>
        <w:t>2,478,576</w:t>
      </w:r>
    </w:p>
    <w:p w14:paraId="12D735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Rural Health Outreach Programs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37700</w:t>
      </w:r>
      <w:r w:rsidRPr="00AE18FD">
        <w:rPr>
          <w:rFonts w:eastAsia="Calibri" w:cs="Times New Roman"/>
          <w:color w:val="000000"/>
        </w:rPr>
        <w:tab/>
      </w:r>
      <w:r w:rsidRPr="00AE18FD">
        <w:rPr>
          <w:rFonts w:eastAsia="Calibri" w:cs="Times New Roman"/>
          <w:color w:val="000000"/>
        </w:rPr>
        <w:tab/>
        <w:t>170,278</w:t>
      </w:r>
    </w:p>
    <w:p w14:paraId="653AF4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University School of Medicine</w:t>
      </w:r>
    </w:p>
    <w:p w14:paraId="21CC0E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BRIM Subsidy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46000</w:t>
      </w:r>
      <w:r w:rsidRPr="00AE18FD">
        <w:rPr>
          <w:rFonts w:eastAsia="Calibri" w:cs="Times New Roman"/>
          <w:color w:val="000000"/>
        </w:rPr>
        <w:tab/>
      </w:r>
      <w:r w:rsidRPr="00AE18FD">
        <w:rPr>
          <w:rFonts w:eastAsia="Calibri" w:cs="Times New Roman"/>
          <w:color w:val="000000"/>
          <w:u w:val="single"/>
        </w:rPr>
        <w:tab/>
        <w:t>1,203,087</w:t>
      </w:r>
    </w:p>
    <w:p w14:paraId="2C53C5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22,433,558</w:t>
      </w:r>
    </w:p>
    <w:p w14:paraId="24C1D4F4" w14:textId="3520142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Arial"/>
          <w:color w:val="000000"/>
        </w:rPr>
        <w:tab/>
      </w:r>
      <w:r w:rsidRPr="00AE18FD">
        <w:rPr>
          <w:rFonts w:eastAsia="Calibri" w:cs="Arial"/>
          <w:color w:val="000000"/>
        </w:rPr>
        <w:tab/>
        <w:t xml:space="preserve">Any unexpended balances remaining in the appropriations for Rural Health Outreach Programs (fund 0343, appropriation 37700) at the close of fiscal year </w:t>
      </w:r>
      <w:r w:rsidR="00394DFF">
        <w:rPr>
          <w:rFonts w:eastAsia="Calibri" w:cs="Arial"/>
          <w:color w:val="000000"/>
        </w:rPr>
        <w:t>2025</w:t>
      </w:r>
      <w:r w:rsidRPr="00AE18FD">
        <w:rPr>
          <w:rFonts w:eastAsia="Calibri" w:cs="Arial"/>
          <w:color w:val="000000"/>
        </w:rPr>
        <w:t xml:space="preserve"> are hereby reappropriated for expenditure during the fiscal year </w:t>
      </w:r>
      <w:r w:rsidR="00394DFF">
        <w:rPr>
          <w:rFonts w:eastAsia="Calibri" w:cs="Arial"/>
          <w:color w:val="000000"/>
        </w:rPr>
        <w:t>2026</w:t>
      </w:r>
      <w:r w:rsidRPr="00AE18FD">
        <w:rPr>
          <w:rFonts w:eastAsia="Calibri" w:cs="Arial"/>
          <w:color w:val="000000"/>
        </w:rPr>
        <w:t>.</w:t>
      </w:r>
    </w:p>
    <w:p w14:paraId="3B1365C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234C55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University – </w:t>
      </w:r>
    </w:p>
    <w:p w14:paraId="6D841F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General Administrative Fund</w:t>
      </w:r>
    </w:p>
    <w:p w14:paraId="00AB24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40A64742" w14:textId="360B0C0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0344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0463</w:t>
      </w:r>
    </w:p>
    <w:p w14:paraId="4608897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08F75E6" w14:textId="08B16D6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45900</w:t>
      </w:r>
      <w:r w:rsidRPr="00AE18FD">
        <w:rPr>
          <w:rFonts w:eastAsia="Calibri" w:cs="Times New Roman"/>
          <w:color w:val="000000"/>
        </w:rPr>
        <w:tab/>
        <w:t>$</w:t>
      </w:r>
      <w:r w:rsidRPr="00AE18FD">
        <w:rPr>
          <w:rFonts w:eastAsia="Calibri" w:cs="Times New Roman"/>
          <w:color w:val="000000"/>
        </w:rPr>
        <w:tab/>
      </w:r>
      <w:r w:rsidR="00E063F9">
        <w:rPr>
          <w:rFonts w:eastAsia="Calibri" w:cs="Times New Roman"/>
          <w:color w:val="000000"/>
        </w:rPr>
        <w:t>81,225,455</w:t>
      </w:r>
    </w:p>
    <w:p w14:paraId="2AAACB34" w14:textId="4EFCBF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University Land Grant Match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45101</w:t>
      </w:r>
      <w:r w:rsidRPr="00AE18FD">
        <w:rPr>
          <w:rFonts w:eastAsia="Calibri" w:cs="Times New Roman"/>
          <w:color w:val="000000"/>
        </w:rPr>
        <w:tab/>
      </w:r>
      <w:r w:rsidRPr="00AE18FD">
        <w:rPr>
          <w:rFonts w:eastAsia="Calibri" w:cs="Times New Roman"/>
          <w:color w:val="000000"/>
        </w:rPr>
        <w:tab/>
        <w:t>8,</w:t>
      </w:r>
      <w:r w:rsidR="00E063F9">
        <w:rPr>
          <w:rFonts w:eastAsia="Calibri" w:cs="Times New Roman"/>
          <w:color w:val="000000"/>
        </w:rPr>
        <w:t>644,064</w:t>
      </w:r>
    </w:p>
    <w:p w14:paraId="75424AC7" w14:textId="208847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Jackson’s Mill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46100</w:t>
      </w:r>
      <w:r w:rsidRPr="00AE18FD">
        <w:rPr>
          <w:rFonts w:eastAsia="Calibri" w:cs="Times New Roman"/>
          <w:color w:val="000000"/>
        </w:rPr>
        <w:tab/>
      </w:r>
      <w:r w:rsidRPr="00AE18FD">
        <w:rPr>
          <w:rFonts w:eastAsia="Calibri" w:cs="Times New Roman"/>
          <w:color w:val="000000"/>
        </w:rPr>
        <w:tab/>
        <w:t>51</w:t>
      </w:r>
      <w:r w:rsidR="00E063F9">
        <w:rPr>
          <w:rFonts w:eastAsia="Calibri" w:cs="Times New Roman"/>
          <w:color w:val="000000"/>
        </w:rPr>
        <w:t>6,910</w:t>
      </w:r>
    </w:p>
    <w:p w14:paraId="0B3B99AD" w14:textId="0C8477E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University Institute of Technology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47900</w:t>
      </w:r>
      <w:r w:rsidRPr="00AE18FD">
        <w:rPr>
          <w:rFonts w:eastAsia="Calibri" w:cs="Times New Roman"/>
          <w:color w:val="000000"/>
        </w:rPr>
        <w:tab/>
      </w:r>
      <w:r w:rsidRPr="00AE18FD">
        <w:rPr>
          <w:rFonts w:eastAsia="Calibri" w:cs="Times New Roman"/>
          <w:color w:val="000000"/>
        </w:rPr>
        <w:tab/>
      </w:r>
      <w:r w:rsidR="00E063F9">
        <w:rPr>
          <w:rFonts w:eastAsia="Calibri" w:cs="Times New Roman"/>
          <w:color w:val="000000"/>
        </w:rPr>
        <w:t>9,013,829</w:t>
      </w:r>
    </w:p>
    <w:p w14:paraId="08832C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State Priorities – Brownfield Professional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53100</w:t>
      </w:r>
      <w:r w:rsidRPr="00AE18FD">
        <w:rPr>
          <w:rFonts w:eastAsia="Calibri" w:cs="Times New Roman"/>
          <w:color w:val="000000"/>
        </w:rPr>
        <w:tab/>
      </w:r>
      <w:r w:rsidRPr="00AE18FD">
        <w:rPr>
          <w:rFonts w:eastAsia="Calibri" w:cs="Times New Roman"/>
          <w:color w:val="000000"/>
        </w:rPr>
        <w:tab/>
        <w:t>816,556</w:t>
      </w:r>
    </w:p>
    <w:p w14:paraId="2B42D29B" w14:textId="4256195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Energy Express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86100</w:t>
      </w:r>
      <w:r w:rsidRPr="00AE18FD">
        <w:rPr>
          <w:rFonts w:eastAsia="Calibri" w:cs="Times New Roman"/>
          <w:color w:val="000000"/>
        </w:rPr>
        <w:tab/>
      </w:r>
      <w:r w:rsidRPr="00AE18FD">
        <w:rPr>
          <w:rFonts w:eastAsia="Calibri" w:cs="Times New Roman"/>
          <w:color w:val="000000"/>
        </w:rPr>
        <w:tab/>
        <w:t>38</w:t>
      </w:r>
      <w:r w:rsidR="00E063F9">
        <w:rPr>
          <w:rFonts w:eastAsia="Calibri" w:cs="Times New Roman"/>
          <w:color w:val="000000"/>
        </w:rPr>
        <w:t>6,592</w:t>
      </w:r>
    </w:p>
    <w:p w14:paraId="3D963B62" w14:textId="644D4C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University – Potomac State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99400</w:t>
      </w:r>
      <w:r w:rsidRPr="00AE18FD">
        <w:rPr>
          <w:rFonts w:eastAsia="Calibri" w:cs="Times New Roman"/>
          <w:color w:val="000000"/>
        </w:rPr>
        <w:tab/>
      </w:r>
      <w:r w:rsidRPr="00AE18FD">
        <w:rPr>
          <w:rFonts w:eastAsia="Calibri" w:cs="Times New Roman"/>
          <w:color w:val="000000"/>
          <w:u w:val="single"/>
        </w:rPr>
        <w:tab/>
        <w:t>5,1</w:t>
      </w:r>
      <w:r w:rsidR="00E063F9">
        <w:rPr>
          <w:rFonts w:eastAsia="Calibri" w:cs="Times New Roman"/>
          <w:color w:val="000000"/>
          <w:u w:val="single"/>
        </w:rPr>
        <w:t>94,835</w:t>
      </w:r>
    </w:p>
    <w:p w14:paraId="4770E57C" w14:textId="7E8B5D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E063F9">
        <w:rPr>
          <w:rFonts w:eastAsia="Calibri" w:cs="Times New Roman"/>
          <w:color w:val="000000"/>
        </w:rPr>
        <w:t>05,798,241</w:t>
      </w:r>
    </w:p>
    <w:p w14:paraId="51209971" w14:textId="2DEF763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 for Jackson’s Mill (fund 0344, appropriation 46100), $250,000 shall be used for the West Virginia State Fire Training Academy</w:t>
      </w:r>
      <w:r w:rsidR="00E37B63">
        <w:rPr>
          <w:rFonts w:eastAsia="Calibri" w:cs="Times New Roman"/>
          <w:color w:val="000000"/>
        </w:rPr>
        <w:t xml:space="preserve"> and $43,000 shall be used for the West Virginia University Fire Extension Service to fund a study to improve volunteer fire departments</w:t>
      </w:r>
      <w:r w:rsidRPr="00AE18FD">
        <w:rPr>
          <w:rFonts w:eastAsia="Calibri" w:cs="Times New Roman"/>
          <w:color w:val="000000"/>
        </w:rPr>
        <w:t xml:space="preserve">.  </w:t>
      </w:r>
    </w:p>
    <w:p w14:paraId="6AAB6442" w14:textId="6DF69F6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Arial"/>
          <w:color w:val="000000"/>
        </w:rPr>
        <w:tab/>
      </w:r>
      <w:r w:rsidRPr="00AE18FD">
        <w:rPr>
          <w:rFonts w:eastAsia="Calibri" w:cs="Arial"/>
          <w:color w:val="000000"/>
        </w:rPr>
        <w:tab/>
        <w:t xml:space="preserve">Any unexpended balances remaining in the appropriations for </w:t>
      </w:r>
      <w:r w:rsidR="002D4F23">
        <w:rPr>
          <w:rFonts w:eastAsia="Calibri" w:cs="Arial"/>
          <w:color w:val="000000"/>
        </w:rPr>
        <w:t>West Virginia University – Surplus (fund 0344, appropriation 30099) ,</w:t>
      </w:r>
      <w:r w:rsidRPr="00AE18FD">
        <w:rPr>
          <w:rFonts w:eastAsia="Calibri" w:cs="Arial"/>
          <w:color w:val="000000"/>
        </w:rPr>
        <w:t xml:space="preserve">Jackson’s Mill (fund 0344, appropriation 46100), State Priorities – Brownfield Professional Development (fund 0344, appropriation 53100), National Cancer Institute - Surplus (fund 0344, appropriation 65399), and Energy Express (fund 0344, appropriation 86100) and at the close of fiscal year </w:t>
      </w:r>
      <w:r w:rsidR="00394DFF">
        <w:rPr>
          <w:rFonts w:eastAsia="Calibri" w:cs="Arial"/>
          <w:color w:val="000000"/>
        </w:rPr>
        <w:t>2025</w:t>
      </w:r>
      <w:r w:rsidRPr="00AE18FD">
        <w:rPr>
          <w:rFonts w:eastAsia="Calibri" w:cs="Arial"/>
          <w:color w:val="000000"/>
        </w:rPr>
        <w:t xml:space="preserve"> are hereby reappropriated for expenditure during the fiscal year </w:t>
      </w:r>
      <w:r w:rsidR="00394DFF">
        <w:rPr>
          <w:rFonts w:eastAsia="Calibri" w:cs="Arial"/>
          <w:color w:val="000000"/>
        </w:rPr>
        <w:t>2026</w:t>
      </w:r>
      <w:r w:rsidRPr="00AE18FD">
        <w:rPr>
          <w:rFonts w:eastAsia="Calibri" w:cs="Arial"/>
          <w:color w:val="000000"/>
        </w:rPr>
        <w:t>.</w:t>
      </w:r>
    </w:p>
    <w:p w14:paraId="4C321A8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92FC19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Marshall University – </w:t>
      </w:r>
    </w:p>
    <w:p w14:paraId="7822D2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School of Medicine</w:t>
      </w:r>
    </w:p>
    <w:p w14:paraId="6AEA343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35E18822" w14:textId="5C6F717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0347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0471</w:t>
      </w:r>
    </w:p>
    <w:p w14:paraId="283040B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E2F8771" w14:textId="3B8477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Medical School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17300</w:t>
      </w:r>
      <w:r w:rsidRPr="00AE18FD">
        <w:rPr>
          <w:rFonts w:eastAsia="Calibri" w:cs="Times New Roman"/>
          <w:color w:val="000000"/>
        </w:rPr>
        <w:tab/>
        <w:t>$</w:t>
      </w:r>
      <w:r w:rsidRPr="00AE18FD">
        <w:rPr>
          <w:rFonts w:eastAsia="Calibri" w:cs="Times New Roman"/>
          <w:color w:val="000000"/>
        </w:rPr>
        <w:tab/>
        <w:t>8,</w:t>
      </w:r>
      <w:r w:rsidR="00E063F9">
        <w:rPr>
          <w:rFonts w:eastAsia="Calibri" w:cs="Times New Roman"/>
          <w:color w:val="000000"/>
        </w:rPr>
        <w:t>466,806</w:t>
      </w:r>
    </w:p>
    <w:p w14:paraId="606BE785" w14:textId="19DAD5E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Rural Health Outreach Programs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37700</w:t>
      </w:r>
      <w:r w:rsidRPr="00AE18FD">
        <w:rPr>
          <w:rFonts w:eastAsia="Calibri" w:cs="Times New Roman"/>
          <w:color w:val="000000"/>
        </w:rPr>
        <w:tab/>
      </w:r>
      <w:r w:rsidRPr="00AE18FD">
        <w:rPr>
          <w:rFonts w:eastAsia="Calibri" w:cs="Times New Roman"/>
          <w:color w:val="000000"/>
        </w:rPr>
        <w:tab/>
        <w:t>16</w:t>
      </w:r>
      <w:r w:rsidR="00E063F9">
        <w:rPr>
          <w:rFonts w:eastAsia="Calibri" w:cs="Times New Roman"/>
          <w:color w:val="000000"/>
        </w:rPr>
        <w:t>1,176</w:t>
      </w:r>
    </w:p>
    <w:p w14:paraId="269DC19E" w14:textId="00442A5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Forensic Lab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37701</w:t>
      </w:r>
      <w:r w:rsidRPr="00AE18FD">
        <w:rPr>
          <w:rFonts w:eastAsia="Calibri" w:cs="Times New Roman"/>
          <w:color w:val="000000"/>
        </w:rPr>
        <w:tab/>
      </w:r>
      <w:r w:rsidRPr="00AE18FD">
        <w:rPr>
          <w:rFonts w:eastAsia="Calibri" w:cs="Times New Roman"/>
          <w:color w:val="000000"/>
        </w:rPr>
        <w:tab/>
        <w:t>227,</w:t>
      </w:r>
      <w:r w:rsidR="00E063F9">
        <w:rPr>
          <w:rFonts w:eastAsia="Calibri" w:cs="Times New Roman"/>
          <w:color w:val="000000"/>
        </w:rPr>
        <w:t>859</w:t>
      </w:r>
    </w:p>
    <w:p w14:paraId="0D199E3F" w14:textId="6C0A5AE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Center for Rural Health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37702</w:t>
      </w:r>
      <w:r w:rsidRPr="00AE18FD">
        <w:rPr>
          <w:rFonts w:eastAsia="Calibri" w:cs="Times New Roman"/>
          <w:color w:val="000000"/>
        </w:rPr>
        <w:tab/>
      </w:r>
      <w:r w:rsidRPr="00AE18FD">
        <w:rPr>
          <w:rFonts w:eastAsia="Calibri" w:cs="Times New Roman"/>
          <w:color w:val="000000"/>
        </w:rPr>
        <w:tab/>
        <w:t>1</w:t>
      </w:r>
      <w:r w:rsidR="00E063F9">
        <w:rPr>
          <w:rFonts w:eastAsia="Calibri" w:cs="Times New Roman"/>
          <w:color w:val="000000"/>
        </w:rPr>
        <w:t>70,920</w:t>
      </w:r>
    </w:p>
    <w:p w14:paraId="2AD894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University Medical School BRIM Subsidy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44900</w:t>
      </w:r>
      <w:r w:rsidRPr="00AE18FD">
        <w:rPr>
          <w:rFonts w:eastAsia="Calibri" w:cs="Times New Roman"/>
          <w:color w:val="000000"/>
        </w:rPr>
        <w:tab/>
      </w:r>
      <w:r w:rsidRPr="00AE18FD">
        <w:rPr>
          <w:rFonts w:eastAsia="Calibri" w:cs="Times New Roman"/>
          <w:color w:val="000000"/>
          <w:u w:val="single"/>
        </w:rPr>
        <w:tab/>
        <w:t>872,612</w:t>
      </w:r>
    </w:p>
    <w:p w14:paraId="51B97284" w14:textId="1ADB51D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w:t>
      </w:r>
      <w:r w:rsidR="00E063F9">
        <w:rPr>
          <w:rFonts w:eastAsia="Calibri" w:cs="Times New Roman"/>
          <w:color w:val="000000"/>
        </w:rPr>
        <w:t>899,373</w:t>
      </w:r>
    </w:p>
    <w:p w14:paraId="526B0892" w14:textId="5B0C0A4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Rural Health Outreach Programs (fund 0347, appropriation 37700), Forensic Lab (fund 0347, appropriation 37701), and </w:t>
      </w:r>
      <w:r w:rsidRPr="00AE18FD">
        <w:rPr>
          <w:rFonts w:eastAsia="Calibri" w:cs="Times New Roman"/>
          <w:color w:val="000000"/>
        </w:rPr>
        <w:lastRenderedPageBreak/>
        <w:t xml:space="preserve">Center for Rural Health (fund 0347, appropriation 37702)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F34A1F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136E4F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Marshall University – </w:t>
      </w:r>
    </w:p>
    <w:p w14:paraId="41FA95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General Administration Fund</w:t>
      </w:r>
    </w:p>
    <w:p w14:paraId="45592F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09788ABF" w14:textId="518C5E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0348</w:t>
      </w:r>
      <w:r w:rsidRPr="00AE18FD">
        <w:rPr>
          <w:rFonts w:eastAsia="Calibri" w:cs="Times New Roman"/>
          <w:color w:val="000000"/>
        </w:rPr>
        <w:t xml:space="preserve"> FY</w:t>
      </w:r>
      <w:r w:rsidRPr="00AE18FD">
        <w:rPr>
          <w:rFonts w:eastAsia="Calibri" w:cs="Times New Roman"/>
          <w:i/>
          <w:color w:val="000000"/>
        </w:rPr>
        <w:t xml:space="preserve"> </w:t>
      </w:r>
      <w:r w:rsidR="00394DFF">
        <w:rPr>
          <w:rFonts w:eastAsia="Calibri" w:cs="Times New Roman"/>
          <w:color w:val="000000"/>
          <w:u w:val="single"/>
        </w:rPr>
        <w:t>2026</w:t>
      </w:r>
      <w:r w:rsidRPr="00AE18FD">
        <w:rPr>
          <w:rFonts w:eastAsia="Calibri" w:cs="Times New Roman"/>
          <w:color w:val="000000"/>
        </w:rPr>
        <w:t xml:space="preserve"> Org</w:t>
      </w:r>
      <w:r w:rsidRPr="00AE18FD">
        <w:rPr>
          <w:rFonts w:eastAsia="Calibri" w:cs="Times New Roman"/>
          <w:iCs/>
          <w:color w:val="000000"/>
        </w:rPr>
        <w:t xml:space="preserve"> </w:t>
      </w:r>
      <w:r w:rsidRPr="00AE18FD">
        <w:rPr>
          <w:rFonts w:eastAsia="Calibri" w:cs="Times New Roman"/>
          <w:color w:val="000000"/>
          <w:u w:val="single"/>
        </w:rPr>
        <w:t>0471</w:t>
      </w:r>
    </w:p>
    <w:p w14:paraId="706F78D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7B6D19" w14:textId="574CF0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44800</w:t>
      </w:r>
      <w:r w:rsidRPr="00AE18FD">
        <w:rPr>
          <w:rFonts w:eastAsia="Calibri" w:cs="Times New Roman"/>
          <w:color w:val="000000"/>
        </w:rPr>
        <w:tab/>
        <w:t>$</w:t>
      </w:r>
      <w:r w:rsidRPr="00AE18FD">
        <w:rPr>
          <w:rFonts w:eastAsia="Calibri" w:cs="Times New Roman"/>
          <w:color w:val="000000"/>
        </w:rPr>
        <w:tab/>
        <w:t>5</w:t>
      </w:r>
      <w:r w:rsidR="00E063F9">
        <w:rPr>
          <w:rFonts w:eastAsia="Calibri" w:cs="Times New Roman"/>
          <w:color w:val="000000"/>
        </w:rPr>
        <w:t>4,043,331</w:t>
      </w:r>
    </w:p>
    <w:p w14:paraId="3D1563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University Minority Health Institute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42301</w:t>
      </w:r>
      <w:r w:rsidRPr="00AE18FD">
        <w:rPr>
          <w:rFonts w:eastAsia="Calibri" w:cs="Times New Roman"/>
          <w:color w:val="000000"/>
        </w:rPr>
        <w:tab/>
      </w:r>
      <w:r w:rsidRPr="00AE18FD">
        <w:rPr>
          <w:rFonts w:eastAsia="Calibri" w:cs="Times New Roman"/>
          <w:color w:val="000000"/>
        </w:rPr>
        <w:tab/>
        <w:t>100,000</w:t>
      </w:r>
    </w:p>
    <w:p w14:paraId="789DA69B" w14:textId="00DAF4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Luke Lee Listening Language and Learning Lab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44801</w:t>
      </w:r>
      <w:r w:rsidRPr="00AE18FD">
        <w:rPr>
          <w:rFonts w:eastAsia="Calibri" w:cs="Times New Roman"/>
          <w:color w:val="000000"/>
        </w:rPr>
        <w:tab/>
      </w:r>
      <w:r w:rsidRPr="00AE18FD">
        <w:rPr>
          <w:rFonts w:eastAsia="Calibri" w:cs="Times New Roman"/>
          <w:color w:val="000000"/>
        </w:rPr>
        <w:tab/>
        <w:t>15</w:t>
      </w:r>
      <w:r w:rsidR="00E063F9">
        <w:rPr>
          <w:rFonts w:eastAsia="Calibri" w:cs="Times New Roman"/>
          <w:color w:val="000000"/>
        </w:rPr>
        <w:t>9,287</w:t>
      </w:r>
    </w:p>
    <w:p w14:paraId="530D82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VISTA E-Learning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51900</w:t>
      </w:r>
      <w:r w:rsidRPr="00AE18FD">
        <w:rPr>
          <w:rFonts w:eastAsia="Calibri" w:cs="Times New Roman"/>
          <w:color w:val="000000"/>
        </w:rPr>
        <w:tab/>
      </w:r>
      <w:r w:rsidRPr="00AE18FD">
        <w:rPr>
          <w:rFonts w:eastAsia="Calibri" w:cs="Times New Roman"/>
          <w:color w:val="000000"/>
        </w:rPr>
        <w:tab/>
        <w:t>229,019</w:t>
      </w:r>
    </w:p>
    <w:p w14:paraId="485205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State Priorities – Brownfield Professional Development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53100</w:t>
      </w:r>
      <w:r w:rsidRPr="00AE18FD">
        <w:rPr>
          <w:rFonts w:eastAsia="Calibri" w:cs="Times New Roman"/>
          <w:color w:val="000000"/>
        </w:rPr>
        <w:tab/>
      </w:r>
      <w:r w:rsidRPr="00AE18FD">
        <w:rPr>
          <w:rFonts w:eastAsia="Calibri" w:cs="Times New Roman"/>
          <w:color w:val="000000"/>
        </w:rPr>
        <w:tab/>
        <w:t>809,606</w:t>
      </w:r>
    </w:p>
    <w:p w14:paraId="0DB8B1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University Graduate College Writing Project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80700</w:t>
      </w:r>
      <w:r w:rsidRPr="00AE18FD">
        <w:rPr>
          <w:rFonts w:eastAsia="Calibri" w:cs="Times New Roman"/>
          <w:color w:val="000000"/>
        </w:rPr>
        <w:tab/>
      </w:r>
      <w:r w:rsidRPr="00AE18FD">
        <w:rPr>
          <w:rFonts w:eastAsia="Calibri" w:cs="Times New Roman"/>
          <w:color w:val="000000"/>
        </w:rPr>
        <w:tab/>
        <w:t>25,412</w:t>
      </w:r>
    </w:p>
    <w:p w14:paraId="0177B185" w14:textId="42A9BAF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WV Autism Training Center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93200</w:t>
      </w:r>
      <w:r w:rsidRPr="00AE18FD">
        <w:rPr>
          <w:rFonts w:eastAsia="Calibri" w:cs="Times New Roman"/>
          <w:color w:val="000000"/>
        </w:rPr>
        <w:tab/>
      </w:r>
      <w:r w:rsidRPr="00AE18FD">
        <w:rPr>
          <w:rFonts w:eastAsia="Calibri" w:cs="Times New Roman"/>
          <w:color w:val="000000"/>
          <w:u w:val="single"/>
        </w:rPr>
        <w:tab/>
      </w:r>
      <w:r w:rsidR="00E063F9">
        <w:rPr>
          <w:rFonts w:eastAsia="Calibri" w:cs="Times New Roman"/>
          <w:color w:val="000000"/>
          <w:u w:val="single"/>
        </w:rPr>
        <w:t>2,011,949</w:t>
      </w:r>
    </w:p>
    <w:p w14:paraId="67E1F229" w14:textId="64D5FF6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E063F9">
        <w:rPr>
          <w:rFonts w:eastAsia="Calibri" w:cs="Times New Roman"/>
          <w:color w:val="000000"/>
        </w:rPr>
        <w:t>7,378,604</w:t>
      </w:r>
    </w:p>
    <w:p w14:paraId="62140D99" w14:textId="57E3613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appropriation 80700), WV Autism Training Center (fund 0348, appropriation 93200), Marshall University Minority Health Institute (fund 0348, appropriation 42301), and Marshall University Cybersecurity Program – Surplus (fund 0348, appropriation 42302)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365A91C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B9862E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West Virginia School of Osteopathic Medicine</w:t>
      </w:r>
    </w:p>
    <w:p w14:paraId="301714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0072CCC1" w14:textId="17F879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0336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0476</w:t>
      </w:r>
    </w:p>
    <w:p w14:paraId="4F25C87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788CB48" w14:textId="5D4B7BE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School of Osteopathic Medicine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17200</w:t>
      </w:r>
      <w:r w:rsidRPr="00AE18FD">
        <w:rPr>
          <w:rFonts w:eastAsia="Calibri" w:cs="Times New Roman"/>
          <w:color w:val="000000"/>
        </w:rPr>
        <w:tab/>
        <w:t>$</w:t>
      </w:r>
      <w:r w:rsidRPr="00AE18FD">
        <w:rPr>
          <w:rFonts w:eastAsia="Calibri" w:cs="Times New Roman"/>
          <w:color w:val="000000"/>
        </w:rPr>
        <w:tab/>
        <w:t>5,</w:t>
      </w:r>
      <w:r w:rsidR="00E063F9">
        <w:rPr>
          <w:rFonts w:eastAsia="Calibri" w:cs="Times New Roman"/>
          <w:color w:val="000000"/>
        </w:rPr>
        <w:t>696,122</w:t>
      </w:r>
    </w:p>
    <w:p w14:paraId="55EB8217" w14:textId="4901EC8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Rural Health Outreach Programs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37700</w:t>
      </w:r>
      <w:r w:rsidRPr="00AE18FD">
        <w:rPr>
          <w:rFonts w:eastAsia="Calibri" w:cs="Times New Roman"/>
          <w:color w:val="000000"/>
        </w:rPr>
        <w:tab/>
      </w:r>
      <w:r w:rsidRPr="00AE18FD">
        <w:rPr>
          <w:rFonts w:eastAsia="Calibri" w:cs="Times New Roman"/>
          <w:color w:val="000000"/>
        </w:rPr>
        <w:tab/>
        <w:t>17</w:t>
      </w:r>
      <w:r w:rsidR="00E063F9">
        <w:rPr>
          <w:rFonts w:eastAsia="Calibri" w:cs="Times New Roman"/>
          <w:color w:val="000000"/>
        </w:rPr>
        <w:t>6,190</w:t>
      </w:r>
    </w:p>
    <w:p w14:paraId="46EA8C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West Virginia School of Osteopathic Medicine</w:t>
      </w:r>
    </w:p>
    <w:p w14:paraId="2F27F2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BRIM Subsidy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40300</w:t>
      </w:r>
      <w:r w:rsidRPr="00AE18FD">
        <w:rPr>
          <w:rFonts w:eastAsia="Calibri" w:cs="Times New Roman"/>
          <w:color w:val="000000"/>
        </w:rPr>
        <w:tab/>
      </w:r>
      <w:r w:rsidRPr="00AE18FD">
        <w:rPr>
          <w:rFonts w:eastAsia="Calibri" w:cs="Times New Roman"/>
          <w:color w:val="000000"/>
        </w:rPr>
        <w:tab/>
        <w:t>153,405</w:t>
      </w:r>
    </w:p>
    <w:p w14:paraId="2A8D3A83" w14:textId="1F23A07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Rural Health Initiative – Medical Schools Support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58100</w:t>
      </w:r>
      <w:r w:rsidRPr="00AE18FD">
        <w:rPr>
          <w:rFonts w:eastAsia="Calibri" w:cs="Times New Roman"/>
          <w:color w:val="000000"/>
        </w:rPr>
        <w:tab/>
      </w:r>
      <w:r w:rsidRPr="00AE18FD">
        <w:rPr>
          <w:rFonts w:eastAsia="Calibri" w:cs="Times New Roman"/>
          <w:color w:val="000000"/>
          <w:u w:val="single"/>
        </w:rPr>
        <w:tab/>
        <w:t>4</w:t>
      </w:r>
      <w:r w:rsidR="00E063F9">
        <w:rPr>
          <w:rFonts w:eastAsia="Calibri" w:cs="Times New Roman"/>
          <w:color w:val="000000"/>
          <w:u w:val="single"/>
        </w:rPr>
        <w:t>21,157</w:t>
      </w:r>
    </w:p>
    <w:p w14:paraId="070A7C6D" w14:textId="74E291A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E063F9">
        <w:rPr>
          <w:rFonts w:eastAsia="Calibri" w:cs="Times New Roman"/>
          <w:color w:val="000000"/>
        </w:rPr>
        <w:t>446,874</w:t>
      </w:r>
    </w:p>
    <w:p w14:paraId="385403FE" w14:textId="1AB329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 remaining in the appropriation for Rural Health Outreach Programs (fund 0336, appropriation 37700), West Virginia School of Osteopathic Medicine – Surplus (fund 0336, appropriation 17299)</w:t>
      </w:r>
      <w:r w:rsidR="002D4F23">
        <w:rPr>
          <w:rFonts w:eastAsia="Calibri" w:cs="Times New Roman"/>
          <w:color w:val="000000"/>
        </w:rPr>
        <w:t>, and Capital Outlay, Repairs, and Equipment – Surplus (fund 0336, appropriation 67700)</w:t>
      </w:r>
      <w:r w:rsidRPr="00AE18FD">
        <w:rPr>
          <w:rFonts w:eastAsia="Calibri" w:cs="Times New Roman"/>
          <w:color w:val="000000"/>
        </w:rPr>
        <w:t xml:space="preserve"> at the close of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A29E910"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4DED0B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Bluefield State University</w:t>
      </w:r>
    </w:p>
    <w:p w14:paraId="72FA0E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7E145813" w14:textId="0AAB47B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0354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0482</w:t>
      </w:r>
    </w:p>
    <w:p w14:paraId="6D83D500"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42A0C56" w14:textId="5DC09EA4"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Bluefield State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40800</w:t>
      </w:r>
      <w:r w:rsidRPr="00AE18FD">
        <w:rPr>
          <w:rFonts w:eastAsia="Calibri" w:cs="Times New Roman"/>
          <w:color w:val="000000"/>
        </w:rPr>
        <w:tab/>
        <w:t>$</w:t>
      </w:r>
      <w:r w:rsidRPr="00AE18FD">
        <w:rPr>
          <w:rFonts w:eastAsia="Calibri" w:cs="Times New Roman"/>
          <w:color w:val="000000"/>
        </w:rPr>
        <w:tab/>
        <w:t>7,</w:t>
      </w:r>
      <w:r w:rsidR="00E063F9">
        <w:rPr>
          <w:rFonts w:eastAsia="Calibri" w:cs="Times New Roman"/>
          <w:color w:val="000000"/>
        </w:rPr>
        <w:t>183,177</w:t>
      </w:r>
    </w:p>
    <w:p w14:paraId="2C27FD8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Concord University</w:t>
      </w:r>
    </w:p>
    <w:p w14:paraId="15353BE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36478799" w14:textId="1051A3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0357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0483</w:t>
      </w:r>
    </w:p>
    <w:p w14:paraId="7129D664"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D12A40D" w14:textId="6D4D0D0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Concord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41000</w:t>
      </w:r>
      <w:r w:rsidRPr="00AE18FD">
        <w:rPr>
          <w:rFonts w:eastAsia="Calibri" w:cs="Times New Roman"/>
          <w:color w:val="000000"/>
        </w:rPr>
        <w:tab/>
        <w:t>$</w:t>
      </w:r>
      <w:r w:rsidRPr="00AE18FD">
        <w:rPr>
          <w:rFonts w:eastAsia="Calibri" w:cs="Times New Roman"/>
          <w:color w:val="000000"/>
        </w:rPr>
        <w:tab/>
        <w:t>11</w:t>
      </w:r>
      <w:r w:rsidR="00E063F9">
        <w:rPr>
          <w:rFonts w:eastAsia="Calibri" w:cs="Times New Roman"/>
          <w:color w:val="000000"/>
        </w:rPr>
        <w:t>,653,071</w:t>
      </w:r>
    </w:p>
    <w:p w14:paraId="7F2C6BF2"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636326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Fairmont State University</w:t>
      </w:r>
    </w:p>
    <w:p w14:paraId="48386D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37C486FF" w14:textId="63E406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0360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0484</w:t>
      </w:r>
    </w:p>
    <w:p w14:paraId="097BAE72"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3C6A80F" w14:textId="7929DA59"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Fairmont State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41400</w:t>
      </w:r>
      <w:r w:rsidRPr="00AE18FD">
        <w:rPr>
          <w:rFonts w:eastAsia="Calibri" w:cs="Times New Roman"/>
          <w:color w:val="000000"/>
        </w:rPr>
        <w:tab/>
        <w:t>$</w:t>
      </w:r>
      <w:r w:rsidRPr="00AE18FD">
        <w:rPr>
          <w:rFonts w:eastAsia="Calibri" w:cs="Times New Roman"/>
          <w:color w:val="000000"/>
        </w:rPr>
        <w:tab/>
        <w:t>20,</w:t>
      </w:r>
      <w:r w:rsidR="00E063F9">
        <w:rPr>
          <w:rFonts w:eastAsia="Calibri" w:cs="Times New Roman"/>
          <w:color w:val="000000"/>
        </w:rPr>
        <w:t>872,653</w:t>
      </w:r>
    </w:p>
    <w:p w14:paraId="272A389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Glenville State University</w:t>
      </w:r>
    </w:p>
    <w:p w14:paraId="19C9DD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18B)</w:t>
      </w:r>
    </w:p>
    <w:p w14:paraId="7042B5B6" w14:textId="3ADB092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0363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0485</w:t>
      </w:r>
    </w:p>
    <w:p w14:paraId="4A41F4E3"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B9AF505" w14:textId="7E2142D6"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lastRenderedPageBreak/>
        <w:t>Glenville State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42800</w:t>
      </w:r>
      <w:r w:rsidRPr="00AE18FD">
        <w:rPr>
          <w:rFonts w:eastAsia="Calibri" w:cs="Times New Roman"/>
          <w:color w:val="000000"/>
        </w:rPr>
        <w:tab/>
        <w:t>$</w:t>
      </w:r>
      <w:r w:rsidRPr="00AE18FD">
        <w:rPr>
          <w:rFonts w:eastAsia="Calibri" w:cs="Times New Roman"/>
          <w:color w:val="000000"/>
        </w:rPr>
        <w:tab/>
        <w:t>7,</w:t>
      </w:r>
      <w:r w:rsidR="00E063F9">
        <w:rPr>
          <w:rFonts w:eastAsia="Calibri" w:cs="Times New Roman"/>
          <w:color w:val="000000"/>
        </w:rPr>
        <w:t>520,</w:t>
      </w:r>
      <w:r w:rsidR="00B2332F">
        <w:rPr>
          <w:rFonts w:eastAsia="Calibri" w:cs="Times New Roman"/>
          <w:color w:val="000000"/>
        </w:rPr>
        <w:t>36</w:t>
      </w:r>
      <w:r w:rsidR="00E063F9">
        <w:rPr>
          <w:rFonts w:eastAsia="Calibri" w:cs="Times New Roman"/>
          <w:color w:val="000000"/>
        </w:rPr>
        <w:t>1</w:t>
      </w:r>
    </w:p>
    <w:p w14:paraId="02B6C83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Shepherd University</w:t>
      </w:r>
    </w:p>
    <w:p w14:paraId="392BA2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59F8602D" w14:textId="319C32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0366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0486</w:t>
      </w:r>
    </w:p>
    <w:p w14:paraId="288E7D0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D6072B3" w14:textId="115C3F0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Shepherd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43200</w:t>
      </w:r>
      <w:r w:rsidRPr="00AE18FD">
        <w:rPr>
          <w:rFonts w:eastAsia="Calibri" w:cs="Times New Roman"/>
          <w:color w:val="000000"/>
        </w:rPr>
        <w:tab/>
        <w:t>$</w:t>
      </w:r>
      <w:r w:rsidRPr="00AE18FD">
        <w:rPr>
          <w:rFonts w:eastAsia="Calibri" w:cs="Times New Roman"/>
          <w:color w:val="000000"/>
        </w:rPr>
        <w:tab/>
        <w:t>13,</w:t>
      </w:r>
      <w:r w:rsidR="00E063F9">
        <w:rPr>
          <w:rFonts w:eastAsia="Calibri" w:cs="Times New Roman"/>
          <w:color w:val="000000"/>
        </w:rPr>
        <w:t>876,024</w:t>
      </w:r>
    </w:p>
    <w:p w14:paraId="781D3D7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4CB71D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West Liberty University</w:t>
      </w:r>
    </w:p>
    <w:p w14:paraId="5BDC2C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28AB2A04" w14:textId="64455CD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0488</w:t>
      </w:r>
    </w:p>
    <w:p w14:paraId="4977994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C3FC04A" w14:textId="3C363CB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Liberty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43900</w:t>
      </w:r>
      <w:r w:rsidRPr="00AE18FD">
        <w:rPr>
          <w:rFonts w:eastAsia="Calibri" w:cs="Times New Roman"/>
          <w:color w:val="000000"/>
        </w:rPr>
        <w:tab/>
        <w:t>$</w:t>
      </w:r>
      <w:r w:rsidRPr="00AE18FD">
        <w:rPr>
          <w:rFonts w:eastAsia="Calibri" w:cs="Times New Roman"/>
          <w:color w:val="000000"/>
        </w:rPr>
        <w:tab/>
        <w:t>10,</w:t>
      </w:r>
      <w:r w:rsidR="00E063F9">
        <w:rPr>
          <w:rFonts w:eastAsia="Calibri" w:cs="Times New Roman"/>
          <w:color w:val="000000"/>
        </w:rPr>
        <w:t>545,943</w:t>
      </w:r>
    </w:p>
    <w:p w14:paraId="04C090A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7A323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West Virginia State University</w:t>
      </w:r>
    </w:p>
    <w:p w14:paraId="6CE5D9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48E6206E" w14:textId="7EF8FF9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0373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0490</w:t>
      </w:r>
    </w:p>
    <w:p w14:paraId="3F76F2C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14D9051" w14:textId="54E5043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State University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44100</w:t>
      </w:r>
      <w:r w:rsidRPr="00AE18FD">
        <w:rPr>
          <w:rFonts w:eastAsia="Calibri" w:cs="Times New Roman"/>
          <w:color w:val="000000"/>
        </w:rPr>
        <w:tab/>
        <w:t>$</w:t>
      </w:r>
      <w:r w:rsidRPr="00AE18FD">
        <w:rPr>
          <w:rFonts w:eastAsia="Calibri" w:cs="Times New Roman"/>
          <w:color w:val="000000"/>
        </w:rPr>
        <w:tab/>
        <w:t>1</w:t>
      </w:r>
      <w:r w:rsidR="00E063F9">
        <w:rPr>
          <w:rFonts w:eastAsia="Calibri" w:cs="Times New Roman"/>
          <w:color w:val="000000"/>
        </w:rPr>
        <w:t>2,139,165</w:t>
      </w:r>
    </w:p>
    <w:p w14:paraId="27A65835"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Healthy Grandfamilies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62101</w:t>
      </w:r>
      <w:r w:rsidRPr="00AE18FD">
        <w:rPr>
          <w:rFonts w:eastAsia="Calibri" w:cs="Times New Roman"/>
          <w:color w:val="000000"/>
        </w:rPr>
        <w:tab/>
      </w:r>
      <w:r w:rsidRPr="00AE18FD">
        <w:rPr>
          <w:rFonts w:eastAsia="Calibri" w:cs="Times New Roman"/>
          <w:color w:val="000000"/>
        </w:rPr>
        <w:tab/>
        <w:t>800,000</w:t>
      </w:r>
    </w:p>
    <w:p w14:paraId="4AF5C2E6" w14:textId="13B38693" w:rsidR="00E063F9" w:rsidRPr="00AE18FD" w:rsidRDefault="00E063F9"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LPN to BSN………………………………………………………...</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r>
      <w:r>
        <w:rPr>
          <w:rFonts w:eastAsia="Calibri" w:cs="Times New Roman"/>
          <w:color w:val="000000"/>
        </w:rPr>
        <w:tab/>
        <w:t>250,000</w:t>
      </w:r>
    </w:p>
    <w:p w14:paraId="3392A8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State University Land Grant Match</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95600</w:t>
      </w:r>
      <w:r w:rsidRPr="00AE18FD">
        <w:rPr>
          <w:rFonts w:eastAsia="Calibri" w:cs="Times New Roman"/>
          <w:color w:val="000000"/>
        </w:rPr>
        <w:tab/>
      </w:r>
      <w:r w:rsidRPr="00AE18FD">
        <w:rPr>
          <w:rFonts w:eastAsia="Calibri" w:cs="Times New Roman"/>
          <w:color w:val="000000"/>
          <w:u w:val="single"/>
        </w:rPr>
        <w:tab/>
        <w:t>5,000,000</w:t>
      </w:r>
    </w:p>
    <w:p w14:paraId="1C56CF4E" w14:textId="0CAD18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E063F9">
        <w:rPr>
          <w:rFonts w:eastAsia="Calibri" w:cs="Times New Roman"/>
          <w:color w:val="000000"/>
        </w:rPr>
        <w:t>8,189,165</w:t>
      </w:r>
    </w:p>
    <w:p w14:paraId="495B9B88" w14:textId="54C05FF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Healthy Grandfamilies (fund 0373, appropriation 62101) at the close of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A6A931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99954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30016A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Administration -</w:t>
      </w:r>
    </w:p>
    <w:p w14:paraId="415D1E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Network for Educational Telecomputing (WVNET)</w:t>
      </w:r>
    </w:p>
    <w:p w14:paraId="2C71CA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24790C4A" w14:textId="2BCE97D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0551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0495</w:t>
      </w:r>
    </w:p>
    <w:p w14:paraId="52D94A9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69CA31" w14:textId="4ED1BFED" w:rsidR="00AE18FD" w:rsidRPr="00AE18FD" w:rsidRDefault="00AE18FD" w:rsidP="00E063F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r w:rsidRPr="00AE18FD">
        <w:rPr>
          <w:rFonts w:eastAsia="Calibri" w:cs="Times New Roman"/>
          <w:color w:val="000000"/>
        </w:rPr>
        <w:t>WVNET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16900</w:t>
      </w:r>
      <w:r w:rsidRPr="00AE18FD">
        <w:rPr>
          <w:rFonts w:eastAsia="Calibri" w:cs="Times New Roman"/>
          <w:color w:val="000000"/>
        </w:rPr>
        <w:tab/>
        <w:t>$</w:t>
      </w:r>
      <w:r w:rsidRPr="00AE18FD">
        <w:rPr>
          <w:rFonts w:eastAsia="Calibri" w:cs="Times New Roman"/>
          <w:color w:val="000000"/>
        </w:rPr>
        <w:tab/>
        <w:t>1,9</w:t>
      </w:r>
      <w:r w:rsidR="00E063F9">
        <w:rPr>
          <w:rFonts w:eastAsia="Calibri" w:cs="Times New Roman"/>
          <w:color w:val="000000"/>
        </w:rPr>
        <w:t>77,941</w:t>
      </w:r>
    </w:p>
    <w:p w14:paraId="447E7D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lastRenderedPageBreak/>
        <w:t>MISCELLANEOUS BOARDS AND COMMISSIONS</w:t>
      </w:r>
    </w:p>
    <w:p w14:paraId="43A5B24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Adjutant General – </w:t>
      </w:r>
    </w:p>
    <w:p w14:paraId="46B4F0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Militia</w:t>
      </w:r>
    </w:p>
    <w:p w14:paraId="268622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02DA7D1C" w14:textId="2B8DA0E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0433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0603</w:t>
      </w:r>
    </w:p>
    <w:p w14:paraId="12FE3D5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E8405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69E165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t>$</w:t>
      </w:r>
      <w:r w:rsidRPr="00AE18FD">
        <w:rPr>
          <w:rFonts w:eastAsia="Calibri" w:cs="Times New Roman"/>
          <w:color w:val="000000"/>
        </w:rPr>
        <w:tab/>
        <w:t>189,000</w:t>
      </w:r>
    </w:p>
    <w:p w14:paraId="06FE8E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106,798</w:t>
      </w:r>
    </w:p>
    <w:p w14:paraId="6EA5F46A" w14:textId="7DE5239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College Education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23200</w:t>
      </w:r>
      <w:r w:rsidRPr="00AE18FD">
        <w:rPr>
          <w:rFonts w:eastAsia="Calibri" w:cs="Times New Roman"/>
          <w:color w:val="000000"/>
        </w:rPr>
        <w:tab/>
      </w:r>
      <w:r w:rsidRPr="00AE18FD">
        <w:rPr>
          <w:rFonts w:eastAsia="Calibri" w:cs="Times New Roman"/>
          <w:color w:val="000000"/>
        </w:rPr>
        <w:tab/>
      </w:r>
      <w:r w:rsidR="00E063F9">
        <w:rPr>
          <w:rFonts w:eastAsia="Calibri" w:cs="Times New Roman"/>
          <w:color w:val="000000"/>
        </w:rPr>
        <w:t>2,500,000</w:t>
      </w:r>
    </w:p>
    <w:p w14:paraId="6F9E7B8B" w14:textId="642A1AC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Civil Air Patrol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23400</w:t>
      </w:r>
      <w:r w:rsidRPr="00AE18FD">
        <w:rPr>
          <w:rFonts w:eastAsia="Calibri" w:cs="Times New Roman"/>
          <w:color w:val="000000"/>
        </w:rPr>
        <w:tab/>
      </w:r>
      <w:r w:rsidRPr="00AE18FD">
        <w:rPr>
          <w:rFonts w:eastAsia="Calibri" w:cs="Times New Roman"/>
          <w:color w:val="000000"/>
        </w:rPr>
        <w:tab/>
      </w:r>
      <w:r w:rsidR="00E063F9">
        <w:rPr>
          <w:rFonts w:eastAsia="Calibri" w:cs="Times New Roman"/>
          <w:color w:val="000000"/>
        </w:rPr>
        <w:t>199,644</w:t>
      </w:r>
    </w:p>
    <w:p w14:paraId="2DF679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Armory Board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70015</w:t>
      </w:r>
      <w:r w:rsidRPr="00AE18FD">
        <w:rPr>
          <w:rFonts w:eastAsia="Calibri" w:cs="Times New Roman"/>
          <w:color w:val="000000"/>
        </w:rPr>
        <w:tab/>
      </w:r>
      <w:r w:rsidRPr="00AE18FD">
        <w:rPr>
          <w:rFonts w:eastAsia="Calibri" w:cs="Times New Roman"/>
          <w:color w:val="000000"/>
        </w:rPr>
        <w:tab/>
        <w:t>2,317,555</w:t>
      </w:r>
    </w:p>
    <w:p w14:paraId="6394CDE1" w14:textId="0D8C0395"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Mountaineer </w:t>
      </w:r>
      <w:proofErr w:type="spellStart"/>
      <w:r w:rsidRPr="00AE18FD">
        <w:rPr>
          <w:rFonts w:eastAsia="Calibri" w:cs="Times New Roman"/>
          <w:color w:val="000000"/>
        </w:rPr>
        <w:t>ChalleNGe</w:t>
      </w:r>
      <w:proofErr w:type="spellEnd"/>
      <w:r w:rsidRPr="00AE18FD">
        <w:rPr>
          <w:rFonts w:eastAsia="Calibri" w:cs="Times New Roman"/>
          <w:color w:val="000000"/>
        </w:rPr>
        <w:t xml:space="preserve"> Academy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70900</w:t>
      </w:r>
      <w:r w:rsidRPr="00AE18FD">
        <w:rPr>
          <w:rFonts w:eastAsia="Calibri" w:cs="Times New Roman"/>
          <w:color w:val="000000"/>
        </w:rPr>
        <w:tab/>
      </w:r>
      <w:r w:rsidRPr="00AE18FD">
        <w:rPr>
          <w:rFonts w:eastAsia="Calibri" w:cs="Times New Roman"/>
          <w:color w:val="000000"/>
        </w:rPr>
        <w:tab/>
        <w:t>3,</w:t>
      </w:r>
      <w:r w:rsidR="00C704D3">
        <w:rPr>
          <w:rFonts w:eastAsia="Calibri" w:cs="Times New Roman"/>
          <w:color w:val="000000"/>
        </w:rPr>
        <w:t>6</w:t>
      </w:r>
      <w:r w:rsidR="00E063F9">
        <w:rPr>
          <w:rFonts w:eastAsia="Calibri" w:cs="Times New Roman"/>
          <w:color w:val="000000"/>
        </w:rPr>
        <w:t>61,560</w:t>
      </w:r>
    </w:p>
    <w:p w14:paraId="515FEAF2" w14:textId="0ED4E175" w:rsidR="00C704D3" w:rsidRPr="00AE18FD" w:rsidRDefault="004D6601"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SEARCH Director</w:t>
      </w:r>
      <w:r w:rsidR="00C704D3">
        <w:rPr>
          <w:rFonts w:eastAsia="Calibri" w:cs="Times New Roman"/>
          <w:color w:val="000000"/>
        </w:rPr>
        <w:t>………………………………….</w:t>
      </w:r>
      <w:r w:rsidR="00C704D3">
        <w:rPr>
          <w:rFonts w:eastAsia="Calibri" w:cs="Times New Roman"/>
          <w:color w:val="000000"/>
        </w:rPr>
        <w:tab/>
      </w:r>
      <w:r w:rsidR="00C704D3">
        <w:rPr>
          <w:rFonts w:eastAsia="Calibri" w:cs="Times New Roman"/>
          <w:color w:val="000000"/>
        </w:rPr>
        <w:tab/>
      </w:r>
      <w:r w:rsidR="00C704D3">
        <w:rPr>
          <w:rFonts w:eastAsia="Calibri" w:cs="Times New Roman"/>
          <w:color w:val="000000"/>
        </w:rPr>
        <w:tab/>
        <w:t>XXXXX</w:t>
      </w:r>
      <w:r w:rsidR="00C704D3">
        <w:rPr>
          <w:rFonts w:eastAsia="Calibri" w:cs="Times New Roman"/>
          <w:color w:val="000000"/>
        </w:rPr>
        <w:tab/>
      </w:r>
      <w:r w:rsidR="00C704D3">
        <w:rPr>
          <w:rFonts w:eastAsia="Calibri" w:cs="Times New Roman"/>
          <w:color w:val="000000"/>
        </w:rPr>
        <w:tab/>
        <w:t>70,000</w:t>
      </w:r>
    </w:p>
    <w:p w14:paraId="5EAB1298" w14:textId="09DBC25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Military Authority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74800</w:t>
      </w:r>
      <w:r w:rsidRPr="00AE18FD">
        <w:rPr>
          <w:rFonts w:eastAsia="Calibri" w:cs="Times New Roman"/>
          <w:color w:val="000000"/>
        </w:rPr>
        <w:tab/>
      </w:r>
      <w:r w:rsidRPr="00AE18FD">
        <w:rPr>
          <w:rFonts w:eastAsia="Calibri" w:cs="Times New Roman"/>
          <w:color w:val="000000"/>
        </w:rPr>
        <w:tab/>
        <w:t>6,</w:t>
      </w:r>
      <w:r w:rsidR="00E063F9">
        <w:rPr>
          <w:rFonts w:eastAsia="Calibri" w:cs="Times New Roman"/>
          <w:color w:val="000000"/>
        </w:rPr>
        <w:t>756,473</w:t>
      </w:r>
    </w:p>
    <w:p w14:paraId="63F53399" w14:textId="2C3262A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Drug Enforcement and Support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74801</w:t>
      </w:r>
      <w:r w:rsidRPr="00AE18FD">
        <w:rPr>
          <w:rFonts w:eastAsia="Calibri" w:cs="Times New Roman"/>
          <w:color w:val="000000"/>
        </w:rPr>
        <w:tab/>
      </w:r>
      <w:r w:rsidRPr="00AE18FD">
        <w:rPr>
          <w:rFonts w:eastAsia="Calibri" w:cs="Times New Roman"/>
          <w:color w:val="000000"/>
          <w:u w:val="single"/>
        </w:rPr>
        <w:tab/>
        <w:t>1,</w:t>
      </w:r>
      <w:r w:rsidR="00E063F9">
        <w:rPr>
          <w:rFonts w:eastAsia="Calibri" w:cs="Times New Roman"/>
          <w:color w:val="000000"/>
          <w:u w:val="single"/>
        </w:rPr>
        <w:t>461,205</w:t>
      </w:r>
    </w:p>
    <w:p w14:paraId="50C96161" w14:textId="3B9F883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E063F9">
        <w:rPr>
          <w:rFonts w:eastAsia="Calibri" w:cs="Times New Roman"/>
          <w:color w:val="000000"/>
        </w:rPr>
        <w:t>7,262,255</w:t>
      </w:r>
    </w:p>
    <w:p w14:paraId="58A99630" w14:textId="7A9554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Unclassified (fund 0433, appropriation 09900), </w:t>
      </w:r>
      <w:r w:rsidR="009D51BC">
        <w:rPr>
          <w:rFonts w:eastAsia="Calibri" w:cs="Times New Roman"/>
          <w:color w:val="000000"/>
        </w:rPr>
        <w:t xml:space="preserve">Recruit WV Employment Program – Surplus (fund0433, appropriation 30799), Capital Outlay, Repairs, and Equipment – Surplus (fund0433, appropriation 677000), </w:t>
      </w:r>
      <w:r w:rsidRPr="00AE18FD">
        <w:rPr>
          <w:rFonts w:eastAsia="Calibri" w:cs="Times New Roman"/>
          <w:color w:val="000000"/>
        </w:rPr>
        <w:t xml:space="preserve">Military Authority (fund 0433, appropriation 74800), Armory Board Transfers – Surplus (fund 0433, appropriation 70299), Military Authority – Surplus (fund 0433, appropriation 74899), and Federal Funds/Grant Match (fund 0433, appropriation 85700)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CF382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From the above appropriations an amount approved by the Adjutant General may be transferred to the State Armory Board for operation and maintenance of National Guard Armories.</w:t>
      </w:r>
    </w:p>
    <w:p w14:paraId="24CF67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Adjutant General shall have the authority to transfer between appropriations.</w:t>
      </w:r>
    </w:p>
    <w:p w14:paraId="43AFA14D" w14:textId="646620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From the above appropriation and other state and federal funding, the Adjutant General shall provide an amount not less than $3,</w:t>
      </w:r>
      <w:r w:rsidR="00E063F9">
        <w:rPr>
          <w:rFonts w:eastAsia="Calibri" w:cs="Times New Roman"/>
          <w:color w:val="000000"/>
        </w:rPr>
        <w:t>661,560</w:t>
      </w:r>
      <w:r w:rsidRPr="00AE18FD">
        <w:rPr>
          <w:rFonts w:eastAsia="Calibri" w:cs="Times New Roman"/>
          <w:color w:val="000000"/>
        </w:rPr>
        <w:t xml:space="preserve"> to the Mountaineer </w:t>
      </w:r>
      <w:proofErr w:type="spellStart"/>
      <w:r w:rsidRPr="00AE18FD">
        <w:rPr>
          <w:rFonts w:eastAsia="Calibri" w:cs="Times New Roman"/>
          <w:color w:val="000000"/>
        </w:rPr>
        <w:t>ChalleNGe</w:t>
      </w:r>
      <w:proofErr w:type="spellEnd"/>
      <w:r w:rsidRPr="00AE18FD">
        <w:rPr>
          <w:rFonts w:eastAsia="Calibri" w:cs="Times New Roman"/>
          <w:color w:val="000000"/>
        </w:rPr>
        <w:t xml:space="preserve"> Academy to meet anticipated program demand.</w:t>
      </w:r>
    </w:p>
    <w:p w14:paraId="43CBDE3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F17C1C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Adjutant General – </w:t>
      </w:r>
    </w:p>
    <w:p w14:paraId="4D7126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AE18FD">
        <w:rPr>
          <w:rFonts w:eastAsia="Calibri" w:cs="Times New Roman"/>
          <w:i/>
          <w:color w:val="000000"/>
        </w:rPr>
        <w:t>Military Fund</w:t>
      </w:r>
    </w:p>
    <w:p w14:paraId="08CC28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AE18FD">
        <w:rPr>
          <w:rFonts w:eastAsia="Calibri" w:cs="Times New Roman"/>
          <w:color w:val="000000"/>
        </w:rPr>
        <w:t>(W.V. Code Chapter 15)</w:t>
      </w:r>
    </w:p>
    <w:p w14:paraId="1B42D657" w14:textId="350EDA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0605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0603</w:t>
      </w:r>
    </w:p>
    <w:p w14:paraId="6E25839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03757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100,000</w:t>
      </w:r>
    </w:p>
    <w:p w14:paraId="5626D8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57,775</w:t>
      </w:r>
    </w:p>
    <w:p w14:paraId="2B5BC2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157,775</w:t>
      </w:r>
    </w:p>
    <w:p w14:paraId="7A3325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Total TITLE II, Section 1 – General Revenue</w:t>
      </w:r>
    </w:p>
    <w:p w14:paraId="17421EC8" w14:textId="17C430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double"/>
        </w:rPr>
      </w:pPr>
      <w:r w:rsidRPr="00AE18FD">
        <w:rPr>
          <w:rFonts w:eastAsia="Calibri" w:cs="Times New Roman"/>
          <w:color w:val="000000"/>
        </w:rPr>
        <w:tab/>
        <w:t>(Including claims against the state)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r>
      <w:r w:rsidR="00E063F9">
        <w:rPr>
          <w:rFonts w:eastAsia="Calibri" w:cs="Times New Roman"/>
          <w:color w:val="000000"/>
          <w:u w:val="double"/>
        </w:rPr>
        <w:t>5,1</w:t>
      </w:r>
      <w:r w:rsidR="00FF1BB3">
        <w:rPr>
          <w:rFonts w:eastAsia="Calibri" w:cs="Times New Roman"/>
          <w:color w:val="000000"/>
          <w:u w:val="double"/>
        </w:rPr>
        <w:t>1</w:t>
      </w:r>
      <w:r w:rsidR="00C02795">
        <w:rPr>
          <w:rFonts w:eastAsia="Calibri" w:cs="Times New Roman"/>
          <w:color w:val="000000"/>
          <w:u w:val="double"/>
        </w:rPr>
        <w:t>3,274,982</w:t>
      </w:r>
    </w:p>
    <w:p w14:paraId="5EA3AEE7"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79C25D" w14:textId="058B6D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b/>
          <w:color w:val="000000"/>
        </w:rPr>
        <w:tab/>
      </w:r>
      <w:r w:rsidRPr="00AE18FD">
        <w:rPr>
          <w:rFonts w:eastAsia="Calibri" w:cs="Times New Roman"/>
          <w:b/>
          <w:color w:val="000000"/>
        </w:rPr>
        <w:tab/>
        <w:t>Sec. 2. Appropriations from state road fund</w:t>
      </w:r>
      <w:r w:rsidRPr="00AE18FD">
        <w:rPr>
          <w:rFonts w:eastAsia="Calibri" w:cs="Times New Roman"/>
          <w:color w:val="000000"/>
        </w:rPr>
        <w:t xml:space="preserve">. — From the state road fund there are hereby appropriated conditionally upon the fulfillment of the provisions set forth in Article 2, Chapter 11B of the Code the </w:t>
      </w:r>
      <w:r w:rsidR="0048235A" w:rsidRPr="00AE18FD">
        <w:rPr>
          <w:rFonts w:eastAsia="Calibri" w:cs="Times New Roman"/>
          <w:color w:val="000000"/>
        </w:rPr>
        <w:t>following, amounts</w:t>
      </w:r>
      <w:r w:rsidRPr="00AE18FD">
        <w:rPr>
          <w:rFonts w:eastAsia="Calibri" w:cs="Times New Roman"/>
          <w:color w:val="000000"/>
        </w:rPr>
        <w:t xml:space="preserve">, as itemized, for expenditure during the fiscal year </w:t>
      </w:r>
      <w:r w:rsidR="00394DFF">
        <w:rPr>
          <w:rFonts w:eastAsia="Calibri" w:cs="Times New Roman"/>
          <w:color w:val="000000"/>
        </w:rPr>
        <w:t>2026</w:t>
      </w:r>
      <w:r w:rsidRPr="00AE18FD">
        <w:rPr>
          <w:rFonts w:eastAsia="Calibri" w:cs="Times New Roman"/>
          <w:color w:val="000000"/>
        </w:rPr>
        <w:t>.</w:t>
      </w:r>
    </w:p>
    <w:p w14:paraId="0222399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AE18FD">
        <w:rPr>
          <w:rFonts w:eastAsia="Calibri" w:cs="Times New Roman"/>
          <w:b/>
          <w:color w:val="000000"/>
        </w:rPr>
        <w:t>DEPARTMENT OF TRANSPORTATION</w:t>
      </w:r>
    </w:p>
    <w:p w14:paraId="7607F42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Division of Motor Vehicles</w:t>
      </w:r>
    </w:p>
    <w:p w14:paraId="2A2D5827"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Chapters 17, 17A, 17B, 17C, 17D, 20, and 24A)</w:t>
      </w:r>
    </w:p>
    <w:p w14:paraId="289BA98F" w14:textId="117060B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9007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0802</w:t>
      </w:r>
    </w:p>
    <w:p w14:paraId="76C4A12C" w14:textId="77777777" w:rsidR="00AE18FD" w:rsidRPr="00AE18FD" w:rsidRDefault="00AE18FD" w:rsidP="00AE18FD">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State</w:t>
      </w:r>
    </w:p>
    <w:p w14:paraId="70680719" w14:textId="77777777" w:rsidR="00AE18FD" w:rsidRPr="00AE18FD" w:rsidRDefault="00AE18FD" w:rsidP="00AE18FD">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Road</w:t>
      </w:r>
    </w:p>
    <w:p w14:paraId="61E53C7F" w14:textId="77777777" w:rsidR="00AE18FD" w:rsidRPr="00AE18FD" w:rsidRDefault="00AE18FD" w:rsidP="00AE18FD">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Fund</w:t>
      </w:r>
    </w:p>
    <w:p w14:paraId="324EBC10"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19189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43,505,517</w:t>
      </w:r>
    </w:p>
    <w:p w14:paraId="17487B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Salary and Benefits of Cabinet Secretary and</w:t>
      </w:r>
    </w:p>
    <w:p w14:paraId="52BAD7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129,500</w:t>
      </w:r>
    </w:p>
    <w:p w14:paraId="64EE17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144,000</w:t>
      </w:r>
    </w:p>
    <w:p w14:paraId="1CFBBF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1,080,000</w:t>
      </w:r>
    </w:p>
    <w:p w14:paraId="00FC42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22,556,730</w:t>
      </w:r>
    </w:p>
    <w:p w14:paraId="689796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w:t>
      </w:r>
    </w:p>
    <w:p w14:paraId="1A73E0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2,480,000</w:t>
      </w:r>
    </w:p>
    <w:p w14:paraId="6A7DEC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110,000</w:t>
      </w:r>
    </w:p>
    <w:p w14:paraId="7BEA1D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70,015,747</w:t>
      </w:r>
    </w:p>
    <w:p w14:paraId="5F83E76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2512B1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Highways</w:t>
      </w:r>
    </w:p>
    <w:p w14:paraId="5EEFE96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17 and 17C)</w:t>
      </w:r>
    </w:p>
    <w:p w14:paraId="34DAD809" w14:textId="02307F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9017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0803</w:t>
      </w:r>
    </w:p>
    <w:p w14:paraId="4A9E982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13FE3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4B09EB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t>$</w:t>
      </w:r>
      <w:r w:rsidRPr="00AE18FD">
        <w:rPr>
          <w:rFonts w:eastAsia="Calibri" w:cs="Times New Roman"/>
          <w:color w:val="000000"/>
        </w:rPr>
        <w:tab/>
        <w:t>200,000</w:t>
      </w:r>
    </w:p>
    <w:p w14:paraId="569D2F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Debt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04000</w:t>
      </w:r>
      <w:r w:rsidRPr="00AE18FD">
        <w:rPr>
          <w:rFonts w:eastAsia="Calibri" w:cs="Times New Roman"/>
          <w:color w:val="000000"/>
        </w:rPr>
        <w:tab/>
      </w:r>
      <w:r w:rsidRPr="00AE18FD">
        <w:rPr>
          <w:rFonts w:eastAsia="Calibri" w:cs="Times New Roman"/>
          <w:color w:val="000000"/>
        </w:rPr>
        <w:tab/>
        <w:t>143,000,000</w:t>
      </w:r>
    </w:p>
    <w:p w14:paraId="67416C3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Maintenance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23700</w:t>
      </w:r>
      <w:r w:rsidRPr="00AE18FD">
        <w:rPr>
          <w:rFonts w:eastAsia="Calibri" w:cs="Times New Roman"/>
          <w:color w:val="000000"/>
        </w:rPr>
        <w:tab/>
      </w:r>
      <w:r w:rsidRPr="00AE18FD">
        <w:rPr>
          <w:rFonts w:eastAsia="Calibri" w:cs="Times New Roman"/>
          <w:color w:val="000000"/>
        </w:rPr>
        <w:tab/>
        <w:t>565,235,315</w:t>
      </w:r>
    </w:p>
    <w:p w14:paraId="53E0CE9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Inventory Revolving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27500</w:t>
      </w:r>
      <w:r w:rsidRPr="00AE18FD">
        <w:rPr>
          <w:rFonts w:eastAsia="Calibri" w:cs="Times New Roman"/>
          <w:color w:val="000000"/>
        </w:rPr>
        <w:tab/>
      </w:r>
      <w:r w:rsidRPr="00AE18FD">
        <w:rPr>
          <w:rFonts w:eastAsia="Calibri" w:cs="Times New Roman"/>
          <w:color w:val="000000"/>
        </w:rPr>
        <w:tab/>
        <w:t>4,000,000</w:t>
      </w:r>
    </w:p>
    <w:p w14:paraId="726296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 Revolving</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27600</w:t>
      </w:r>
      <w:r w:rsidRPr="00AE18FD">
        <w:rPr>
          <w:rFonts w:eastAsia="Calibri" w:cs="Times New Roman"/>
          <w:color w:val="000000"/>
        </w:rPr>
        <w:tab/>
      </w:r>
      <w:r w:rsidRPr="00AE18FD">
        <w:rPr>
          <w:rFonts w:eastAsia="Calibri" w:cs="Times New Roman"/>
          <w:color w:val="000000"/>
        </w:rPr>
        <w:tab/>
        <w:t>52,950,166</w:t>
      </w:r>
    </w:p>
    <w:p w14:paraId="4B43F5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General Operations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27700</w:t>
      </w:r>
      <w:r w:rsidRPr="00AE18FD">
        <w:rPr>
          <w:rFonts w:eastAsia="Calibri" w:cs="Times New Roman"/>
          <w:color w:val="000000"/>
        </w:rPr>
        <w:tab/>
      </w:r>
      <w:r w:rsidRPr="00AE18FD">
        <w:rPr>
          <w:rFonts w:eastAsia="Calibri" w:cs="Times New Roman"/>
          <w:color w:val="000000"/>
        </w:rPr>
        <w:tab/>
        <w:t>186,166,680</w:t>
      </w:r>
    </w:p>
    <w:p w14:paraId="0920E6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Interstate Construction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27800</w:t>
      </w:r>
      <w:r w:rsidRPr="00AE18FD">
        <w:rPr>
          <w:rFonts w:eastAsia="Calibri" w:cs="Times New Roman"/>
          <w:color w:val="000000"/>
        </w:rPr>
        <w:tab/>
      </w:r>
      <w:r w:rsidRPr="00AE18FD">
        <w:rPr>
          <w:rFonts w:eastAsia="Calibri" w:cs="Times New Roman"/>
          <w:color w:val="000000"/>
        </w:rPr>
        <w:tab/>
        <w:t>275,000,000</w:t>
      </w:r>
    </w:p>
    <w:p w14:paraId="4E2E4C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Federal Aid Programs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27900</w:t>
      </w:r>
      <w:r w:rsidRPr="00AE18FD">
        <w:rPr>
          <w:rFonts w:eastAsia="Calibri" w:cs="Times New Roman"/>
          <w:color w:val="000000"/>
        </w:rPr>
        <w:tab/>
      </w:r>
      <w:r w:rsidRPr="00AE18FD">
        <w:rPr>
          <w:rFonts w:eastAsia="Calibri" w:cs="Times New Roman"/>
          <w:color w:val="000000"/>
        </w:rPr>
        <w:tab/>
        <w:t>450,000,000</w:t>
      </w:r>
    </w:p>
    <w:p w14:paraId="614A80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Appalachian Programs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28000</w:t>
      </w:r>
      <w:r w:rsidRPr="00AE18FD">
        <w:rPr>
          <w:rFonts w:eastAsia="Calibri" w:cs="Times New Roman"/>
          <w:color w:val="000000"/>
        </w:rPr>
        <w:tab/>
      </w:r>
      <w:r w:rsidRPr="00AE18FD">
        <w:rPr>
          <w:rFonts w:eastAsia="Calibri" w:cs="Times New Roman"/>
          <w:color w:val="000000"/>
        </w:rPr>
        <w:tab/>
        <w:t>250,000,000</w:t>
      </w:r>
    </w:p>
    <w:p w14:paraId="023695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Highway Litter Control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28200</w:t>
      </w:r>
      <w:r w:rsidRPr="00AE18FD">
        <w:rPr>
          <w:rFonts w:eastAsia="Calibri" w:cs="Times New Roman"/>
          <w:color w:val="000000"/>
        </w:rPr>
        <w:tab/>
      </w:r>
      <w:r w:rsidRPr="00AE18FD">
        <w:rPr>
          <w:rFonts w:eastAsia="Calibri" w:cs="Times New Roman"/>
          <w:color w:val="000000"/>
          <w:u w:val="single"/>
        </w:rPr>
        <w:tab/>
        <w:t>1,650,000</w:t>
      </w:r>
    </w:p>
    <w:p w14:paraId="030BB1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1,928,202,161</w:t>
      </w:r>
    </w:p>
    <w:p w14:paraId="72ADE9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are to be expended in accordance with the provisions of Chapters 17 and 17C of the W.V. Code.</w:t>
      </w:r>
    </w:p>
    <w:p w14:paraId="14F1A4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1530CC6B" w14:textId="22E267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w:t>
      </w:r>
      <w:r w:rsidR="00A50307">
        <w:rPr>
          <w:rFonts w:eastAsia="Calibri" w:cs="Times New Roman"/>
          <w:color w:val="000000"/>
        </w:rPr>
        <w:t>, 17A,</w:t>
      </w:r>
      <w:r w:rsidRPr="00AE18FD">
        <w:rPr>
          <w:rFonts w:eastAsia="Calibri" w:cs="Times New Roman"/>
          <w:color w:val="000000"/>
        </w:rPr>
        <w:t xml:space="preserve"> and 18, Article 2, Chapter 14 of the W.V. Code.</w:t>
      </w:r>
    </w:p>
    <w:p w14:paraId="0C1ED1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p>
    <w:p w14:paraId="156A4B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Total TITLE II, Section 2 – State Road Fund</w:t>
      </w:r>
    </w:p>
    <w:p w14:paraId="29CBF70C" w14:textId="696AC65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AE18FD">
        <w:rPr>
          <w:rFonts w:eastAsia="Calibri" w:cs="Times New Roman"/>
          <w:color w:val="000000"/>
        </w:rPr>
        <w:tab/>
        <w:t>(Including claims against the state)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t>1,998,60</w:t>
      </w:r>
      <w:r w:rsidR="00E063F9">
        <w:rPr>
          <w:rFonts w:eastAsia="Calibri" w:cs="Times New Roman"/>
          <w:color w:val="000000"/>
          <w:u w:val="double"/>
        </w:rPr>
        <w:t>5,014</w:t>
      </w:r>
    </w:p>
    <w:p w14:paraId="10D15C1B" w14:textId="77777777" w:rsidR="00AE18FD" w:rsidRPr="00AE18FD" w:rsidRDefault="00AE18FD" w:rsidP="00AE18FD">
      <w:pPr>
        <w:rPr>
          <w:rFonts w:eastAsia="Calibri" w:cs="Times New Roman"/>
          <w:color w:val="000000"/>
          <w:u w:val="double"/>
        </w:rPr>
        <w:sectPr w:rsidR="00AE18FD" w:rsidRPr="00AE18FD" w:rsidSect="00AE18FD">
          <w:type w:val="continuous"/>
          <w:pgSz w:w="12240" w:h="15840"/>
          <w:pgMar w:top="1440" w:right="1440" w:bottom="1440" w:left="1440" w:header="720" w:footer="720" w:gutter="0"/>
          <w:lnNumType w:countBy="1" w:restart="newSection"/>
          <w:cols w:space="720"/>
        </w:sectPr>
      </w:pPr>
    </w:p>
    <w:p w14:paraId="4AC73BFE"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855645A" w14:textId="58F12B7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3. Appropriations from other funds.</w:t>
      </w:r>
      <w:r w:rsidRPr="00AE18FD">
        <w:rPr>
          <w:rFonts w:eastAsia="Calibri" w:cs="Times New Roman"/>
          <w:color w:val="000000"/>
        </w:rPr>
        <w:t xml:space="preserve"> — From the funds designated there are hereby appropriated conditionally upon the fulfillment of the provisions set forth in Article 2, Chapter 11B of the Code the following amounts, as itemized, for expenditure during the fiscal year </w:t>
      </w:r>
      <w:r w:rsidR="00394DFF">
        <w:rPr>
          <w:rFonts w:eastAsia="Calibri" w:cs="Times New Roman"/>
          <w:color w:val="000000"/>
        </w:rPr>
        <w:t>2026</w:t>
      </w:r>
      <w:r w:rsidRPr="00AE18FD">
        <w:rPr>
          <w:rFonts w:eastAsia="Calibri" w:cs="Times New Roman"/>
          <w:color w:val="000000"/>
        </w:rPr>
        <w:t>.</w:t>
      </w:r>
    </w:p>
    <w:p w14:paraId="5EF7ABC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86F9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LEGISLATIVE</w:t>
      </w:r>
    </w:p>
    <w:p w14:paraId="7B149F9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Crime Victims Compensation Fund</w:t>
      </w:r>
    </w:p>
    <w:p w14:paraId="613AEB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14)</w:t>
      </w:r>
    </w:p>
    <w:p w14:paraId="2C71F4E5" w14:textId="0138BBF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1731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2300</w:t>
      </w:r>
    </w:p>
    <w:p w14:paraId="2ACCC31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C662C25"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Other</w:t>
      </w:r>
    </w:p>
    <w:p w14:paraId="46B83D8A"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AE18FD">
        <w:rPr>
          <w:rFonts w:eastAsia="Calibri" w:cs="Times New Roman"/>
          <w:b/>
          <w:bCs/>
          <w:color w:val="000000"/>
        </w:rPr>
        <w:lastRenderedPageBreak/>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Funds</w:t>
      </w:r>
    </w:p>
    <w:p w14:paraId="251DB685" w14:textId="77777777" w:rsidR="00AE18FD" w:rsidRPr="00AE18FD" w:rsidRDefault="00AE18FD" w:rsidP="00AE18FD">
      <w:pPr>
        <w:spacing w:line="456" w:lineRule="auto"/>
        <w:rPr>
          <w:rFonts w:eastAsia="Calibri" w:cs="Times New Roman"/>
          <w:b/>
          <w:bCs/>
          <w:color w:val="000000"/>
        </w:rPr>
        <w:sectPr w:rsidR="00AE18FD" w:rsidRPr="00AE18FD" w:rsidSect="00AE18FD">
          <w:type w:val="continuous"/>
          <w:pgSz w:w="12240" w:h="15840"/>
          <w:pgMar w:top="1440" w:right="1440" w:bottom="1440" w:left="1440" w:header="720" w:footer="720" w:gutter="0"/>
          <w:cols w:space="720"/>
        </w:sectPr>
      </w:pPr>
    </w:p>
    <w:p w14:paraId="7FEFC88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498,020</w:t>
      </w:r>
    </w:p>
    <w:p w14:paraId="2CEDF14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3F4E67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133,903</w:t>
      </w:r>
    </w:p>
    <w:p w14:paraId="3DE71A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Economic Loss Claim Payment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33400</w:t>
      </w:r>
      <w:r w:rsidRPr="00AE18FD">
        <w:rPr>
          <w:rFonts w:eastAsia="Calibri" w:cs="Times New Roman"/>
          <w:color w:val="000000"/>
        </w:rPr>
        <w:tab/>
      </w:r>
      <w:r w:rsidRPr="00AE18FD">
        <w:rPr>
          <w:rFonts w:eastAsia="Calibri" w:cs="Times New Roman"/>
          <w:color w:val="000000"/>
        </w:rPr>
        <w:tab/>
        <w:t>2,000,000</w:t>
      </w:r>
    </w:p>
    <w:p w14:paraId="65E368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3,700</w:t>
      </w:r>
    </w:p>
    <w:p w14:paraId="602C7C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2,636,623</w:t>
      </w:r>
    </w:p>
    <w:p w14:paraId="25A55C83"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3DAD8F8" w14:textId="77777777" w:rsidR="00AE18FD" w:rsidRPr="00AE18FD" w:rsidRDefault="00AE18FD" w:rsidP="00AE18F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
          <w:bCs/>
          <w:color w:val="000000"/>
        </w:rPr>
      </w:pPr>
      <w:r w:rsidRPr="00AE18FD">
        <w:rPr>
          <w:rFonts w:eastAsia="Calibri" w:cs="Times New Roman"/>
          <w:b/>
          <w:bCs/>
          <w:color w:val="000000"/>
        </w:rPr>
        <w:t>JUDICIAL</w:t>
      </w:r>
    </w:p>
    <w:p w14:paraId="0DC27199" w14:textId="77777777" w:rsidR="00AE18FD" w:rsidRPr="00AE18FD" w:rsidRDefault="00AE18FD" w:rsidP="00AE18FD">
      <w:pPr>
        <w:numPr>
          <w:ilvl w:val="0"/>
          <w:numId w:val="18"/>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AE18FD">
        <w:rPr>
          <w:rFonts w:eastAsia="Calibri" w:cs="Times New Roman"/>
          <w:bCs/>
          <w:i/>
          <w:color w:val="000000"/>
        </w:rPr>
        <w:t xml:space="preserve">Supreme Court – </w:t>
      </w:r>
    </w:p>
    <w:p w14:paraId="778CA357" w14:textId="77777777" w:rsidR="00AE18FD" w:rsidRPr="00AE18FD" w:rsidRDefault="00AE18FD" w:rsidP="00AE18FD">
      <w:p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i/>
          <w:color w:val="000000"/>
        </w:rPr>
        <w:t>Court Advanced Technology Subscription Fund</w:t>
      </w:r>
    </w:p>
    <w:p w14:paraId="6963399D" w14:textId="77777777" w:rsidR="00AE18FD" w:rsidRPr="00AE18FD" w:rsidRDefault="00AE18FD" w:rsidP="00AE18F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color w:val="000000"/>
        </w:rPr>
        <w:t>(W.V. Code Chapter 51)</w:t>
      </w:r>
    </w:p>
    <w:p w14:paraId="1EA6235D" w14:textId="57208891" w:rsidR="00AE18FD" w:rsidRPr="00AE18FD" w:rsidRDefault="00AE18FD" w:rsidP="00AE18F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AE18FD">
        <w:rPr>
          <w:rFonts w:eastAsia="Calibri" w:cs="Times New Roman"/>
          <w:bCs/>
          <w:color w:val="000000"/>
        </w:rPr>
        <w:t xml:space="preserve">Fund </w:t>
      </w:r>
      <w:r w:rsidRPr="00AE18FD">
        <w:rPr>
          <w:rFonts w:eastAsia="Calibri" w:cs="Times New Roman"/>
          <w:bCs/>
          <w:color w:val="000000"/>
          <w:u w:val="single"/>
        </w:rPr>
        <w:t>1704</w:t>
      </w:r>
      <w:r w:rsidRPr="00AE18FD">
        <w:rPr>
          <w:rFonts w:eastAsia="Calibri" w:cs="Times New Roman"/>
          <w:bCs/>
          <w:color w:val="000000"/>
        </w:rPr>
        <w:t xml:space="preserve"> FY </w:t>
      </w:r>
      <w:r w:rsidR="00394DFF">
        <w:rPr>
          <w:rFonts w:eastAsia="Calibri" w:cs="Times New Roman"/>
          <w:bCs/>
          <w:color w:val="000000"/>
          <w:u w:val="single"/>
        </w:rPr>
        <w:t>2026</w:t>
      </w:r>
      <w:r w:rsidRPr="00AE18FD">
        <w:rPr>
          <w:rFonts w:eastAsia="Calibri" w:cs="Times New Roman"/>
          <w:bCs/>
          <w:color w:val="000000"/>
        </w:rPr>
        <w:t xml:space="preserve"> Org </w:t>
      </w:r>
      <w:r w:rsidRPr="00AE18FD">
        <w:rPr>
          <w:rFonts w:eastAsia="Calibri" w:cs="Times New Roman"/>
          <w:bCs/>
          <w:color w:val="000000"/>
          <w:u w:val="single"/>
        </w:rPr>
        <w:t>2400</w:t>
      </w:r>
    </w:p>
    <w:p w14:paraId="66A76CC4" w14:textId="77777777" w:rsidR="00AE18FD" w:rsidRPr="00AE18FD" w:rsidRDefault="00AE18FD" w:rsidP="00AE18FD">
      <w:pPr>
        <w:spacing w:line="456" w:lineRule="auto"/>
        <w:rPr>
          <w:rFonts w:eastAsia="Calibri" w:cs="Times New Roman"/>
          <w:bCs/>
          <w:color w:val="000000"/>
          <w:u w:val="single"/>
        </w:rPr>
        <w:sectPr w:rsidR="00AE18FD" w:rsidRPr="00AE18FD" w:rsidSect="00AE18FD">
          <w:type w:val="continuous"/>
          <w:pgSz w:w="12240" w:h="15840"/>
          <w:pgMar w:top="1440" w:right="1440" w:bottom="1440" w:left="1440" w:header="720" w:footer="720" w:gutter="0"/>
          <w:cols w:space="720"/>
        </w:sectPr>
      </w:pPr>
    </w:p>
    <w:p w14:paraId="40048E12" w14:textId="77777777" w:rsidR="00AE18FD" w:rsidRPr="00AE18FD" w:rsidRDefault="00AE18FD" w:rsidP="00AE18FD">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100,000</w:t>
      </w:r>
    </w:p>
    <w:p w14:paraId="09CB0D7A" w14:textId="77777777" w:rsidR="00AE18FD" w:rsidRPr="00AE18FD" w:rsidRDefault="00AE18FD" w:rsidP="00AE18FD">
      <w:pPr>
        <w:spacing w:line="456" w:lineRule="auto"/>
        <w:rPr>
          <w:rFonts w:eastAsia="Calibri" w:cs="Times New Roman"/>
          <w:bCs/>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4DD0B8FE" w14:textId="77777777" w:rsidR="00AE18FD" w:rsidRPr="00AE18FD" w:rsidRDefault="00AE18FD" w:rsidP="00AE18FD">
      <w:pPr>
        <w:numPr>
          <w:ilvl w:val="0"/>
          <w:numId w:val="18"/>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AE18FD">
        <w:rPr>
          <w:rFonts w:eastAsia="Calibri" w:cs="Times New Roman"/>
          <w:bCs/>
          <w:i/>
          <w:color w:val="000000"/>
        </w:rPr>
        <w:t xml:space="preserve">Supreme Court – </w:t>
      </w:r>
    </w:p>
    <w:p w14:paraId="5B55C08A" w14:textId="77777777" w:rsidR="00AE18FD" w:rsidRPr="00AE18FD" w:rsidRDefault="00AE18FD" w:rsidP="00AE18FD">
      <w:pPr>
        <w:spacing w:line="456" w:lineRule="auto"/>
        <w:rPr>
          <w:rFonts w:eastAsia="Calibri" w:cs="Times New Roman"/>
          <w:bCs/>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03C846ED" w14:textId="77777777" w:rsidR="00AE18FD" w:rsidRPr="00AE18FD" w:rsidRDefault="00AE18FD" w:rsidP="00AE18FD">
      <w:p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AE18FD">
        <w:rPr>
          <w:rFonts w:eastAsia="Calibri" w:cs="Times New Roman"/>
          <w:bCs/>
          <w:i/>
          <w:color w:val="000000"/>
        </w:rPr>
        <w:t xml:space="preserve">Adult Drug Court Participation Fund </w:t>
      </w:r>
    </w:p>
    <w:p w14:paraId="3555AEF1" w14:textId="77777777" w:rsidR="00AE18FD" w:rsidRPr="00AE18FD" w:rsidRDefault="00AE18FD" w:rsidP="00AE18FD">
      <w:pPr>
        <w:spacing w:line="456" w:lineRule="auto"/>
        <w:rPr>
          <w:rFonts w:eastAsia="Calibri" w:cs="Times New Roman"/>
          <w:bCs/>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332519E9" w14:textId="77777777" w:rsidR="00AE18FD" w:rsidRPr="00AE18FD" w:rsidRDefault="00AE18FD" w:rsidP="00AE18F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color w:val="000000"/>
        </w:rPr>
        <w:t>(W.V. Code Chapter 62)</w:t>
      </w:r>
    </w:p>
    <w:p w14:paraId="315FC8A0" w14:textId="77777777" w:rsidR="00AE18FD" w:rsidRPr="00AE18FD" w:rsidRDefault="00AE18FD" w:rsidP="00AE18FD">
      <w:pPr>
        <w:spacing w:line="456" w:lineRule="auto"/>
        <w:rPr>
          <w:rFonts w:eastAsia="Calibri" w:cs="Times New Roman"/>
          <w:bCs/>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42A078D1" w14:textId="4169B7F8" w:rsidR="00AE18FD" w:rsidRPr="00AE18FD" w:rsidRDefault="00AE18FD" w:rsidP="00AE18FD">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AE18FD">
        <w:rPr>
          <w:rFonts w:eastAsia="Calibri" w:cs="Times New Roman"/>
          <w:bCs/>
          <w:color w:val="000000"/>
        </w:rPr>
        <w:t xml:space="preserve">Fund </w:t>
      </w:r>
      <w:r w:rsidRPr="00AE18FD">
        <w:rPr>
          <w:rFonts w:eastAsia="Calibri" w:cs="Times New Roman"/>
          <w:bCs/>
          <w:color w:val="000000"/>
          <w:u w:val="single"/>
        </w:rPr>
        <w:t>1705</w:t>
      </w:r>
      <w:r w:rsidRPr="00AE18FD">
        <w:rPr>
          <w:rFonts w:eastAsia="Calibri" w:cs="Times New Roman"/>
          <w:bCs/>
          <w:color w:val="000000"/>
        </w:rPr>
        <w:t xml:space="preserve"> FY </w:t>
      </w:r>
      <w:r w:rsidR="00394DFF">
        <w:rPr>
          <w:rFonts w:eastAsia="Calibri" w:cs="Times New Roman"/>
          <w:bCs/>
          <w:color w:val="000000"/>
          <w:u w:val="single"/>
        </w:rPr>
        <w:t>2026</w:t>
      </w:r>
      <w:r w:rsidRPr="00AE18FD">
        <w:rPr>
          <w:rFonts w:eastAsia="Calibri" w:cs="Times New Roman"/>
          <w:bCs/>
          <w:color w:val="000000"/>
        </w:rPr>
        <w:t xml:space="preserve"> Org </w:t>
      </w:r>
      <w:r w:rsidRPr="00AE18FD">
        <w:rPr>
          <w:rFonts w:eastAsia="Calibri" w:cs="Times New Roman"/>
          <w:bCs/>
          <w:color w:val="000000"/>
          <w:u w:val="single"/>
        </w:rPr>
        <w:t xml:space="preserve">2400 </w:t>
      </w:r>
    </w:p>
    <w:p w14:paraId="2147C9D6" w14:textId="77777777" w:rsidR="00AE18FD" w:rsidRPr="00AE18FD" w:rsidRDefault="00AE18FD" w:rsidP="00AE18FD">
      <w:pPr>
        <w:spacing w:line="456" w:lineRule="auto"/>
        <w:rPr>
          <w:rFonts w:eastAsia="Calibri" w:cs="Times New Roman"/>
          <w:bCs/>
          <w:color w:val="000000"/>
          <w:u w:val="single"/>
        </w:rPr>
        <w:sectPr w:rsidR="00AE18FD" w:rsidRPr="00AE18FD" w:rsidSect="00AE18FD">
          <w:type w:val="continuous"/>
          <w:pgSz w:w="12240" w:h="15840"/>
          <w:pgMar w:top="1440" w:right="1440" w:bottom="1440" w:left="1440" w:header="720" w:footer="720" w:gutter="0"/>
          <w:cols w:space="720"/>
        </w:sectPr>
      </w:pPr>
    </w:p>
    <w:p w14:paraId="5A16DD66" w14:textId="77777777" w:rsidR="00AE18FD" w:rsidRPr="00AE18FD" w:rsidRDefault="00AE18FD" w:rsidP="00AE18FD">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200,000</w:t>
      </w:r>
    </w:p>
    <w:p w14:paraId="3A3876E9" w14:textId="77777777" w:rsidR="00AE18FD" w:rsidRPr="00AE18FD" w:rsidRDefault="00AE18FD" w:rsidP="00AE18FD">
      <w:pPr>
        <w:spacing w:line="456" w:lineRule="auto"/>
        <w:rPr>
          <w:rFonts w:eastAsia="Calibri" w:cs="Times New Roman"/>
          <w:bCs/>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23368EDB" w14:textId="77777777" w:rsidR="00AE18FD" w:rsidRPr="00AE18FD" w:rsidRDefault="00AE18FD" w:rsidP="00AE18FD">
      <w:pPr>
        <w:numPr>
          <w:ilvl w:val="0"/>
          <w:numId w:val="18"/>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AE18FD">
        <w:rPr>
          <w:rFonts w:eastAsia="Calibri" w:cs="Times New Roman"/>
          <w:bCs/>
          <w:i/>
          <w:color w:val="000000"/>
        </w:rPr>
        <w:t xml:space="preserve">Supreme Court – </w:t>
      </w:r>
    </w:p>
    <w:p w14:paraId="7F132299" w14:textId="77777777" w:rsidR="00AE18FD" w:rsidRPr="00AE18FD" w:rsidRDefault="00AE18FD" w:rsidP="00AE18FD">
      <w:p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i/>
          <w:color w:val="000000"/>
        </w:rPr>
        <w:t>Family Court Fund</w:t>
      </w:r>
    </w:p>
    <w:p w14:paraId="1C234CE2" w14:textId="77777777" w:rsidR="00AE18FD" w:rsidRPr="00AE18FD" w:rsidRDefault="00AE18FD" w:rsidP="00AE18F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color w:val="000000"/>
        </w:rPr>
        <w:t>(W.V. Code Chapter 51)</w:t>
      </w:r>
    </w:p>
    <w:p w14:paraId="114932FA" w14:textId="09811A65" w:rsidR="00AE18FD" w:rsidRPr="00AE18FD" w:rsidRDefault="00AE18FD" w:rsidP="00AE18F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AE18FD">
        <w:rPr>
          <w:rFonts w:eastAsia="Calibri" w:cs="Times New Roman"/>
          <w:bCs/>
          <w:color w:val="000000"/>
        </w:rPr>
        <w:t xml:space="preserve">Fund </w:t>
      </w:r>
      <w:r w:rsidRPr="00AE18FD">
        <w:rPr>
          <w:rFonts w:eastAsia="Calibri" w:cs="Times New Roman"/>
          <w:bCs/>
          <w:color w:val="000000"/>
          <w:u w:val="single"/>
        </w:rPr>
        <w:t>1763</w:t>
      </w:r>
      <w:r w:rsidRPr="00AE18FD">
        <w:rPr>
          <w:rFonts w:eastAsia="Calibri" w:cs="Times New Roman"/>
          <w:bCs/>
          <w:color w:val="000000"/>
        </w:rPr>
        <w:t xml:space="preserve"> FY </w:t>
      </w:r>
      <w:r w:rsidR="00394DFF">
        <w:rPr>
          <w:rFonts w:eastAsia="Calibri" w:cs="Times New Roman"/>
          <w:bCs/>
          <w:color w:val="000000"/>
          <w:u w:val="single"/>
        </w:rPr>
        <w:t>2026</w:t>
      </w:r>
      <w:r w:rsidRPr="00AE18FD">
        <w:rPr>
          <w:rFonts w:eastAsia="Calibri" w:cs="Times New Roman"/>
          <w:bCs/>
          <w:color w:val="000000"/>
        </w:rPr>
        <w:t xml:space="preserve"> Org </w:t>
      </w:r>
      <w:r w:rsidRPr="00AE18FD">
        <w:rPr>
          <w:rFonts w:eastAsia="Calibri" w:cs="Times New Roman"/>
          <w:bCs/>
          <w:color w:val="000000"/>
          <w:u w:val="single"/>
        </w:rPr>
        <w:t>2400</w:t>
      </w:r>
    </w:p>
    <w:p w14:paraId="40354F20" w14:textId="77777777" w:rsidR="00AE18FD" w:rsidRPr="00AE18FD" w:rsidRDefault="00AE18FD" w:rsidP="00AE18FD">
      <w:pPr>
        <w:spacing w:line="456" w:lineRule="auto"/>
        <w:rPr>
          <w:rFonts w:eastAsia="Calibri" w:cs="Times New Roman"/>
          <w:bCs/>
          <w:color w:val="000000"/>
          <w:u w:val="single"/>
        </w:rPr>
        <w:sectPr w:rsidR="00AE18FD" w:rsidRPr="00AE18FD" w:rsidSect="00AE18FD">
          <w:type w:val="continuous"/>
          <w:pgSz w:w="12240" w:h="15840"/>
          <w:pgMar w:top="1440" w:right="1440" w:bottom="1440" w:left="1440" w:header="720" w:footer="720" w:gutter="0"/>
          <w:cols w:space="720"/>
        </w:sectPr>
      </w:pPr>
    </w:p>
    <w:p w14:paraId="58296234" w14:textId="77777777" w:rsidR="00AE18FD" w:rsidRPr="00AE18FD" w:rsidRDefault="00AE18FD" w:rsidP="00AE18FD">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900,000</w:t>
      </w:r>
    </w:p>
    <w:p w14:paraId="46A94E17" w14:textId="77777777" w:rsidR="00AE18FD" w:rsidRPr="00AE18FD" w:rsidRDefault="00AE18FD" w:rsidP="00AE18FD">
      <w:pPr>
        <w:spacing w:line="456" w:lineRule="auto"/>
        <w:rPr>
          <w:rFonts w:eastAsia="Calibri" w:cs="Times New Roman"/>
          <w:bCs/>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6825A317" w14:textId="77777777" w:rsidR="00AE18FD" w:rsidRPr="00AE18FD" w:rsidRDefault="00AE18FD" w:rsidP="00AE18FD">
      <w:pPr>
        <w:numPr>
          <w:ilvl w:val="0"/>
          <w:numId w:val="18"/>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AE18FD">
        <w:rPr>
          <w:rFonts w:eastAsia="Calibri" w:cs="Times New Roman"/>
          <w:bCs/>
          <w:i/>
          <w:color w:val="000000"/>
        </w:rPr>
        <w:t xml:space="preserve">Supreme Court – </w:t>
      </w:r>
    </w:p>
    <w:p w14:paraId="06EEA84A" w14:textId="77777777" w:rsidR="00AE18FD" w:rsidRPr="00AE18FD" w:rsidRDefault="00AE18FD" w:rsidP="00AE18FD">
      <w:p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i/>
          <w:color w:val="000000"/>
        </w:rPr>
        <w:t>Court Facilities Maintenance Fund</w:t>
      </w:r>
    </w:p>
    <w:p w14:paraId="0CBAC6D3" w14:textId="77777777" w:rsidR="00AE18FD" w:rsidRPr="00AE18FD" w:rsidRDefault="00AE18FD" w:rsidP="00AE18F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AE18FD">
        <w:rPr>
          <w:rFonts w:eastAsia="Calibri" w:cs="Times New Roman"/>
          <w:bCs/>
          <w:color w:val="000000"/>
        </w:rPr>
        <w:t>(W.V. Code Chapter 51)</w:t>
      </w:r>
    </w:p>
    <w:p w14:paraId="746A3902" w14:textId="689712B7" w:rsidR="00AE18FD" w:rsidRPr="00AE18FD" w:rsidRDefault="00AE18FD" w:rsidP="00AE18F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AE18FD">
        <w:rPr>
          <w:rFonts w:eastAsia="Calibri" w:cs="Times New Roman"/>
          <w:bCs/>
          <w:color w:val="000000"/>
        </w:rPr>
        <w:t xml:space="preserve">Fund </w:t>
      </w:r>
      <w:r w:rsidRPr="00AE18FD">
        <w:rPr>
          <w:rFonts w:eastAsia="Calibri" w:cs="Times New Roman"/>
          <w:bCs/>
          <w:color w:val="000000"/>
          <w:u w:val="single"/>
        </w:rPr>
        <w:t>1766</w:t>
      </w:r>
      <w:r w:rsidRPr="00AE18FD">
        <w:rPr>
          <w:rFonts w:eastAsia="Calibri" w:cs="Times New Roman"/>
          <w:bCs/>
          <w:color w:val="000000"/>
        </w:rPr>
        <w:t xml:space="preserve"> FY </w:t>
      </w:r>
      <w:r w:rsidR="00394DFF">
        <w:rPr>
          <w:rFonts w:eastAsia="Calibri" w:cs="Times New Roman"/>
          <w:bCs/>
          <w:color w:val="000000"/>
          <w:u w:val="single"/>
        </w:rPr>
        <w:t>2026</w:t>
      </w:r>
      <w:r w:rsidRPr="00AE18FD">
        <w:rPr>
          <w:rFonts w:eastAsia="Calibri" w:cs="Times New Roman"/>
          <w:bCs/>
          <w:color w:val="000000"/>
        </w:rPr>
        <w:t xml:space="preserve"> Org </w:t>
      </w:r>
      <w:r w:rsidRPr="00AE18FD">
        <w:rPr>
          <w:rFonts w:eastAsia="Calibri" w:cs="Times New Roman"/>
          <w:bCs/>
          <w:color w:val="000000"/>
          <w:u w:val="single"/>
        </w:rPr>
        <w:t>2400</w:t>
      </w:r>
    </w:p>
    <w:p w14:paraId="2A19EFF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016F83F" w14:textId="7D897675" w:rsidR="00AE18FD" w:rsidRPr="00AE18FD" w:rsidRDefault="00AE18FD" w:rsidP="00AE18FD">
      <w:pPr>
        <w:numPr>
          <w:ilvl w:val="0"/>
          <w:numId w:val="19"/>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r>
      <w:r w:rsidR="00432958">
        <w:rPr>
          <w:rFonts w:eastAsia="Calibri" w:cs="Times New Roman"/>
          <w:color w:val="000000"/>
        </w:rPr>
        <w:t>70,000</w:t>
      </w:r>
    </w:p>
    <w:p w14:paraId="4C3E60DA" w14:textId="6E76C35F" w:rsidR="00AE18FD" w:rsidRPr="00AE18FD" w:rsidRDefault="00AE18FD" w:rsidP="00AE18FD">
      <w:pPr>
        <w:numPr>
          <w:ilvl w:val="0"/>
          <w:numId w:val="19"/>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432958">
        <w:rPr>
          <w:rFonts w:eastAsia="Calibri" w:cs="Times New Roman"/>
          <w:color w:val="000000"/>
          <w:u w:val="single"/>
        </w:rPr>
        <w:t>680,000</w:t>
      </w:r>
    </w:p>
    <w:p w14:paraId="10166E7B" w14:textId="7D67E739" w:rsidR="00AE18FD" w:rsidRPr="00AE18FD" w:rsidRDefault="00AE18FD" w:rsidP="00AE18FD">
      <w:pPr>
        <w:numPr>
          <w:ilvl w:val="0"/>
          <w:numId w:val="19"/>
        </w:numPr>
        <w:tabs>
          <w:tab w:val="left" w:pos="288"/>
          <w:tab w:val="left" w:pos="72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AE18FD">
        <w:rPr>
          <w:rFonts w:eastAsia="Calibri" w:cs="Times New Roman"/>
          <w:color w:val="000000"/>
        </w:rPr>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432958">
        <w:rPr>
          <w:rFonts w:eastAsia="Calibri" w:cs="Times New Roman"/>
          <w:color w:val="000000"/>
        </w:rPr>
        <w:t>750,000</w:t>
      </w:r>
    </w:p>
    <w:p w14:paraId="47990B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EXECUTIVE</w:t>
      </w:r>
    </w:p>
    <w:p w14:paraId="5560A42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Governor’s Office –</w:t>
      </w:r>
    </w:p>
    <w:p w14:paraId="7786B6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Minority Affairs Fund</w:t>
      </w:r>
    </w:p>
    <w:p w14:paraId="060D6A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4BBD089F" w14:textId="10FDF3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1058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2E00A97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A71C4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239,958</w:t>
      </w:r>
    </w:p>
    <w:p w14:paraId="298651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Martin Luther King, Jr. Holiday Celebration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03100</w:t>
      </w:r>
      <w:r w:rsidRPr="00AE18FD">
        <w:rPr>
          <w:rFonts w:eastAsia="Calibri" w:cs="Times New Roman"/>
          <w:color w:val="000000"/>
        </w:rPr>
        <w:tab/>
      </w:r>
      <w:r w:rsidRPr="00AE18FD">
        <w:rPr>
          <w:rFonts w:eastAsia="Calibri" w:cs="Times New Roman"/>
          <w:color w:val="000000"/>
        </w:rPr>
        <w:tab/>
        <w:t>8,926</w:t>
      </w:r>
    </w:p>
    <w:p w14:paraId="20FD7D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453,200</w:t>
      </w:r>
    </w:p>
    <w:p w14:paraId="37BE58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702,084</w:t>
      </w:r>
    </w:p>
    <w:p w14:paraId="1C4ACEC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CEBAD3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7860F9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Grant Recovery Fund</w:t>
      </w:r>
    </w:p>
    <w:p w14:paraId="3B56AA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06E25ACE" w14:textId="42E7546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34C2416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5367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2,000</w:t>
      </w:r>
    </w:p>
    <w:p w14:paraId="69C11D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7,000</w:t>
      </w:r>
    </w:p>
    <w:p w14:paraId="30A6D9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191,000</w:t>
      </w:r>
    </w:p>
    <w:p w14:paraId="0BE974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200,000</w:t>
      </w:r>
    </w:p>
    <w:p w14:paraId="162BC1B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7B36E0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29911F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Land Operating Fund</w:t>
      </w:r>
    </w:p>
    <w:p w14:paraId="3F8438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11A, 12, and 36)</w:t>
      </w:r>
    </w:p>
    <w:p w14:paraId="4E7D0932" w14:textId="61E09EE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2DD6B06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03A7F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901,372</w:t>
      </w:r>
    </w:p>
    <w:p w14:paraId="7F3BB1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2,600</w:t>
      </w:r>
    </w:p>
    <w:p w14:paraId="300F39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426,741</w:t>
      </w:r>
    </w:p>
    <w:p w14:paraId="530FC8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15,139</w:t>
      </w:r>
    </w:p>
    <w:p w14:paraId="1F7E9B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715,291</w:t>
      </w:r>
    </w:p>
    <w:p w14:paraId="5722FF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Cost of Delinquent Land Sale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76800</w:t>
      </w:r>
      <w:r w:rsidRPr="00AE18FD">
        <w:rPr>
          <w:rFonts w:eastAsia="Calibri" w:cs="Times New Roman"/>
          <w:color w:val="000000"/>
        </w:rPr>
        <w:tab/>
      </w:r>
      <w:r w:rsidRPr="00AE18FD">
        <w:rPr>
          <w:rFonts w:eastAsia="Calibri" w:cs="Times New Roman"/>
          <w:color w:val="000000"/>
          <w:u w:val="single"/>
        </w:rPr>
        <w:tab/>
        <w:t>1,841,168</w:t>
      </w:r>
    </w:p>
    <w:p w14:paraId="74A6A0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3,902,311</w:t>
      </w:r>
    </w:p>
    <w:p w14:paraId="3772AF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45B2B8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the special revenue fund out of fees and collections as provided by law.</w:t>
      </w:r>
    </w:p>
    <w:p w14:paraId="74544FD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188A37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51F489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Local Government Purchasing Card Expenditure Fund</w:t>
      </w:r>
    </w:p>
    <w:p w14:paraId="2D4E38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w:t>
      </w:r>
    </w:p>
    <w:p w14:paraId="2CC8086F" w14:textId="6BC57BA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10F8646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43010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670,729</w:t>
      </w:r>
    </w:p>
    <w:p w14:paraId="62F771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6,000</w:t>
      </w:r>
    </w:p>
    <w:p w14:paraId="49CAF1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10,805</w:t>
      </w:r>
    </w:p>
    <w:p w14:paraId="098D81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282,030</w:t>
      </w:r>
    </w:p>
    <w:p w14:paraId="149E50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50,000</w:t>
      </w:r>
    </w:p>
    <w:p w14:paraId="188730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Statutory Revenue Distribution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74100</w:t>
      </w:r>
      <w:r w:rsidRPr="00AE18FD">
        <w:rPr>
          <w:rFonts w:eastAsia="Calibri" w:cs="Times New Roman"/>
          <w:color w:val="000000"/>
        </w:rPr>
        <w:tab/>
      </w:r>
      <w:r w:rsidRPr="00AE18FD">
        <w:rPr>
          <w:rFonts w:eastAsia="Calibri" w:cs="Times New Roman"/>
          <w:color w:val="000000"/>
          <w:u w:val="single"/>
        </w:rPr>
        <w:tab/>
        <w:t>3,500,000</w:t>
      </w:r>
    </w:p>
    <w:p w14:paraId="156861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4,519,564</w:t>
      </w:r>
    </w:p>
    <w:p w14:paraId="6075E4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 Code §6-9-2b.</w:t>
      </w:r>
    </w:p>
    <w:p w14:paraId="25C1929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E22491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Auditor’s Office – </w:t>
      </w:r>
    </w:p>
    <w:p w14:paraId="545A7F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Securities Regulation Fund</w:t>
      </w:r>
    </w:p>
    <w:p w14:paraId="2ED54A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32)</w:t>
      </w:r>
    </w:p>
    <w:p w14:paraId="47870687" w14:textId="3E1208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2212442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CD8793" w14:textId="393EB8B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432958">
        <w:rPr>
          <w:rFonts w:eastAsia="Calibri" w:cs="Times New Roman"/>
          <w:color w:val="000000"/>
        </w:rPr>
        <w:t>579,931</w:t>
      </w:r>
    </w:p>
    <w:p w14:paraId="34D6F2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12,400</w:t>
      </w:r>
    </w:p>
    <w:p w14:paraId="35206D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594,700</w:t>
      </w:r>
    </w:p>
    <w:p w14:paraId="381424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31,866</w:t>
      </w:r>
    </w:p>
    <w:p w14:paraId="77C849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1,463,830</w:t>
      </w:r>
    </w:p>
    <w:p w14:paraId="59BDF2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1,200,000</w:t>
      </w:r>
    </w:p>
    <w:p w14:paraId="671DE3C9" w14:textId="694FA9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w:t>
      </w:r>
      <w:r w:rsidR="00432958">
        <w:rPr>
          <w:rFonts w:eastAsia="Calibri" w:cs="Times New Roman"/>
          <w:color w:val="000000"/>
        </w:rPr>
        <w:t>882,727</w:t>
      </w:r>
    </w:p>
    <w:p w14:paraId="00B886D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21A94E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10CEC9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Technology Support and Acquisition Fund</w:t>
      </w:r>
    </w:p>
    <w:p w14:paraId="680384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6A0337CD" w14:textId="060617C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1233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1880993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88313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10,000</w:t>
      </w:r>
    </w:p>
    <w:p w14:paraId="7783554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5,000</w:t>
      </w:r>
    </w:p>
    <w:p w14:paraId="046C4E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15,000</w:t>
      </w:r>
    </w:p>
    <w:p w14:paraId="4A08A0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Fifty percent of the deposits made into this fund shall be transferred to the Treasurer’s Office – Technology Support and Acquisition Fund (fund 1329) for expenditure for the purposes described in W.V. Code §12-3-10c.</w:t>
      </w:r>
    </w:p>
    <w:p w14:paraId="480BF61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EB978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Auditor’s Office –</w:t>
      </w:r>
    </w:p>
    <w:p w14:paraId="22202B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Purchasing Card Administration Fund</w:t>
      </w:r>
    </w:p>
    <w:p w14:paraId="4742B4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6525173C" w14:textId="72E9EA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1234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5AF938C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6041E49" w14:textId="53E582A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432958">
        <w:rPr>
          <w:rFonts w:eastAsia="Calibri" w:cs="Times New Roman"/>
          <w:color w:val="000000"/>
        </w:rPr>
        <w:t>927,244</w:t>
      </w:r>
    </w:p>
    <w:p w14:paraId="070A90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5,500</w:t>
      </w:r>
    </w:p>
    <w:p w14:paraId="3B6541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850,000</w:t>
      </w:r>
    </w:p>
    <w:p w14:paraId="368B37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2,303,622</w:t>
      </w:r>
    </w:p>
    <w:p w14:paraId="15CAF8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508,886</w:t>
      </w:r>
    </w:p>
    <w:p w14:paraId="26A1F6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Statutory Revenue Distribution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74100</w:t>
      </w:r>
      <w:r w:rsidRPr="00AE18FD">
        <w:rPr>
          <w:rFonts w:eastAsia="Calibri" w:cs="Times New Roman"/>
          <w:color w:val="000000"/>
        </w:rPr>
        <w:tab/>
      </w:r>
      <w:r w:rsidRPr="00AE18FD">
        <w:rPr>
          <w:rFonts w:eastAsia="Calibri" w:cs="Times New Roman"/>
          <w:color w:val="000000"/>
          <w:u w:val="single"/>
        </w:rPr>
        <w:tab/>
        <w:t>8,000,000</w:t>
      </w:r>
    </w:p>
    <w:p w14:paraId="2E870579" w14:textId="6AD583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w:t>
      </w:r>
      <w:r w:rsidR="00432958">
        <w:rPr>
          <w:rFonts w:eastAsia="Calibri" w:cs="Times New Roman"/>
          <w:color w:val="000000"/>
        </w:rPr>
        <w:t>595,252</w:t>
      </w:r>
    </w:p>
    <w:p w14:paraId="0CE9C0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There is hereby appropriated from this fund, in addition to the above appropriations if needed, the amount necessary to meet the transfer and revenue distribution requirements to the Purchasing Improvement Fund (fund 2264), the Entrepreneurship and Innovation Investment Fund (fund 3014), the Hatfield-McCoy Regional Recreation Authority, and the State Park Operating Fund (fund 3265) per W.V. Code §12-3-10d.</w:t>
      </w:r>
    </w:p>
    <w:p w14:paraId="7E85553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C244B3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776599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Chief Inspector’s Fund</w:t>
      </w:r>
    </w:p>
    <w:p w14:paraId="0FD1CD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w:t>
      </w:r>
    </w:p>
    <w:p w14:paraId="7ED3656F" w14:textId="45670E8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1235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0EE73E7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85478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3,910,235</w:t>
      </w:r>
    </w:p>
    <w:p w14:paraId="3B9451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50,000</w:t>
      </w:r>
    </w:p>
    <w:p w14:paraId="4401200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765,915</w:t>
      </w:r>
    </w:p>
    <w:p w14:paraId="7A370A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4,726,150</w:t>
      </w:r>
    </w:p>
    <w:p w14:paraId="2C9FAB0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5B3B6C3"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Auditor’s Office – </w:t>
      </w:r>
    </w:p>
    <w:p w14:paraId="3A773E8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Private Trust Company Application Fund</w:t>
      </w:r>
    </w:p>
    <w:p w14:paraId="0BA71CF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31 and 46)</w:t>
      </w:r>
    </w:p>
    <w:p w14:paraId="250EC144" w14:textId="2FB05BA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1241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1200</w:t>
      </w:r>
    </w:p>
    <w:p w14:paraId="4219148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734B2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t>$</w:t>
      </w:r>
      <w:r w:rsidRPr="00AE18FD">
        <w:rPr>
          <w:rFonts w:eastAsia="Calibri" w:cs="Times New Roman"/>
          <w:color w:val="000000"/>
        </w:rPr>
        <w:tab/>
        <w:t>30,000</w:t>
      </w:r>
    </w:p>
    <w:p w14:paraId="1B9E27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60,000</w:t>
      </w:r>
    </w:p>
    <w:p w14:paraId="1D6905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90,000</w:t>
      </w:r>
    </w:p>
    <w:p w14:paraId="6110D47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DB3427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Department of Agriculture – </w:t>
      </w:r>
    </w:p>
    <w:p w14:paraId="41092D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Agriculture Fees Fund</w:t>
      </w:r>
    </w:p>
    <w:p w14:paraId="1826BE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19)</w:t>
      </w:r>
    </w:p>
    <w:p w14:paraId="2160EA32" w14:textId="2586DA6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1E054AC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C13244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3,102,402</w:t>
      </w:r>
    </w:p>
    <w:p w14:paraId="1563FC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158,500</w:t>
      </w:r>
    </w:p>
    <w:p w14:paraId="37E82C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436,209</w:t>
      </w:r>
    </w:p>
    <w:p w14:paraId="60FE68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37,425</w:t>
      </w:r>
    </w:p>
    <w:p w14:paraId="1AFFF5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1,856,184</w:t>
      </w:r>
    </w:p>
    <w:p w14:paraId="688A42F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10,000</w:t>
      </w:r>
    </w:p>
    <w:p w14:paraId="1B38BF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5,600,720</w:t>
      </w:r>
    </w:p>
    <w:p w14:paraId="6B07FE1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CABBAA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532494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Rural Rehabilitation Program</w:t>
      </w:r>
    </w:p>
    <w:p w14:paraId="3D517C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7A33BDF5" w14:textId="4FEFC2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2E0B62F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5E0FE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85,293</w:t>
      </w:r>
    </w:p>
    <w:p w14:paraId="238285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10,476</w:t>
      </w:r>
    </w:p>
    <w:p w14:paraId="61461C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2,200,000</w:t>
      </w:r>
    </w:p>
    <w:p w14:paraId="59B24D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2,295,769</w:t>
      </w:r>
    </w:p>
    <w:p w14:paraId="28589D9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A3432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14536A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General John McCausland Memorial Farm Fund</w:t>
      </w:r>
    </w:p>
    <w:p w14:paraId="5F3934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30975425" w14:textId="6D2080B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3883ECC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8205A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85,545</w:t>
      </w:r>
    </w:p>
    <w:p w14:paraId="4C464F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36,400</w:t>
      </w:r>
    </w:p>
    <w:p w14:paraId="405BC3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15,000</w:t>
      </w:r>
    </w:p>
    <w:p w14:paraId="1B6944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2,100</w:t>
      </w:r>
    </w:p>
    <w:p w14:paraId="308215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89,500</w:t>
      </w:r>
    </w:p>
    <w:p w14:paraId="0976978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228,545</w:t>
      </w:r>
    </w:p>
    <w:p w14:paraId="25A047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shall be expended in accordance with Article 26, Chapter 19 of the Code.</w:t>
      </w:r>
    </w:p>
    <w:p w14:paraId="10EB6B3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7C872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6E5AA8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Farm Operating Fund</w:t>
      </w:r>
    </w:p>
    <w:p w14:paraId="270510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085D4FA9" w14:textId="4040765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1412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7EC5AA3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1FAC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932,035</w:t>
      </w:r>
    </w:p>
    <w:p w14:paraId="5A31AC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388,722</w:t>
      </w:r>
    </w:p>
    <w:p w14:paraId="3EC27A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399,393</w:t>
      </w:r>
    </w:p>
    <w:p w14:paraId="45E06AE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15,173</w:t>
      </w:r>
    </w:p>
    <w:p w14:paraId="4D7264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1,367,464</w:t>
      </w:r>
    </w:p>
    <w:p w14:paraId="3881C1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20,000</w:t>
      </w:r>
    </w:p>
    <w:p w14:paraId="64DA7A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3,122,787</w:t>
      </w:r>
    </w:p>
    <w:p w14:paraId="2C9E7CE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72B6A2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37948D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Capital Improvements Fund</w:t>
      </w:r>
    </w:p>
    <w:p w14:paraId="590427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0F7EBDE6" w14:textId="7394AD3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0C47E1B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AC10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250,000</w:t>
      </w:r>
    </w:p>
    <w:p w14:paraId="3011A1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350,000</w:t>
      </w:r>
    </w:p>
    <w:p w14:paraId="2F5FF4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w:t>
      </w:r>
    </w:p>
    <w:p w14:paraId="0F4195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510,000</w:t>
      </w:r>
    </w:p>
    <w:p w14:paraId="621AF44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670,000</w:t>
      </w:r>
    </w:p>
    <w:p w14:paraId="3F1A994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200,000</w:t>
      </w:r>
    </w:p>
    <w:p w14:paraId="7A77A6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2,000,000</w:t>
      </w:r>
    </w:p>
    <w:p w14:paraId="5B4E2275"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5F8CC7B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Agriculture Development Fund</w:t>
      </w:r>
    </w:p>
    <w:p w14:paraId="36D739F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79D84558" w14:textId="2899BB20"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78E9482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8815A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100,000</w:t>
      </w:r>
    </w:p>
    <w:p w14:paraId="057EAC5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7A5E42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622FDE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Donated Food Fund</w:t>
      </w:r>
    </w:p>
    <w:p w14:paraId="618439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2894CB47" w14:textId="659C90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6F472EC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8DA1C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1,163,783</w:t>
      </w:r>
    </w:p>
    <w:p w14:paraId="02823C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128,500</w:t>
      </w:r>
    </w:p>
    <w:p w14:paraId="5952E5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5C2CC3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45,807</w:t>
      </w:r>
    </w:p>
    <w:p w14:paraId="3C581C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3,410,542</w:t>
      </w:r>
    </w:p>
    <w:p w14:paraId="1B4A07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27,000</w:t>
      </w:r>
    </w:p>
    <w:p w14:paraId="02016D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250,000</w:t>
      </w:r>
    </w:p>
    <w:p w14:paraId="0BC974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5,035,632</w:t>
      </w:r>
    </w:p>
    <w:p w14:paraId="4A784F0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47CD63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4432D1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Integrated Predation Management Fund</w:t>
      </w:r>
    </w:p>
    <w:p w14:paraId="6C9252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7)</w:t>
      </w:r>
    </w:p>
    <w:p w14:paraId="44813D6D" w14:textId="55ECB7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2D1E5C5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C90B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112,500</w:t>
      </w:r>
    </w:p>
    <w:p w14:paraId="3BD02F2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CACC05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4A5B5C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Spay Neuter Assistance Fund</w:t>
      </w:r>
    </w:p>
    <w:p w14:paraId="2E0378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5620FC7C" w14:textId="6228973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1481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4A830D9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0AE47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100,000</w:t>
      </w:r>
    </w:p>
    <w:p w14:paraId="590588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1,000,000</w:t>
      </w:r>
    </w:p>
    <w:p w14:paraId="445CCC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1,100,000</w:t>
      </w:r>
    </w:p>
    <w:p w14:paraId="3726C94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60443C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4CA89F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Veterans and Warriors to Agriculture Fund</w:t>
      </w:r>
    </w:p>
    <w:p w14:paraId="7BE9ADC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4EBD7EA5" w14:textId="44CB33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56B04C7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47176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7,500</w:t>
      </w:r>
    </w:p>
    <w:p w14:paraId="4FD6125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28B786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1B97534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FFA-FHA Camp and Conference Center</w:t>
      </w:r>
    </w:p>
    <w:p w14:paraId="17636D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5C78B148" w14:textId="4CDDC3A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1484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1D36068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A433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1,289,160</w:t>
      </w:r>
    </w:p>
    <w:p w14:paraId="024CBE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82,500</w:t>
      </w:r>
    </w:p>
    <w:p w14:paraId="553D12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76,000</w:t>
      </w:r>
    </w:p>
    <w:p w14:paraId="23061A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17,000</w:t>
      </w:r>
    </w:p>
    <w:p w14:paraId="3C3E6E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1,143,306</w:t>
      </w:r>
    </w:p>
    <w:p w14:paraId="4217A5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203F7C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3E9F4B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1,000</w:t>
      </w:r>
    </w:p>
    <w:p w14:paraId="000DEB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2,619,966</w:t>
      </w:r>
    </w:p>
    <w:p w14:paraId="3120357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BAFFEA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Attorney General – </w:t>
      </w:r>
    </w:p>
    <w:p w14:paraId="69CA48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Antitrust Enforcement Fund</w:t>
      </w:r>
    </w:p>
    <w:p w14:paraId="105126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14315B98" w14:textId="37A4813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1507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1500</w:t>
      </w:r>
    </w:p>
    <w:p w14:paraId="44939D4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E0481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371,036</w:t>
      </w:r>
    </w:p>
    <w:p w14:paraId="3DEC09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2325C1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7A6FAA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148,803</w:t>
      </w:r>
    </w:p>
    <w:p w14:paraId="28DC31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521,839</w:t>
      </w:r>
    </w:p>
    <w:p w14:paraId="2256A36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0C8428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Attorney General – </w:t>
      </w:r>
    </w:p>
    <w:p w14:paraId="4DADC6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Preneed Burial Contract Regulation Fund</w:t>
      </w:r>
    </w:p>
    <w:p w14:paraId="1E9D89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1CA78A89" w14:textId="09DCCCC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1513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1500</w:t>
      </w:r>
    </w:p>
    <w:p w14:paraId="627A704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E322A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240,959</w:t>
      </w:r>
    </w:p>
    <w:p w14:paraId="359D56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700ED9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04B477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54,615</w:t>
      </w:r>
    </w:p>
    <w:p w14:paraId="1A66EE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297,574</w:t>
      </w:r>
    </w:p>
    <w:p w14:paraId="79DDDA7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F1440E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Attorney General – </w:t>
      </w:r>
    </w:p>
    <w:p w14:paraId="570BE1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Preneed Funeral Guarantee Fund</w:t>
      </w:r>
    </w:p>
    <w:p w14:paraId="7DE8DC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695D5308" w14:textId="0F0F187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1514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1500</w:t>
      </w:r>
    </w:p>
    <w:p w14:paraId="3C47497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5DA92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901,135</w:t>
      </w:r>
    </w:p>
    <w:p w14:paraId="7D35252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DE512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Secretary of State – </w:t>
      </w:r>
    </w:p>
    <w:p w14:paraId="3DDB5F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Service Fees and Collection Account</w:t>
      </w:r>
    </w:p>
    <w:p w14:paraId="23F6AB8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3, 5, and 59)</w:t>
      </w:r>
    </w:p>
    <w:p w14:paraId="491EA658" w14:textId="2A6D7C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 xml:space="preserve">1612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1600</w:t>
      </w:r>
    </w:p>
    <w:p w14:paraId="37E04B1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2ACC7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1,196,867</w:t>
      </w:r>
    </w:p>
    <w:p w14:paraId="297BFF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4,524</w:t>
      </w:r>
    </w:p>
    <w:p w14:paraId="151868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8,036</w:t>
      </w:r>
    </w:p>
    <w:p w14:paraId="646142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1,209,427</w:t>
      </w:r>
    </w:p>
    <w:p w14:paraId="0252D58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ED7313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Secretary of State – </w:t>
      </w:r>
    </w:p>
    <w:p w14:paraId="60876D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General Administrative Fees Account</w:t>
      </w:r>
    </w:p>
    <w:p w14:paraId="467F22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3, 5, and 59)</w:t>
      </w:r>
    </w:p>
    <w:p w14:paraId="166DCC3B" w14:textId="0E2566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1617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1600</w:t>
      </w:r>
    </w:p>
    <w:p w14:paraId="0D40AD2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053E9F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3,248,467</w:t>
      </w:r>
    </w:p>
    <w:p w14:paraId="4E7CF3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25,529</w:t>
      </w:r>
    </w:p>
    <w:p w14:paraId="2A9F86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1,276,716</w:t>
      </w:r>
    </w:p>
    <w:p w14:paraId="450A258C" w14:textId="799E21B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Technology Improvements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59900</w:t>
      </w:r>
      <w:r w:rsidRPr="00AE18FD">
        <w:rPr>
          <w:rFonts w:eastAsia="Calibri" w:cs="Times New Roman"/>
          <w:color w:val="000000"/>
        </w:rPr>
        <w:tab/>
      </w:r>
      <w:r w:rsidRPr="00AE18FD">
        <w:rPr>
          <w:rFonts w:eastAsia="Calibri" w:cs="Times New Roman"/>
          <w:color w:val="000000"/>
          <w:u w:val="single"/>
        </w:rPr>
        <w:tab/>
      </w:r>
      <w:r w:rsidR="00432958">
        <w:rPr>
          <w:rFonts w:eastAsia="Calibri" w:cs="Times New Roman"/>
          <w:color w:val="000000"/>
          <w:u w:val="single"/>
        </w:rPr>
        <w:t>1,370,000</w:t>
      </w:r>
    </w:p>
    <w:p w14:paraId="314F47F3" w14:textId="207E2BE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w:t>
      </w:r>
      <w:r w:rsidR="00432958">
        <w:rPr>
          <w:rFonts w:eastAsia="Calibri" w:cs="Times New Roman"/>
          <w:color w:val="000000"/>
        </w:rPr>
        <w:t>920,712</w:t>
      </w:r>
    </w:p>
    <w:p w14:paraId="4987F1D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F54D6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ADMINISTRATION</w:t>
      </w:r>
    </w:p>
    <w:p w14:paraId="74A7D62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Administration – </w:t>
      </w:r>
    </w:p>
    <w:p w14:paraId="65D078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the Secretary – </w:t>
      </w:r>
    </w:p>
    <w:p w14:paraId="099A86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Tobacco Settlement Fund</w:t>
      </w:r>
    </w:p>
    <w:p w14:paraId="082F7F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w:t>
      </w:r>
    </w:p>
    <w:p w14:paraId="21287015" w14:textId="5D0629E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2041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0201</w:t>
      </w:r>
    </w:p>
    <w:p w14:paraId="27608EE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E55F8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Tobacco Settlement Securitization Trustee </w:t>
      </w:r>
      <w:proofErr w:type="spellStart"/>
      <w:r w:rsidRPr="00AE18FD">
        <w:rPr>
          <w:rFonts w:eastAsia="Calibri" w:cs="Times New Roman"/>
          <w:color w:val="000000"/>
        </w:rPr>
        <w:t>Passthru</w:t>
      </w:r>
      <w:proofErr w:type="spellEnd"/>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65000</w:t>
      </w:r>
      <w:r w:rsidRPr="00AE18FD">
        <w:rPr>
          <w:rFonts w:eastAsia="Calibri" w:cs="Times New Roman"/>
          <w:color w:val="000000"/>
        </w:rPr>
        <w:tab/>
        <w:t>$</w:t>
      </w:r>
      <w:r w:rsidRPr="00AE18FD">
        <w:rPr>
          <w:rFonts w:eastAsia="Calibri" w:cs="Times New Roman"/>
          <w:color w:val="000000"/>
        </w:rPr>
        <w:tab/>
        <w:t>80,000,000</w:t>
      </w:r>
    </w:p>
    <w:p w14:paraId="032BFBA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96220B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Administration – </w:t>
      </w:r>
    </w:p>
    <w:p w14:paraId="548EE2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the Secretary – </w:t>
      </w:r>
    </w:p>
    <w:p w14:paraId="0886EDC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Employee Pension and Health Care Benefit Fund</w:t>
      </w:r>
    </w:p>
    <w:p w14:paraId="3B5DA0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11D2C123" w14:textId="7AE7C6A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2044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0201</w:t>
      </w:r>
    </w:p>
    <w:p w14:paraId="5D48131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1115C0" w14:textId="35017D3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3</w:t>
      </w:r>
      <w:r w:rsidR="003F0E1E">
        <w:rPr>
          <w:rFonts w:eastAsia="Calibri" w:cs="Times New Roman"/>
          <w:color w:val="000000"/>
        </w:rPr>
        <w:t>9,831,000</w:t>
      </w:r>
    </w:p>
    <w:p w14:paraId="777C29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Current Expenses (fund 2044, appropriation 13000) shall be transferred to the Consolidated Public Retirement Board – Teachers’ Accumulation Fund (fund 2600). </w:t>
      </w:r>
    </w:p>
    <w:p w14:paraId="71571A1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5912BE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Department of Administration – </w:t>
      </w:r>
    </w:p>
    <w:p w14:paraId="1D4D98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Finance – </w:t>
      </w:r>
    </w:p>
    <w:p w14:paraId="44E33B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Shared Services Section Fund</w:t>
      </w:r>
    </w:p>
    <w:p w14:paraId="5C7F155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1261A7EF" w14:textId="0CBE894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2020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0209</w:t>
      </w:r>
    </w:p>
    <w:p w14:paraId="477437B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08960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1,638,791</w:t>
      </w:r>
    </w:p>
    <w:p w14:paraId="413ADD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500,000</w:t>
      </w:r>
    </w:p>
    <w:p w14:paraId="0A4066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2,138,791</w:t>
      </w:r>
    </w:p>
    <w:p w14:paraId="63B520E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46155C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24066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Purchasing – </w:t>
      </w:r>
    </w:p>
    <w:p w14:paraId="1216CB8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Vendor Fee Fund</w:t>
      </w:r>
    </w:p>
    <w:p w14:paraId="0F8BBF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7F3140B0" w14:textId="76F348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2263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0213</w:t>
      </w:r>
    </w:p>
    <w:p w14:paraId="1F8B940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8B9AB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611,378</w:t>
      </w:r>
    </w:p>
    <w:p w14:paraId="15FFBA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9,115</w:t>
      </w:r>
    </w:p>
    <w:p w14:paraId="0EAB25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810</w:t>
      </w:r>
    </w:p>
    <w:p w14:paraId="56C48E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621,303</w:t>
      </w:r>
    </w:p>
    <w:p w14:paraId="4D9C26D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8B95A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Purchasing – </w:t>
      </w:r>
    </w:p>
    <w:p w14:paraId="57F8BE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Purchasing Improvement Fund</w:t>
      </w:r>
    </w:p>
    <w:p w14:paraId="7CC31C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643546E7" w14:textId="63FC2EA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2264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0213</w:t>
      </w:r>
    </w:p>
    <w:p w14:paraId="6AEE091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8E0D8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1,060,880</w:t>
      </w:r>
    </w:p>
    <w:p w14:paraId="74CF68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53F1E7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0257DA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5,562</w:t>
      </w:r>
    </w:p>
    <w:p w14:paraId="7F59DD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492,066</w:t>
      </w:r>
    </w:p>
    <w:p w14:paraId="3596E3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500</w:t>
      </w:r>
    </w:p>
    <w:p w14:paraId="78A6F5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w:t>
      </w:r>
    </w:p>
    <w:p w14:paraId="381B4B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1,560,858</w:t>
      </w:r>
    </w:p>
    <w:p w14:paraId="0A26910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497023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Travel Management – </w:t>
      </w:r>
    </w:p>
    <w:p w14:paraId="303C49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Aviation Fund</w:t>
      </w:r>
    </w:p>
    <w:p w14:paraId="13C963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2FEC0868" w14:textId="6164563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2302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0215</w:t>
      </w:r>
    </w:p>
    <w:p w14:paraId="0D0B527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666E9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1,275,237</w:t>
      </w:r>
    </w:p>
    <w:p w14:paraId="351331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3C558B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w:t>
      </w:r>
    </w:p>
    <w:p w14:paraId="38DDC4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149,700</w:t>
      </w:r>
    </w:p>
    <w:p w14:paraId="2EB6CE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w:t>
      </w:r>
    </w:p>
    <w:p w14:paraId="3622FC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w:t>
      </w:r>
    </w:p>
    <w:p w14:paraId="772ED2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100</w:t>
      </w:r>
    </w:p>
    <w:p w14:paraId="5A5817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1,427,237</w:t>
      </w:r>
    </w:p>
    <w:p w14:paraId="008568A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90CEA5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Fleet Management Division Fund </w:t>
      </w:r>
    </w:p>
    <w:p w14:paraId="1F8803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3FF07657" w14:textId="63E0A46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2301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0216</w:t>
      </w:r>
    </w:p>
    <w:p w14:paraId="06F8B48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E322A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839,903</w:t>
      </w:r>
    </w:p>
    <w:p w14:paraId="3592AF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12,000</w:t>
      </w:r>
    </w:p>
    <w:p w14:paraId="57573C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800,000</w:t>
      </w:r>
    </w:p>
    <w:p w14:paraId="48C423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4,000</w:t>
      </w:r>
    </w:p>
    <w:p w14:paraId="279B19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11,630,614</w:t>
      </w:r>
    </w:p>
    <w:p w14:paraId="043C33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w:t>
      </w:r>
    </w:p>
    <w:p w14:paraId="148494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13,288,517</w:t>
      </w:r>
    </w:p>
    <w:p w14:paraId="3D459B7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69A43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Personnel</w:t>
      </w:r>
    </w:p>
    <w:p w14:paraId="19CE45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29)</w:t>
      </w:r>
    </w:p>
    <w:p w14:paraId="1944601B" w14:textId="3DB2BFF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2440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0222</w:t>
      </w:r>
    </w:p>
    <w:p w14:paraId="6F279ED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E0545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5,034,147</w:t>
      </w:r>
    </w:p>
    <w:p w14:paraId="0B5A06D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17C57E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122,500</w:t>
      </w:r>
    </w:p>
    <w:p w14:paraId="0E9EAC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783C76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20,000</w:t>
      </w:r>
    </w:p>
    <w:p w14:paraId="428D65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51,418</w:t>
      </w:r>
    </w:p>
    <w:p w14:paraId="4579B7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1,262,813</w:t>
      </w:r>
    </w:p>
    <w:p w14:paraId="699206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60,000</w:t>
      </w:r>
    </w:p>
    <w:p w14:paraId="220D12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6,555,878</w:t>
      </w:r>
    </w:p>
    <w:p w14:paraId="6A8624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fees collected by the Division of Personnel.</w:t>
      </w:r>
    </w:p>
    <w:p w14:paraId="3744235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C0DA39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Prosecuting Attorneys Institute</w:t>
      </w:r>
    </w:p>
    <w:p w14:paraId="424AAF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7)</w:t>
      </w:r>
    </w:p>
    <w:p w14:paraId="4637D570" w14:textId="617CE7B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2521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0228</w:t>
      </w:r>
    </w:p>
    <w:p w14:paraId="67040D6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18392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139,779</w:t>
      </w:r>
    </w:p>
    <w:p w14:paraId="4F9D96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6BA120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119,000</w:t>
      </w:r>
    </w:p>
    <w:p w14:paraId="1F558D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600</w:t>
      </w:r>
    </w:p>
    <w:p w14:paraId="3026DCB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5DEE04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4,023</w:t>
      </w:r>
    </w:p>
    <w:p w14:paraId="0F36B4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297,528</w:t>
      </w:r>
    </w:p>
    <w:p w14:paraId="40ACB1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w:t>
      </w:r>
    </w:p>
    <w:p w14:paraId="3C2F7B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561,930</w:t>
      </w:r>
    </w:p>
    <w:p w14:paraId="04AA09EE"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Technology – </w:t>
      </w:r>
    </w:p>
    <w:p w14:paraId="0A4B98E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lastRenderedPageBreak/>
        <w:t>Technology Infrastructure Reinvestment Fund</w:t>
      </w:r>
    </w:p>
    <w:p w14:paraId="1135743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31)</w:t>
      </w:r>
    </w:p>
    <w:p w14:paraId="4AB73DF6" w14:textId="52B66F4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2209</w:t>
      </w:r>
      <w:r w:rsidRPr="00AE18FD">
        <w:rPr>
          <w:rFonts w:eastAsia="Calibri" w:cs="Times New Roman"/>
          <w:color w:val="000000"/>
        </w:rPr>
        <w:t xml:space="preserve"> FY</w:t>
      </w:r>
      <w:r w:rsidRPr="00AE18FD">
        <w:rPr>
          <w:rFonts w:eastAsia="Calibri" w:cs="Times New Roman"/>
          <w:color w:val="000000"/>
          <w:u w:val="single"/>
        </w:rPr>
        <w:t xml:space="preserve">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0231</w:t>
      </w:r>
    </w:p>
    <w:p w14:paraId="72D0EF1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47229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400,000</w:t>
      </w:r>
    </w:p>
    <w:p w14:paraId="3AA307C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B6F3CD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Technology – </w:t>
      </w:r>
    </w:p>
    <w:p w14:paraId="157E814B" w14:textId="02386B9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Office</w:t>
      </w:r>
      <w:r w:rsidR="005673BB">
        <w:rPr>
          <w:rFonts w:eastAsia="Calibri" w:cs="Times New Roman"/>
          <w:i/>
          <w:color w:val="000000"/>
        </w:rPr>
        <w:t xml:space="preserve"> of Technology Fund</w:t>
      </w:r>
    </w:p>
    <w:p w14:paraId="3132C4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5A)</w:t>
      </w:r>
    </w:p>
    <w:p w14:paraId="03AF3388" w14:textId="1AA43C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w:t>
      </w:r>
      <w:r w:rsidR="005673BB">
        <w:rPr>
          <w:rFonts w:eastAsia="Calibri" w:cs="Times New Roman"/>
          <w:color w:val="000000"/>
          <w:u w:val="single"/>
        </w:rPr>
        <w:t>220</w:t>
      </w:r>
      <w:r w:rsidRPr="00AE18FD">
        <w:rPr>
          <w:rFonts w:eastAsia="Calibri" w:cs="Times New Roman"/>
          <w:color w:val="000000"/>
        </w:rPr>
        <w:t xml:space="preserve"> FY</w:t>
      </w:r>
      <w:r w:rsidRPr="00AE18FD">
        <w:rPr>
          <w:rFonts w:eastAsia="Calibri" w:cs="Times New Roman"/>
          <w:color w:val="000000"/>
          <w:u w:val="single"/>
        </w:rPr>
        <w:t xml:space="preserve">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0231</w:t>
      </w:r>
    </w:p>
    <w:p w14:paraId="73589B5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94CDFAE" w14:textId="224537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5673BB">
        <w:rPr>
          <w:rFonts w:eastAsia="Calibri" w:cs="Times New Roman"/>
          <w:color w:val="000000"/>
        </w:rPr>
        <w:t>24,213,297</w:t>
      </w:r>
    </w:p>
    <w:p w14:paraId="052DE6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4CE38577" w14:textId="48B91B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r>
      <w:r w:rsidR="005673BB">
        <w:rPr>
          <w:rFonts w:eastAsia="Calibri" w:cs="Times New Roman"/>
          <w:color w:val="000000"/>
        </w:rPr>
        <w:t>2,100,000</w:t>
      </w:r>
    </w:p>
    <w:p w14:paraId="4F840683" w14:textId="0386CAE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r>
      <w:r w:rsidR="005673BB">
        <w:rPr>
          <w:rFonts w:eastAsia="Calibri" w:cs="Times New Roman"/>
          <w:color w:val="000000"/>
        </w:rPr>
        <w:t>351,068</w:t>
      </w:r>
    </w:p>
    <w:p w14:paraId="16FAB917" w14:textId="7DCB66F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5673BB">
        <w:rPr>
          <w:rFonts w:eastAsia="Calibri" w:cs="Times New Roman"/>
          <w:color w:val="000000"/>
        </w:rPr>
        <w:t>57,927,608</w:t>
      </w:r>
    </w:p>
    <w:p w14:paraId="2B9B779B" w14:textId="4C5E151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w:t>
      </w:r>
      <w:r w:rsidR="005673BB">
        <w:rPr>
          <w:rFonts w:eastAsia="Calibri" w:cs="Times New Roman"/>
          <w:color w:val="000000"/>
          <w:u w:val="single"/>
        </w:rPr>
        <w:t>,055,000</w:t>
      </w:r>
    </w:p>
    <w:p w14:paraId="06483D65" w14:textId="25A1E05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5673BB">
        <w:rPr>
          <w:rFonts w:eastAsia="Calibri" w:cs="Times New Roman"/>
          <w:color w:val="000000"/>
        </w:rPr>
        <w:t>85,647,973</w:t>
      </w:r>
    </w:p>
    <w:p w14:paraId="5B33B79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1837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DEPARTMENT OF COMMERCE</w:t>
      </w:r>
    </w:p>
    <w:p w14:paraId="3E0DD44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Forestry</w:t>
      </w:r>
    </w:p>
    <w:p w14:paraId="339532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7DB9BE59" w14:textId="30452A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3081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0305</w:t>
      </w:r>
    </w:p>
    <w:p w14:paraId="59C84EB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481DD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224,509</w:t>
      </w:r>
    </w:p>
    <w:p w14:paraId="35141D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53,000</w:t>
      </w:r>
    </w:p>
    <w:p w14:paraId="5FB9D7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300,000</w:t>
      </w:r>
    </w:p>
    <w:p w14:paraId="777A3D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439,830</w:t>
      </w:r>
    </w:p>
    <w:p w14:paraId="2799D0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1,017,339</w:t>
      </w:r>
    </w:p>
    <w:p w14:paraId="52D5289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683108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Forestry – </w:t>
      </w:r>
    </w:p>
    <w:p w14:paraId="7D1F00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Timbering Operations Enforcement Fund</w:t>
      </w:r>
    </w:p>
    <w:p w14:paraId="295F9A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19)</w:t>
      </w:r>
    </w:p>
    <w:p w14:paraId="53B34EBD" w14:textId="0882A29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3082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0305</w:t>
      </w:r>
    </w:p>
    <w:p w14:paraId="20E0830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00F5944" w14:textId="0D4FAEB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26</w:t>
      </w:r>
      <w:r w:rsidR="00C32D0D">
        <w:rPr>
          <w:rFonts w:eastAsia="Calibri" w:cs="Times New Roman"/>
          <w:color w:val="000000"/>
        </w:rPr>
        <w:t>5,835</w:t>
      </w:r>
    </w:p>
    <w:p w14:paraId="47E068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11,250</w:t>
      </w:r>
    </w:p>
    <w:p w14:paraId="0719F9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54,873</w:t>
      </w:r>
    </w:p>
    <w:p w14:paraId="0A863CC9" w14:textId="6E300EB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C32D0D">
        <w:rPr>
          <w:rFonts w:eastAsia="Calibri" w:cs="Times New Roman"/>
          <w:color w:val="000000"/>
        </w:rPr>
        <w:t>31,958</w:t>
      </w:r>
    </w:p>
    <w:p w14:paraId="5AD699D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5D907D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Forestry – </w:t>
      </w:r>
    </w:p>
    <w:p w14:paraId="220E1C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Severance Tax Operations</w:t>
      </w:r>
    </w:p>
    <w:p w14:paraId="12631F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w:t>
      </w:r>
    </w:p>
    <w:p w14:paraId="7FBF845F" w14:textId="60BA3B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3084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0305</w:t>
      </w:r>
    </w:p>
    <w:p w14:paraId="71462A4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BD079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282,614</w:t>
      </w:r>
    </w:p>
    <w:p w14:paraId="77CC34E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0167F7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Geological and Economic Survey – </w:t>
      </w:r>
    </w:p>
    <w:p w14:paraId="2A2615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Geological and Analytical Services Fund</w:t>
      </w:r>
    </w:p>
    <w:p w14:paraId="121220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5C66E6FA" w14:textId="149391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3100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0306</w:t>
      </w:r>
    </w:p>
    <w:p w14:paraId="72B7FAF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7245A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37,966</w:t>
      </w:r>
    </w:p>
    <w:p w14:paraId="68A47F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50,000</w:t>
      </w:r>
    </w:p>
    <w:p w14:paraId="09B209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20,000</w:t>
      </w:r>
    </w:p>
    <w:p w14:paraId="0E2517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2,182</w:t>
      </w:r>
    </w:p>
    <w:p w14:paraId="3FF5FE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141,631</w:t>
      </w:r>
    </w:p>
    <w:p w14:paraId="5B21D1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10,000</w:t>
      </w:r>
    </w:p>
    <w:p w14:paraId="3B60ED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261,779</w:t>
      </w:r>
    </w:p>
    <w:p w14:paraId="3C53A45A" w14:textId="1579F812" w:rsidR="00AE18FD" w:rsidRDefault="00AE18F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shall be used in accordance with W.V. Code §29-2-4.</w:t>
      </w:r>
    </w:p>
    <w:p w14:paraId="65B52AED" w14:textId="2CF7066C" w:rsidR="007353DD" w:rsidRPr="005E44F4"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5E44F4">
        <w:rPr>
          <w:rFonts w:eastAsia="Calibri" w:cs="Times New Roman"/>
          <w:i/>
          <w:color w:val="000000"/>
        </w:rPr>
        <w:t>Office of Energy –</w:t>
      </w:r>
    </w:p>
    <w:p w14:paraId="723CA75A"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Energy Assistance</w:t>
      </w:r>
    </w:p>
    <w:p w14:paraId="1BED1F0F"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72CD438F"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color w:val="000000"/>
        </w:rPr>
        <w:lastRenderedPageBreak/>
        <w:t xml:space="preserve">Fund </w:t>
      </w:r>
      <w:r w:rsidRPr="00AE18FD">
        <w:rPr>
          <w:rFonts w:eastAsia="Calibri" w:cs="Times New Roman"/>
          <w:color w:val="000000"/>
          <w:u w:val="single"/>
        </w:rPr>
        <w:t>3010</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47A5BF3B" w14:textId="77777777" w:rsidR="007353DD" w:rsidRPr="00AE18FD" w:rsidRDefault="007353DD" w:rsidP="007353DD">
      <w:pPr>
        <w:rPr>
          <w:rFonts w:eastAsia="Calibri" w:cs="Times New Roman"/>
          <w:i/>
          <w:color w:val="000000"/>
        </w:rPr>
        <w:sectPr w:rsidR="007353DD" w:rsidRPr="00AE18FD" w:rsidSect="007353DD">
          <w:type w:val="continuous"/>
          <w:pgSz w:w="12240" w:h="15840"/>
          <w:pgMar w:top="1440" w:right="1440" w:bottom="1440" w:left="1440" w:header="720" w:footer="720" w:gutter="0"/>
          <w:cols w:space="720"/>
        </w:sectPr>
      </w:pPr>
    </w:p>
    <w:p w14:paraId="3CA6250F"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Energy Assistance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64700</w:t>
      </w:r>
      <w:r w:rsidRPr="00AE18FD">
        <w:rPr>
          <w:rFonts w:eastAsia="Calibri" w:cs="Times New Roman"/>
          <w:color w:val="000000"/>
        </w:rPr>
        <w:tab/>
        <w:t>$</w:t>
      </w:r>
      <w:r w:rsidRPr="00AE18FD">
        <w:rPr>
          <w:rFonts w:eastAsia="Calibri" w:cs="Times New Roman"/>
          <w:color w:val="000000"/>
        </w:rPr>
        <w:tab/>
        <w:t>7,211</w:t>
      </w:r>
    </w:p>
    <w:p w14:paraId="0D08CD59" w14:textId="17479810" w:rsidR="007353DD" w:rsidRPr="005E44F4" w:rsidRDefault="007353DD" w:rsidP="007353D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D</w:t>
      </w:r>
      <w:r w:rsidR="005E44F4">
        <w:rPr>
          <w:rFonts w:eastAsia="Calibri" w:cs="Times New Roman"/>
          <w:i/>
          <w:color w:val="000000"/>
        </w:rPr>
        <w:t>ivision</w:t>
      </w:r>
      <w:r w:rsidRPr="00AE18FD">
        <w:rPr>
          <w:rFonts w:eastAsia="Calibri" w:cs="Times New Roman"/>
          <w:i/>
          <w:color w:val="000000"/>
        </w:rPr>
        <w:t xml:space="preserve"> of Economic Development – </w:t>
      </w:r>
    </w:p>
    <w:p w14:paraId="25BA7E64" w14:textId="77777777" w:rsidR="007353DD" w:rsidRPr="00AE18FD" w:rsidRDefault="007353DD" w:rsidP="007353DD">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Broadband Enhancement Fund</w:t>
      </w:r>
    </w:p>
    <w:p w14:paraId="7E8F787F" w14:textId="77777777" w:rsidR="007353DD" w:rsidRPr="00AE18FD" w:rsidRDefault="007353DD" w:rsidP="007353DD">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Cs/>
          <w:color w:val="000000"/>
        </w:rPr>
      </w:pPr>
      <w:r w:rsidRPr="00AE18FD">
        <w:rPr>
          <w:rFonts w:eastAsia="Calibri" w:cs="Times New Roman"/>
          <w:iCs/>
          <w:color w:val="000000"/>
        </w:rPr>
        <w:t>(W.V. Code Chapter 31G)</w:t>
      </w:r>
    </w:p>
    <w:p w14:paraId="610EACDA" w14:textId="77777777" w:rsidR="007353DD" w:rsidRPr="00AE18FD" w:rsidRDefault="007353DD" w:rsidP="007353DD">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3013</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0B0A05D5" w14:textId="77777777" w:rsidR="007353DD" w:rsidRPr="00AE18FD" w:rsidRDefault="007353DD" w:rsidP="007353DD">
      <w:pPr>
        <w:spacing w:line="504" w:lineRule="auto"/>
        <w:rPr>
          <w:rFonts w:eastAsia="Calibri" w:cs="Times New Roman"/>
          <w:color w:val="000000"/>
          <w:u w:val="single"/>
        </w:rPr>
        <w:sectPr w:rsidR="007353DD" w:rsidRPr="00AE18FD" w:rsidSect="007353DD">
          <w:type w:val="continuous"/>
          <w:pgSz w:w="12240" w:h="15840"/>
          <w:pgMar w:top="1440" w:right="1440" w:bottom="1440" w:left="1440" w:header="720" w:footer="720" w:gutter="0"/>
          <w:lnNumType w:countBy="1" w:restart="newSection"/>
          <w:cols w:space="720"/>
        </w:sectPr>
      </w:pPr>
    </w:p>
    <w:p w14:paraId="1A8E7FAB" w14:textId="6CFBFD0D"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13</w:t>
      </w:r>
      <w:r w:rsidR="00C32D0D">
        <w:rPr>
          <w:rFonts w:eastAsia="Calibri" w:cs="Times New Roman"/>
          <w:color w:val="000000"/>
        </w:rPr>
        <w:t>3,072</w:t>
      </w:r>
    </w:p>
    <w:p w14:paraId="67C47AF1"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1,648,318</w:t>
      </w:r>
    </w:p>
    <w:p w14:paraId="77AD55C0" w14:textId="79B57BB0"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1,78</w:t>
      </w:r>
      <w:r w:rsidR="00C32D0D">
        <w:rPr>
          <w:rFonts w:eastAsia="Calibri" w:cs="Times New Roman"/>
          <w:color w:val="000000"/>
        </w:rPr>
        <w:t>1,390</w:t>
      </w:r>
    </w:p>
    <w:p w14:paraId="4FBF9DA9" w14:textId="77777777" w:rsidR="007353DD" w:rsidRPr="00AE18FD" w:rsidRDefault="007353DD" w:rsidP="007353DD">
      <w:pPr>
        <w:rPr>
          <w:rFonts w:eastAsia="Calibri" w:cs="Times New Roman"/>
          <w:color w:val="000000"/>
        </w:rPr>
        <w:sectPr w:rsidR="007353DD" w:rsidRPr="00AE18FD" w:rsidSect="007353DD">
          <w:type w:val="continuous"/>
          <w:pgSz w:w="12240" w:h="15840"/>
          <w:pgMar w:top="1440" w:right="1440" w:bottom="1440" w:left="1440" w:header="720" w:footer="720" w:gutter="0"/>
          <w:lnNumType w:countBy="1" w:restart="newSection"/>
          <w:cols w:space="720"/>
        </w:sectPr>
      </w:pPr>
    </w:p>
    <w:p w14:paraId="5B845BE1" w14:textId="65822494" w:rsidR="007353DD" w:rsidRPr="005E44F4"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w:t>
      </w:r>
      <w:r w:rsidR="005E44F4">
        <w:rPr>
          <w:rFonts w:eastAsia="Calibri" w:cs="Times New Roman"/>
          <w:i/>
          <w:color w:val="000000"/>
        </w:rPr>
        <w:t>ivision</w:t>
      </w:r>
      <w:r w:rsidRPr="00AE18FD">
        <w:rPr>
          <w:rFonts w:eastAsia="Calibri" w:cs="Times New Roman"/>
          <w:i/>
          <w:color w:val="000000"/>
        </w:rPr>
        <w:t xml:space="preserve"> of Economic Development – </w:t>
      </w:r>
    </w:p>
    <w:p w14:paraId="7FC5AF1C"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Entrepreneurship and Innovation Investment Fund</w:t>
      </w:r>
    </w:p>
    <w:p w14:paraId="5DDBC659"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535523DD"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3014</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044DC5D5"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36AB291D"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Entrepreneurship and Innovation Investment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70301</w:t>
      </w:r>
      <w:r w:rsidRPr="00AE18FD">
        <w:rPr>
          <w:rFonts w:eastAsia="Calibri" w:cs="Times New Roman"/>
          <w:color w:val="000000"/>
        </w:rPr>
        <w:tab/>
        <w:t>$</w:t>
      </w:r>
      <w:r w:rsidRPr="00AE18FD">
        <w:rPr>
          <w:rFonts w:eastAsia="Calibri" w:cs="Times New Roman"/>
          <w:color w:val="000000"/>
        </w:rPr>
        <w:tab/>
        <w:t>1,500,000</w:t>
      </w:r>
    </w:p>
    <w:p w14:paraId="5F5501DE" w14:textId="77777777" w:rsidR="007353DD" w:rsidRPr="00AE18FD" w:rsidRDefault="007353DD" w:rsidP="007353DD">
      <w:pPr>
        <w:rPr>
          <w:rFonts w:eastAsia="Calibri" w:cs="Times New Roman"/>
          <w:color w:val="000000"/>
        </w:rPr>
        <w:sectPr w:rsidR="007353DD" w:rsidRPr="00AE18FD" w:rsidSect="007353DD">
          <w:type w:val="continuous"/>
          <w:pgSz w:w="12240" w:h="15840"/>
          <w:pgMar w:top="1440" w:right="1440" w:bottom="1440" w:left="1440" w:header="720" w:footer="720" w:gutter="0"/>
          <w:lnNumType w:countBy="1" w:restart="newSection"/>
          <w:cols w:space="720"/>
        </w:sectPr>
      </w:pPr>
    </w:p>
    <w:p w14:paraId="319510A1" w14:textId="584A5091" w:rsidR="007353DD" w:rsidRPr="005E44F4"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w:t>
      </w:r>
      <w:r w:rsidR="005E44F4">
        <w:rPr>
          <w:rFonts w:eastAsia="Calibri" w:cs="Times New Roman"/>
          <w:i/>
          <w:color w:val="000000"/>
        </w:rPr>
        <w:t>ivision</w:t>
      </w:r>
      <w:r w:rsidRPr="00AE18FD">
        <w:rPr>
          <w:rFonts w:eastAsia="Calibri" w:cs="Times New Roman"/>
          <w:i/>
          <w:color w:val="000000"/>
        </w:rPr>
        <w:t xml:space="preserve"> of Economic Development –</w:t>
      </w:r>
    </w:p>
    <w:p w14:paraId="3EABC648"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Broadband Development Fund</w:t>
      </w:r>
    </w:p>
    <w:p w14:paraId="5EE2912B"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31G)</w:t>
      </w:r>
    </w:p>
    <w:p w14:paraId="34E816BB"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3034</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46BCE44B"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578EDB59" w14:textId="7841290A"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68</w:t>
      </w:r>
      <w:r w:rsidR="00C32D0D">
        <w:rPr>
          <w:rFonts w:eastAsia="Calibri" w:cs="Times New Roman"/>
          <w:color w:val="000000"/>
        </w:rPr>
        <w:t>7,121</w:t>
      </w:r>
    </w:p>
    <w:p w14:paraId="1E81D7D3" w14:textId="77777777"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2,000,000</w:t>
      </w:r>
    </w:p>
    <w:p w14:paraId="7641821B" w14:textId="77777777"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235,302,925</w:t>
      </w:r>
    </w:p>
    <w:p w14:paraId="4A293873" w14:textId="1C77F08F"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237</w:t>
      </w:r>
      <w:r w:rsidR="00C32D0D">
        <w:rPr>
          <w:rFonts w:eastAsia="Calibri" w:cs="Times New Roman"/>
          <w:color w:val="000000"/>
        </w:rPr>
        <w:t>,990,046</w:t>
      </w:r>
    </w:p>
    <w:p w14:paraId="2A676A52" w14:textId="77777777" w:rsidR="007353DD" w:rsidRPr="00AE18FD" w:rsidRDefault="007353DD" w:rsidP="007353DD">
      <w:pPr>
        <w:rPr>
          <w:rFonts w:eastAsia="Calibri" w:cs="Times New Roman"/>
          <w:color w:val="000000"/>
        </w:rPr>
        <w:sectPr w:rsidR="007353DD" w:rsidRPr="00AE18FD" w:rsidSect="007353DD">
          <w:type w:val="continuous"/>
          <w:pgSz w:w="12240" w:h="15840"/>
          <w:pgMar w:top="1440" w:right="1440" w:bottom="1440" w:left="1440" w:header="720" w:footer="720" w:gutter="0"/>
          <w:lnNumType w:countBy="1" w:restart="newSection"/>
          <w:cols w:space="720"/>
        </w:sectPr>
      </w:pPr>
    </w:p>
    <w:p w14:paraId="67BF10BD" w14:textId="6CD79835" w:rsidR="007353DD" w:rsidRPr="005E44F4"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w:t>
      </w:r>
      <w:r w:rsidR="005E44F4">
        <w:rPr>
          <w:rFonts w:eastAsia="Calibri" w:cs="Times New Roman"/>
          <w:i/>
          <w:color w:val="000000"/>
        </w:rPr>
        <w:t>ivision</w:t>
      </w:r>
      <w:r w:rsidRPr="00AE18FD">
        <w:rPr>
          <w:rFonts w:eastAsia="Calibri" w:cs="Times New Roman"/>
          <w:i/>
          <w:color w:val="000000"/>
        </w:rPr>
        <w:t xml:space="preserve"> of Economic Development – </w:t>
      </w:r>
    </w:p>
    <w:p w14:paraId="27F206C4"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Coalfield Community Development</w:t>
      </w:r>
    </w:p>
    <w:p w14:paraId="0AFA5A75"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416CF865"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3162</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0C8215E2"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758E34BF" w14:textId="1E292B4C"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w:t>
      </w:r>
      <w:r w:rsidR="00C32D0D">
        <w:rPr>
          <w:rFonts w:eastAsia="Calibri" w:cs="Times New Roman"/>
          <w:color w:val="000000"/>
        </w:rPr>
        <w:t>40,848</w:t>
      </w:r>
    </w:p>
    <w:p w14:paraId="6B8A85AF" w14:textId="77777777"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8,300</w:t>
      </w:r>
    </w:p>
    <w:p w14:paraId="3C3785FB" w14:textId="77777777"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399,191</w:t>
      </w:r>
    </w:p>
    <w:p w14:paraId="391BCE51" w14:textId="3E33DF51" w:rsidR="007353DD" w:rsidRPr="00AE18FD" w:rsidRDefault="007353DD" w:rsidP="007353D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84</w:t>
      </w:r>
      <w:r w:rsidR="00C32D0D">
        <w:rPr>
          <w:rFonts w:eastAsia="Calibri" w:cs="Times New Roman"/>
          <w:color w:val="000000"/>
        </w:rPr>
        <w:t>8,339</w:t>
      </w:r>
      <w:r w:rsidRPr="00AE18FD">
        <w:rPr>
          <w:rFonts w:eastAsia="Calibri" w:cs="Times New Roman"/>
          <w:color w:val="000000"/>
        </w:rPr>
        <w:t xml:space="preserve"> </w:t>
      </w:r>
    </w:p>
    <w:p w14:paraId="01A950E8" w14:textId="77777777" w:rsidR="007353DD" w:rsidRPr="00AE18FD" w:rsidRDefault="007353DD" w:rsidP="00AE18FD">
      <w:pPr>
        <w:rPr>
          <w:rFonts w:eastAsia="Calibri" w:cs="Times New Roman"/>
          <w:color w:val="000000"/>
        </w:rPr>
        <w:sectPr w:rsidR="007353DD" w:rsidRPr="00AE18FD" w:rsidSect="00AE18FD">
          <w:type w:val="continuous"/>
          <w:pgSz w:w="12240" w:h="15840"/>
          <w:pgMar w:top="1440" w:right="1440" w:bottom="1440" w:left="1440" w:header="720" w:footer="720" w:gutter="0"/>
          <w:lnNumType w:countBy="1" w:restart="newSection"/>
          <w:cols w:space="720"/>
        </w:sectPr>
      </w:pPr>
    </w:p>
    <w:p w14:paraId="5791757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02548EB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Jobs Act Fund</w:t>
      </w:r>
    </w:p>
    <w:p w14:paraId="00F37C5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17F5CD22" w14:textId="49EEE2A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3176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4BCB4C5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13B84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t>$</w:t>
      </w:r>
      <w:r w:rsidRPr="00AE18FD">
        <w:rPr>
          <w:rFonts w:eastAsia="Calibri" w:cs="Times New Roman"/>
          <w:color w:val="000000"/>
        </w:rPr>
        <w:tab/>
        <w:t>25,000</w:t>
      </w:r>
    </w:p>
    <w:p w14:paraId="734E03A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75,000</w:t>
      </w:r>
    </w:p>
    <w:p w14:paraId="12EE63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100,000</w:t>
      </w:r>
    </w:p>
    <w:p w14:paraId="5E6727B9"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66BD9D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1" w:name="_Hlk34309847"/>
      <w:r w:rsidRPr="00AE18FD">
        <w:rPr>
          <w:rFonts w:eastAsia="Calibri" w:cs="Times New Roman"/>
          <w:i/>
          <w:color w:val="000000"/>
        </w:rPr>
        <w:t xml:space="preserve">Division of Labor – </w:t>
      </w:r>
    </w:p>
    <w:p w14:paraId="629114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HVAC Fund</w:t>
      </w:r>
    </w:p>
    <w:p w14:paraId="72BB15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0E3D8D10" w14:textId="388EE90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3186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6A59687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3098C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482,855</w:t>
      </w:r>
    </w:p>
    <w:p w14:paraId="20573A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4,500</w:t>
      </w:r>
    </w:p>
    <w:p w14:paraId="4D70631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4,000</w:t>
      </w:r>
    </w:p>
    <w:p w14:paraId="6B955F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82,000</w:t>
      </w:r>
    </w:p>
    <w:p w14:paraId="5C7750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68495B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8,500</w:t>
      </w:r>
    </w:p>
    <w:p w14:paraId="614FC2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582,855</w:t>
      </w:r>
    </w:p>
    <w:bookmarkEnd w:id="11"/>
    <w:p w14:paraId="4BF2594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B586C0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7A3479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Elevator Safety Fund</w:t>
      </w:r>
    </w:p>
    <w:p w14:paraId="4A313E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5E2E37D3" w14:textId="2EDE79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3188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2E208F4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225EA77" w14:textId="036924B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C32D0D">
        <w:rPr>
          <w:rFonts w:eastAsia="Calibri" w:cs="Times New Roman"/>
          <w:color w:val="000000"/>
        </w:rPr>
        <w:t>299,995</w:t>
      </w:r>
    </w:p>
    <w:p w14:paraId="73A0B6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777C2849" w14:textId="478236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w:t>
      </w:r>
      <w:r w:rsidR="00C32D0D">
        <w:rPr>
          <w:rFonts w:eastAsia="Calibri" w:cs="Times New Roman"/>
          <w:color w:val="000000"/>
        </w:rPr>
        <w:t>9,221</w:t>
      </w:r>
    </w:p>
    <w:p w14:paraId="712268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w:t>
      </w:r>
    </w:p>
    <w:p w14:paraId="50113E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2,261</w:t>
      </w:r>
    </w:p>
    <w:p w14:paraId="40A672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94,712</w:t>
      </w:r>
    </w:p>
    <w:p w14:paraId="4C8ABD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01884F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8,500</w:t>
      </w:r>
    </w:p>
    <w:p w14:paraId="53E91B3A" w14:textId="055329B0" w:rsidR="00AE18FD" w:rsidRPr="00AE18FD" w:rsidRDefault="00AE18FD" w:rsidP="00C32D0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537,</w:t>
      </w:r>
      <w:r w:rsidR="00C32D0D">
        <w:rPr>
          <w:rFonts w:eastAsia="Calibri" w:cs="Times New Roman"/>
          <w:color w:val="000000"/>
        </w:rPr>
        <w:t>689</w:t>
      </w:r>
    </w:p>
    <w:p w14:paraId="30C652B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43601D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Steam Boiler Fund</w:t>
      </w:r>
    </w:p>
    <w:p w14:paraId="596174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0AB7F1B0" w14:textId="082CCD1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3189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4DBFB17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E0936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83,471</w:t>
      </w:r>
    </w:p>
    <w:p w14:paraId="528411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w:t>
      </w:r>
    </w:p>
    <w:p w14:paraId="2F939B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w:t>
      </w:r>
    </w:p>
    <w:p w14:paraId="4CD0BB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20,000</w:t>
      </w:r>
    </w:p>
    <w:p w14:paraId="7EB0E5C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636CF5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1,000</w:t>
      </w:r>
    </w:p>
    <w:p w14:paraId="661F0E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108,471</w:t>
      </w:r>
    </w:p>
    <w:p w14:paraId="5081A0D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8051EB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177849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Crane Operator Certification Fund</w:t>
      </w:r>
    </w:p>
    <w:p w14:paraId="7CB884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4DBB4611" w14:textId="3506834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3191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247BE94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0B1CA66" w14:textId="6DDCBD4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905A89">
        <w:rPr>
          <w:rFonts w:eastAsia="Calibri" w:cs="Times New Roman"/>
          <w:color w:val="000000"/>
        </w:rPr>
        <w:t>141,576</w:t>
      </w:r>
    </w:p>
    <w:p w14:paraId="7FAE70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1,500</w:t>
      </w:r>
    </w:p>
    <w:p w14:paraId="62307943" w14:textId="1677D15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380</w:t>
      </w:r>
    </w:p>
    <w:p w14:paraId="78A8EEC1" w14:textId="4A847BD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905A89">
        <w:rPr>
          <w:rFonts w:eastAsia="Calibri" w:cs="Times New Roman"/>
          <w:color w:val="000000"/>
        </w:rPr>
        <w:t>46,175</w:t>
      </w:r>
    </w:p>
    <w:p w14:paraId="03DC66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394728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7,000</w:t>
      </w:r>
    </w:p>
    <w:p w14:paraId="79EF63A2" w14:textId="118456B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905A89">
        <w:rPr>
          <w:rFonts w:eastAsia="Calibri" w:cs="Times New Roman"/>
          <w:color w:val="000000"/>
        </w:rPr>
        <w:t>197,631</w:t>
      </w:r>
    </w:p>
    <w:p w14:paraId="6FCE3D4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612B22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264858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Amusement Rides and Amusement Attraction Safety Fund</w:t>
      </w:r>
    </w:p>
    <w:p w14:paraId="408789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2AB6EA88" w14:textId="7AA3C3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3192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46503A7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EE010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202,269</w:t>
      </w:r>
    </w:p>
    <w:p w14:paraId="44DFD8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w:t>
      </w:r>
    </w:p>
    <w:p w14:paraId="5A7D0E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1,281</w:t>
      </w:r>
    </w:p>
    <w:p w14:paraId="0A9B87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44,520</w:t>
      </w:r>
    </w:p>
    <w:p w14:paraId="0BA940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77276DA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8,500</w:t>
      </w:r>
    </w:p>
    <w:p w14:paraId="3EA7A6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259,570</w:t>
      </w:r>
    </w:p>
    <w:p w14:paraId="40A83A9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0DCF6B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07F1C3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Manufactured Housing Administration Fund</w:t>
      </w:r>
    </w:p>
    <w:p w14:paraId="60DFB9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01EC59FF" w14:textId="333BE7A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6345352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114BE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303,686</w:t>
      </w:r>
    </w:p>
    <w:p w14:paraId="43D997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0D89EC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1,847</w:t>
      </w:r>
    </w:p>
    <w:p w14:paraId="7F45789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43,700</w:t>
      </w:r>
    </w:p>
    <w:p w14:paraId="273084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0B5584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3,404</w:t>
      </w:r>
    </w:p>
    <w:p w14:paraId="6AB96A8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354,637</w:t>
      </w:r>
    </w:p>
    <w:p w14:paraId="6638A6C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62925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2E958F2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Weights and Measures Fund</w:t>
      </w:r>
    </w:p>
    <w:p w14:paraId="3AA1290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53AEC56F" w14:textId="251C63C5"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3196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72D904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10,000</w:t>
      </w:r>
    </w:p>
    <w:p w14:paraId="0A8A85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7F1F7F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1,200</w:t>
      </w:r>
    </w:p>
    <w:p w14:paraId="767385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93,000</w:t>
      </w:r>
    </w:p>
    <w:p w14:paraId="48D7EF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7,000</w:t>
      </w:r>
    </w:p>
    <w:p w14:paraId="1F13B9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121,200</w:t>
      </w:r>
    </w:p>
    <w:p w14:paraId="52B15684"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7850DCA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Bedding and Upholstery Fund</w:t>
      </w:r>
    </w:p>
    <w:p w14:paraId="512D85D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5A74C2DA" w14:textId="067D685B"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3198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4C640A0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4E25A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156,381</w:t>
      </w:r>
    </w:p>
    <w:p w14:paraId="6AC73D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w:t>
      </w:r>
    </w:p>
    <w:p w14:paraId="789D4C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w:t>
      </w:r>
    </w:p>
    <w:p w14:paraId="458FCF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145,400</w:t>
      </w:r>
    </w:p>
    <w:p w14:paraId="3912F7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27AEE0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8,700</w:t>
      </w:r>
    </w:p>
    <w:p w14:paraId="7AEAE5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315,481</w:t>
      </w:r>
    </w:p>
    <w:p w14:paraId="2083DCF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Labor – </w:t>
      </w:r>
    </w:p>
    <w:p w14:paraId="7DBFB83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Psychophysiological Examiners Fund</w:t>
      </w:r>
    </w:p>
    <w:p w14:paraId="3F0B8F7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398CA985" w14:textId="59A38EA0"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3199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6450178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A26E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4,000</w:t>
      </w:r>
    </w:p>
    <w:p w14:paraId="4578FEE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DD6D2C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456122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License Fund – Wildlife Resources</w:t>
      </w:r>
    </w:p>
    <w:p w14:paraId="3A7D9B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7FB30483" w14:textId="6C6672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3200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11C102E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997F16" w14:textId="572687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Wildlife Resources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02300</w:t>
      </w:r>
      <w:r w:rsidRPr="00AE18FD">
        <w:rPr>
          <w:rFonts w:eastAsia="Calibri" w:cs="Times New Roman"/>
          <w:color w:val="000000"/>
        </w:rPr>
        <w:tab/>
        <w:t>$</w:t>
      </w:r>
      <w:r w:rsidRPr="00AE18FD">
        <w:rPr>
          <w:rFonts w:eastAsia="Calibri" w:cs="Times New Roman"/>
          <w:color w:val="000000"/>
        </w:rPr>
        <w:tab/>
        <w:t>1</w:t>
      </w:r>
      <w:r w:rsidR="00560878">
        <w:rPr>
          <w:rFonts w:eastAsia="Calibri" w:cs="Times New Roman"/>
          <w:color w:val="000000"/>
        </w:rPr>
        <w:t>1,294,856</w:t>
      </w:r>
    </w:p>
    <w:p w14:paraId="7FAD2BAE" w14:textId="1D152E4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15500</w:t>
      </w:r>
      <w:r w:rsidRPr="00AE18FD">
        <w:rPr>
          <w:rFonts w:eastAsia="Calibri" w:cs="Times New Roman"/>
          <w:color w:val="000000"/>
        </w:rPr>
        <w:tab/>
      </w:r>
      <w:r w:rsidRPr="00AE18FD">
        <w:rPr>
          <w:rFonts w:eastAsia="Calibri" w:cs="Times New Roman"/>
          <w:color w:val="000000"/>
        </w:rPr>
        <w:tab/>
        <w:t>2,</w:t>
      </w:r>
      <w:r w:rsidR="00560878">
        <w:rPr>
          <w:rFonts w:eastAsia="Calibri" w:cs="Times New Roman"/>
          <w:color w:val="000000"/>
        </w:rPr>
        <w:t>823,713</w:t>
      </w:r>
    </w:p>
    <w:p w14:paraId="3171B75C" w14:textId="60AF51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Capital Improvements and Land Purchase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24800</w:t>
      </w:r>
      <w:r w:rsidRPr="00AE18FD">
        <w:rPr>
          <w:rFonts w:eastAsia="Calibri" w:cs="Times New Roman"/>
          <w:color w:val="000000"/>
        </w:rPr>
        <w:tab/>
      </w:r>
      <w:r w:rsidRPr="00AE18FD">
        <w:rPr>
          <w:rFonts w:eastAsia="Calibri" w:cs="Times New Roman"/>
          <w:color w:val="000000"/>
        </w:rPr>
        <w:tab/>
      </w:r>
      <w:r w:rsidR="00560878">
        <w:rPr>
          <w:rFonts w:eastAsia="Calibri" w:cs="Times New Roman"/>
          <w:color w:val="000000"/>
        </w:rPr>
        <w:t>2,823,714</w:t>
      </w:r>
    </w:p>
    <w:p w14:paraId="729415B7" w14:textId="12B179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Law Enforcement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80600</w:t>
      </w:r>
      <w:r w:rsidRPr="00AE18FD">
        <w:rPr>
          <w:rFonts w:eastAsia="Calibri" w:cs="Times New Roman"/>
          <w:color w:val="000000"/>
        </w:rPr>
        <w:tab/>
      </w:r>
      <w:r w:rsidRPr="00AE18FD">
        <w:rPr>
          <w:rFonts w:eastAsia="Calibri" w:cs="Times New Roman"/>
          <w:color w:val="000000"/>
          <w:u w:val="single"/>
        </w:rPr>
        <w:tab/>
      </w:r>
      <w:r w:rsidR="00560878">
        <w:rPr>
          <w:rFonts w:eastAsia="Calibri" w:cs="Times New Roman"/>
          <w:color w:val="000000"/>
          <w:u w:val="single"/>
        </w:rPr>
        <w:t>11,294,856</w:t>
      </w:r>
    </w:p>
    <w:p w14:paraId="361210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28,237,139</w:t>
      </w:r>
    </w:p>
    <w:p w14:paraId="6E199E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fees collected by the Division of Natural Resources.</w:t>
      </w:r>
    </w:p>
    <w:p w14:paraId="67F373CB" w14:textId="57BD62C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Improvements and Land Purchase (fund 3200, appropriation 24800)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1AE107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BB217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5EFEAE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Natural Resources Game Fish and Aquatic Life Fund</w:t>
      </w:r>
    </w:p>
    <w:p w14:paraId="6B8B0C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505B26A5" w14:textId="0324891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53E6579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6BB18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125,000</w:t>
      </w:r>
    </w:p>
    <w:p w14:paraId="12B7B9C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D5EC8E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284F30C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Nongame Fund</w:t>
      </w:r>
    </w:p>
    <w:p w14:paraId="010FCF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56A6FFC5" w14:textId="4E3F58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5FAF0D4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99CFA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727,138</w:t>
      </w:r>
    </w:p>
    <w:p w14:paraId="7635FE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106,615</w:t>
      </w:r>
    </w:p>
    <w:p w14:paraId="10803E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201,810</w:t>
      </w:r>
    </w:p>
    <w:p w14:paraId="22E309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1,035,563</w:t>
      </w:r>
    </w:p>
    <w:p w14:paraId="7AE7EBE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E526B4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2AE9E1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Planning and Development Division</w:t>
      </w:r>
    </w:p>
    <w:p w14:paraId="698C18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3E8F592A" w14:textId="5A78C64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1C5C6EA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10D16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482,802</w:t>
      </w:r>
    </w:p>
    <w:p w14:paraId="0E2696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15,016</w:t>
      </w:r>
    </w:p>
    <w:p w14:paraId="795E37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308,300</w:t>
      </w:r>
    </w:p>
    <w:p w14:paraId="2E7354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1,056,876</w:t>
      </w:r>
    </w:p>
    <w:p w14:paraId="19835D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8,300</w:t>
      </w:r>
    </w:p>
    <w:p w14:paraId="5FAB2C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1,900,000</w:t>
      </w:r>
    </w:p>
    <w:p w14:paraId="44E263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31,700</w:t>
      </w:r>
    </w:p>
    <w:p w14:paraId="3BFCEF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 xml:space="preserve">3,802,994 </w:t>
      </w:r>
    </w:p>
    <w:p w14:paraId="717C44E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76B6DF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7F666A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State Parks and Recreation Endowment Fund</w:t>
      </w:r>
    </w:p>
    <w:p w14:paraId="171F24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20D6E8B7" w14:textId="0BBC36C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3211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6FAA7C8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A79701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3,000</w:t>
      </w:r>
    </w:p>
    <w:p w14:paraId="1FCECD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2,000</w:t>
      </w:r>
    </w:p>
    <w:p w14:paraId="5BA4B3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6,000</w:t>
      </w:r>
    </w:p>
    <w:p w14:paraId="587764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3,000</w:t>
      </w:r>
    </w:p>
    <w:p w14:paraId="7768B8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3,504,000</w:t>
      </w:r>
    </w:p>
    <w:p w14:paraId="076ED1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2,000</w:t>
      </w:r>
    </w:p>
    <w:p w14:paraId="415D2B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3,520,000</w:t>
      </w:r>
    </w:p>
    <w:p w14:paraId="2E657AB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62176E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Division of Natural Resources – </w:t>
      </w:r>
    </w:p>
    <w:p w14:paraId="4CDB4D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Whitewater Study and Improvement Fund</w:t>
      </w:r>
    </w:p>
    <w:p w14:paraId="142B34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58778AC4" w14:textId="442C3C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7D13711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DE5A0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76,836</w:t>
      </w:r>
    </w:p>
    <w:p w14:paraId="1D50C3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1,297</w:t>
      </w:r>
    </w:p>
    <w:p w14:paraId="3E63B6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64,778</w:t>
      </w:r>
    </w:p>
    <w:p w14:paraId="125D46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u w:val="single"/>
        </w:rPr>
        <w:tab/>
        <w:t>6,969</w:t>
      </w:r>
    </w:p>
    <w:p w14:paraId="1F5492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149,880</w:t>
      </w:r>
    </w:p>
    <w:p w14:paraId="0A87D9F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8C0791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Natural Resources – </w:t>
      </w:r>
    </w:p>
    <w:p w14:paraId="2AF179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Whitewater Advertising and Promotion Fund</w:t>
      </w:r>
    </w:p>
    <w:p w14:paraId="0CDAE4F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448EF814" w14:textId="236B8C4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3256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3BCFE60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B7FD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t>$</w:t>
      </w:r>
      <w:r w:rsidRPr="00AE18FD">
        <w:rPr>
          <w:rFonts w:eastAsia="Calibri" w:cs="Times New Roman"/>
          <w:color w:val="000000"/>
        </w:rPr>
        <w:tab/>
        <w:t>200</w:t>
      </w:r>
    </w:p>
    <w:p w14:paraId="7A8992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19,800</w:t>
      </w:r>
    </w:p>
    <w:p w14:paraId="0ABCAB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20,000</w:t>
      </w:r>
    </w:p>
    <w:p w14:paraId="02FD802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22950D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Miners’ Health, Safety and Training – </w:t>
      </w:r>
    </w:p>
    <w:p w14:paraId="160F6D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Special Health, Safety and Training Fund</w:t>
      </w:r>
    </w:p>
    <w:p w14:paraId="68D668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22A)</w:t>
      </w:r>
    </w:p>
    <w:p w14:paraId="1096DCEF" w14:textId="64F7BAC8" w:rsidR="00AE18FD" w:rsidRPr="00AE18FD" w:rsidRDefault="00AE18FD" w:rsidP="001009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r w:rsidRPr="00AE18FD">
        <w:rPr>
          <w:rFonts w:eastAsia="Calibri" w:cs="Times New Roman"/>
          <w:color w:val="000000"/>
        </w:rPr>
        <w:t xml:space="preserve">Fund </w:t>
      </w:r>
      <w:r w:rsidRPr="00AE18FD">
        <w:rPr>
          <w:rFonts w:eastAsia="Calibri" w:cs="Times New Roman"/>
          <w:color w:val="000000"/>
          <w:u w:val="single"/>
        </w:rPr>
        <w:t>3355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0314</w:t>
      </w:r>
    </w:p>
    <w:p w14:paraId="06A68941" w14:textId="205FB96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w:t>
      </w:r>
      <w:r w:rsidR="001009F4">
        <w:rPr>
          <w:rFonts w:eastAsia="Calibri" w:cs="Times New Roman"/>
          <w:color w:val="000000"/>
        </w:rPr>
        <w:t>43,068</w:t>
      </w:r>
    </w:p>
    <w:p w14:paraId="3DEC40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W.V. Mining Extension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02600</w:t>
      </w:r>
      <w:r w:rsidRPr="00AE18FD">
        <w:rPr>
          <w:rFonts w:eastAsia="Calibri" w:cs="Times New Roman"/>
          <w:color w:val="000000"/>
        </w:rPr>
        <w:tab/>
      </w:r>
      <w:r w:rsidRPr="00AE18FD">
        <w:rPr>
          <w:rFonts w:eastAsia="Calibri" w:cs="Times New Roman"/>
          <w:color w:val="000000"/>
        </w:rPr>
        <w:tab/>
        <w:t>150,000</w:t>
      </w:r>
    </w:p>
    <w:p w14:paraId="2B764F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23,700</w:t>
      </w:r>
    </w:p>
    <w:p w14:paraId="74E4E8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1,671,842</w:t>
      </w:r>
    </w:p>
    <w:p w14:paraId="0CBD1E71" w14:textId="7D51322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2,38</w:t>
      </w:r>
      <w:r w:rsidR="001009F4">
        <w:rPr>
          <w:rFonts w:eastAsia="Calibri" w:cs="Times New Roman"/>
          <w:color w:val="000000"/>
        </w:rPr>
        <w:t>8,610</w:t>
      </w:r>
    </w:p>
    <w:p w14:paraId="4E458022"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B51833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lastRenderedPageBreak/>
        <w:t xml:space="preserve">Department of Commerce – </w:t>
      </w:r>
    </w:p>
    <w:p w14:paraId="612316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Office of the Secretary –</w:t>
      </w:r>
    </w:p>
    <w:p w14:paraId="1A1447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Marketing and Communications Operating Fund</w:t>
      </w:r>
    </w:p>
    <w:p w14:paraId="1708DC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5B)</w:t>
      </w:r>
    </w:p>
    <w:p w14:paraId="4A033877" w14:textId="0822346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0327</w:t>
      </w:r>
    </w:p>
    <w:p w14:paraId="7899FC20"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66A6218" w14:textId="149DD65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1009F4">
        <w:rPr>
          <w:rFonts w:eastAsia="Calibri" w:cs="Times New Roman"/>
          <w:color w:val="000000"/>
        </w:rPr>
        <w:t>335,679</w:t>
      </w:r>
    </w:p>
    <w:p w14:paraId="7A41FF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36,000</w:t>
      </w:r>
    </w:p>
    <w:p w14:paraId="5105B1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30,000</w:t>
      </w:r>
    </w:p>
    <w:p w14:paraId="62717EA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1,315,078</w:t>
      </w:r>
    </w:p>
    <w:p w14:paraId="37155012" w14:textId="722455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1009F4">
        <w:rPr>
          <w:rFonts w:eastAsia="Calibri" w:cs="Times New Roman"/>
          <w:color w:val="000000"/>
        </w:rPr>
        <w:t>716,757</w:t>
      </w:r>
    </w:p>
    <w:p w14:paraId="47AD963C"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9695183"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Rehabilitation –</w:t>
      </w:r>
    </w:p>
    <w:p w14:paraId="08690701"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Rehabilitation Services –</w:t>
      </w:r>
    </w:p>
    <w:p w14:paraId="403E60DE"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Rehabilitation Center Special Account</w:t>
      </w:r>
    </w:p>
    <w:p w14:paraId="341704A2"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72198879" w14:textId="438D76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8664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0932</w:t>
      </w:r>
    </w:p>
    <w:p w14:paraId="5895910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CEA8CBD"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119,738</w:t>
      </w:r>
    </w:p>
    <w:p w14:paraId="4D2639E0"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85,500</w:t>
      </w:r>
    </w:p>
    <w:p w14:paraId="4E873318"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220,000</w:t>
      </w:r>
    </w:p>
    <w:p w14:paraId="33C00F10"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1,180,122</w:t>
      </w:r>
    </w:p>
    <w:p w14:paraId="6A0EAF81"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150,000</w:t>
      </w:r>
    </w:p>
    <w:p w14:paraId="506FC7C5"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150,000</w:t>
      </w:r>
    </w:p>
    <w:p w14:paraId="6D290858" w14:textId="33860A8D" w:rsidR="00AE18FD" w:rsidRPr="00AE18FD" w:rsidRDefault="00AE18F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1,905,360</w:t>
      </w:r>
    </w:p>
    <w:p w14:paraId="733ED417"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 xml:space="preserve">DEPARTMENT OF </w:t>
      </w:r>
      <w:r>
        <w:rPr>
          <w:rFonts w:eastAsia="Calibri" w:cs="Times New Roman"/>
          <w:b/>
          <w:color w:val="000000"/>
        </w:rPr>
        <w:t>TOURISM</w:t>
      </w:r>
    </w:p>
    <w:p w14:paraId="4C5B7AC1" w14:textId="77777777" w:rsidR="001D6524" w:rsidRPr="00AE18FD" w:rsidRDefault="001D6524" w:rsidP="001D6524">
      <w:pPr>
        <w:rPr>
          <w:rFonts w:eastAsia="Calibri" w:cs="Times New Roman"/>
          <w:color w:val="000000"/>
        </w:rPr>
        <w:sectPr w:rsidR="001D6524" w:rsidRPr="00AE18FD" w:rsidSect="001D6524">
          <w:type w:val="continuous"/>
          <w:pgSz w:w="12240" w:h="15840"/>
          <w:pgMar w:top="1440" w:right="1440" w:bottom="1440" w:left="1440" w:header="720" w:footer="720" w:gutter="0"/>
          <w:cols w:space="720"/>
        </w:sectPr>
      </w:pPr>
    </w:p>
    <w:p w14:paraId="6C811674" w14:textId="77777777" w:rsidR="001D6524" w:rsidRPr="00AE18FD" w:rsidRDefault="001D6524" w:rsidP="001D6524">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Culture and History – </w:t>
      </w:r>
    </w:p>
    <w:p w14:paraId="2F473FE6"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Public Records and Preservation Revenue Account</w:t>
      </w:r>
    </w:p>
    <w:p w14:paraId="5B6B39CA"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5A)</w:t>
      </w:r>
    </w:p>
    <w:p w14:paraId="3B94CF0D"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3542</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56D8094D" w14:textId="77777777" w:rsidR="001D6524" w:rsidRPr="00AE18FD" w:rsidRDefault="001D6524" w:rsidP="001D6524">
      <w:pPr>
        <w:rPr>
          <w:rFonts w:eastAsia="Calibri" w:cs="Times New Roman"/>
          <w:color w:val="000000"/>
          <w:u w:val="single"/>
        </w:rPr>
        <w:sectPr w:rsidR="001D6524" w:rsidRPr="00AE18FD" w:rsidSect="001D6524">
          <w:type w:val="continuous"/>
          <w:pgSz w:w="12240" w:h="15840"/>
          <w:pgMar w:top="1440" w:right="1440" w:bottom="1440" w:left="1440" w:header="720" w:footer="720" w:gutter="0"/>
          <w:cols w:space="720"/>
        </w:sectPr>
      </w:pPr>
    </w:p>
    <w:p w14:paraId="38E9B82C"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254,946</w:t>
      </w:r>
    </w:p>
    <w:p w14:paraId="794B4AB8"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75,000</w:t>
      </w:r>
    </w:p>
    <w:p w14:paraId="587E73C5"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862,241</w:t>
      </w:r>
    </w:p>
    <w:p w14:paraId="062C4162"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6AD506E5"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52,328</w:t>
      </w:r>
    </w:p>
    <w:p w14:paraId="0976652C"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1,000</w:t>
      </w:r>
    </w:p>
    <w:p w14:paraId="1E1404B4"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1,246,515</w:t>
      </w:r>
    </w:p>
    <w:p w14:paraId="4BEAC35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7C239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F6E7C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EDUCATION</w:t>
      </w:r>
    </w:p>
    <w:p w14:paraId="2CA16AA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47858CD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Board of Education – </w:t>
      </w:r>
    </w:p>
    <w:p w14:paraId="6978FD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Strategic Staff Development</w:t>
      </w:r>
    </w:p>
    <w:p w14:paraId="61AE93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0150BAB5" w14:textId="1A9B8A0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3937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11175C5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83D49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35,000</w:t>
      </w:r>
    </w:p>
    <w:p w14:paraId="723969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26,000</w:t>
      </w:r>
    </w:p>
    <w:p w14:paraId="1F9941BD" w14:textId="648DED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w:t>
      </w:r>
      <w:r w:rsidR="00FA5056">
        <w:rPr>
          <w:rFonts w:eastAsia="Calibri" w:cs="Times New Roman"/>
          <w:color w:val="000000"/>
          <w:u w:val="single"/>
        </w:rPr>
        <w:t>0</w:t>
      </w:r>
      <w:r w:rsidRPr="00AE18FD">
        <w:rPr>
          <w:rFonts w:eastAsia="Calibri" w:cs="Times New Roman"/>
          <w:color w:val="000000"/>
          <w:u w:val="single"/>
        </w:rPr>
        <w:t>39,000</w:t>
      </w:r>
    </w:p>
    <w:p w14:paraId="557BA23C" w14:textId="3E2B550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FA5056">
        <w:rPr>
          <w:rFonts w:eastAsia="Calibri" w:cs="Times New Roman"/>
          <w:color w:val="000000"/>
        </w:rPr>
        <w:t>1</w:t>
      </w:r>
      <w:r w:rsidRPr="00AE18FD">
        <w:rPr>
          <w:rFonts w:eastAsia="Calibri" w:cs="Times New Roman"/>
          <w:color w:val="000000"/>
        </w:rPr>
        <w:t>00,000</w:t>
      </w:r>
    </w:p>
    <w:p w14:paraId="030BC8F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62883A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School Building Authority – </w:t>
      </w:r>
    </w:p>
    <w:p w14:paraId="0B5000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School Construction Fund</w:t>
      </w:r>
    </w:p>
    <w:p w14:paraId="173D91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3013E5B3" w14:textId="48C77B0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3952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0404</w:t>
      </w:r>
    </w:p>
    <w:p w14:paraId="065FCB2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400BFA7" w14:textId="0EB98C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SBA Construction Grants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24000</w:t>
      </w:r>
      <w:r w:rsidRPr="00AE18FD">
        <w:rPr>
          <w:rFonts w:eastAsia="Calibri" w:cs="Times New Roman"/>
          <w:color w:val="000000"/>
        </w:rPr>
        <w:tab/>
        <w:t>$</w:t>
      </w:r>
      <w:r w:rsidRPr="00AE18FD">
        <w:rPr>
          <w:rFonts w:eastAsia="Calibri" w:cs="Times New Roman"/>
          <w:color w:val="000000"/>
        </w:rPr>
        <w:tab/>
        <w:t>1</w:t>
      </w:r>
      <w:r w:rsidR="00FA5056">
        <w:rPr>
          <w:rFonts w:eastAsia="Calibri" w:cs="Times New Roman"/>
          <w:color w:val="000000"/>
        </w:rPr>
        <w:t>5</w:t>
      </w:r>
      <w:r w:rsidRPr="00AE18FD">
        <w:rPr>
          <w:rFonts w:eastAsia="Calibri" w:cs="Times New Roman"/>
          <w:color w:val="000000"/>
        </w:rPr>
        <w:t>2,345,818</w:t>
      </w:r>
    </w:p>
    <w:p w14:paraId="4BC53D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r>
      <w:r w:rsidRPr="00AE18FD">
        <w:rPr>
          <w:rFonts w:eastAsia="Calibri" w:cs="Times New Roman"/>
          <w:color w:val="000000"/>
          <w:u w:val="single"/>
        </w:rPr>
        <w:tab/>
        <w:t>1,516,472</w:t>
      </w:r>
    </w:p>
    <w:p w14:paraId="68D5AE3E" w14:textId="0CCEE59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FA5056">
        <w:rPr>
          <w:rFonts w:eastAsia="Calibri" w:cs="Times New Roman"/>
          <w:color w:val="000000"/>
        </w:rPr>
        <w:t>5</w:t>
      </w:r>
      <w:r w:rsidRPr="00AE18FD">
        <w:rPr>
          <w:rFonts w:eastAsia="Calibri" w:cs="Times New Roman"/>
          <w:color w:val="000000"/>
        </w:rPr>
        <w:t>3,862,290</w:t>
      </w:r>
    </w:p>
    <w:p w14:paraId="688A70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above appropriation for Directed Transfer (fund 3952, appropriation 70000) shall be transferred to the School Building Authority Fund (fund 3959) for the administrative expenses of the School Building Authority.</w:t>
      </w:r>
    </w:p>
    <w:p w14:paraId="22120CE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9866C5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School Building Authority</w:t>
      </w:r>
    </w:p>
    <w:p w14:paraId="24F603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0CFE3396" w14:textId="54BCEF5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3959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0404</w:t>
      </w:r>
    </w:p>
    <w:p w14:paraId="0F0DCB3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F3A19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1,233,127</w:t>
      </w:r>
    </w:p>
    <w:p w14:paraId="12EB95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13,150</w:t>
      </w:r>
    </w:p>
    <w:p w14:paraId="72C490A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26,000</w:t>
      </w:r>
    </w:p>
    <w:p w14:paraId="79EEB1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244,195</w:t>
      </w:r>
    </w:p>
    <w:p w14:paraId="55263D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1,516,472</w:t>
      </w:r>
    </w:p>
    <w:p w14:paraId="371E226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DB8011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70E5D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ENVIRONMENTAL PROTECTION</w:t>
      </w:r>
    </w:p>
    <w:p w14:paraId="4D15383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Solid Waste Management Board</w:t>
      </w:r>
    </w:p>
    <w:p w14:paraId="421B0E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22C)</w:t>
      </w:r>
    </w:p>
    <w:p w14:paraId="22FD4B91" w14:textId="5F25C73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3288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0312</w:t>
      </w:r>
    </w:p>
    <w:p w14:paraId="6A48CF9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0651C7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922,334</w:t>
      </w:r>
    </w:p>
    <w:p w14:paraId="0A5991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292432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w:t>
      </w:r>
    </w:p>
    <w:p w14:paraId="6CB75A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2,059,457</w:t>
      </w:r>
    </w:p>
    <w:p w14:paraId="510F1F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4,403</w:t>
      </w:r>
    </w:p>
    <w:p w14:paraId="4C27E8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2,992,194</w:t>
      </w:r>
    </w:p>
    <w:p w14:paraId="3205E2F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E150B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2CE313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Hazardous Waste Management Fund</w:t>
      </w:r>
    </w:p>
    <w:p w14:paraId="1E7BF2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140EF2BF" w14:textId="372E77A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i/>
          <w:color w:val="000000"/>
        </w:rPr>
        <w:t xml:space="preserve"> </w:t>
      </w:r>
      <w:r w:rsidRPr="00AE18FD">
        <w:rPr>
          <w:rFonts w:eastAsia="Calibri" w:cs="Times New Roman"/>
          <w:color w:val="000000"/>
        </w:rPr>
        <w:t xml:space="preserve">Org </w:t>
      </w:r>
      <w:r w:rsidRPr="00AE18FD">
        <w:rPr>
          <w:rFonts w:eastAsia="Calibri" w:cs="Times New Roman"/>
          <w:color w:val="000000"/>
          <w:u w:val="single"/>
        </w:rPr>
        <w:t>0313</w:t>
      </w:r>
    </w:p>
    <w:p w14:paraId="1C834C0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40761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831,098</w:t>
      </w:r>
    </w:p>
    <w:p w14:paraId="5A410D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0CA85C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1,505</w:t>
      </w:r>
    </w:p>
    <w:p w14:paraId="3202BA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8,072</w:t>
      </w:r>
    </w:p>
    <w:p w14:paraId="2DBACE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155,969</w:t>
      </w:r>
    </w:p>
    <w:p w14:paraId="729479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w:t>
      </w:r>
    </w:p>
    <w:p w14:paraId="44FBA8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999,144</w:t>
      </w:r>
    </w:p>
    <w:p w14:paraId="0577198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1C3CA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674F5A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Air Pollution Education and Environment Fund</w:t>
      </w:r>
    </w:p>
    <w:p w14:paraId="6A5116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43D4748F" w14:textId="789FD1B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48886C5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B015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590,995</w:t>
      </w:r>
    </w:p>
    <w:p w14:paraId="622835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13,000</w:t>
      </w:r>
    </w:p>
    <w:p w14:paraId="3BA157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53,105</w:t>
      </w:r>
    </w:p>
    <w:p w14:paraId="37B878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12,919</w:t>
      </w:r>
    </w:p>
    <w:p w14:paraId="3AE7EB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612,291</w:t>
      </w:r>
    </w:p>
    <w:p w14:paraId="6E3CF0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20,000</w:t>
      </w:r>
    </w:p>
    <w:p w14:paraId="32D215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1,302,310</w:t>
      </w:r>
    </w:p>
    <w:p w14:paraId="408D472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06EE5D8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018617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Special Reclamation Fund</w:t>
      </w:r>
    </w:p>
    <w:p w14:paraId="10450EF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445C22A0" w14:textId="13E46F4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3321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1DA9340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3C93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1,778,866</w:t>
      </w:r>
    </w:p>
    <w:p w14:paraId="5204DB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79,950</w:t>
      </w:r>
    </w:p>
    <w:p w14:paraId="1F551C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130,192</w:t>
      </w:r>
    </w:p>
    <w:p w14:paraId="1F41A7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16,185,006</w:t>
      </w:r>
    </w:p>
    <w:p w14:paraId="34BCEE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lastRenderedPageBreak/>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32,000</w:t>
      </w:r>
    </w:p>
    <w:p w14:paraId="4F23D0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18,206,014</w:t>
      </w:r>
    </w:p>
    <w:p w14:paraId="2C04834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42CC3E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046587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Oil and Gas Reclamation Fund</w:t>
      </w:r>
    </w:p>
    <w:p w14:paraId="4617DD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1CA5C863" w14:textId="7308705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3322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1F05448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8238C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562,296</w:t>
      </w:r>
    </w:p>
    <w:p w14:paraId="76DB45B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956,094</w:t>
      </w:r>
    </w:p>
    <w:p w14:paraId="550E5E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1,518,390</w:t>
      </w:r>
    </w:p>
    <w:p w14:paraId="234CAA1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F273BA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2F277D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Oil and Gas Operating Permit and Processing Fund</w:t>
      </w:r>
    </w:p>
    <w:p w14:paraId="1908AA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7C78F24D" w14:textId="6B0921A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46F480F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D053E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3,080,953</w:t>
      </w:r>
    </w:p>
    <w:p w14:paraId="3D2A78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9,500</w:t>
      </w:r>
    </w:p>
    <w:p w14:paraId="21540E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230,500</w:t>
      </w:r>
    </w:p>
    <w:p w14:paraId="30CDBE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30,700</w:t>
      </w:r>
    </w:p>
    <w:p w14:paraId="6022EE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937,300</w:t>
      </w:r>
    </w:p>
    <w:p w14:paraId="3720D0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w:t>
      </w:r>
    </w:p>
    <w:p w14:paraId="00F99A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4,289,453</w:t>
      </w:r>
    </w:p>
    <w:p w14:paraId="029FA60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1B0278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1DE9C0C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Mining and Reclamation Operations Fund</w:t>
      </w:r>
    </w:p>
    <w:p w14:paraId="2B960D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36892FD8" w14:textId="583A204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47FD486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ACECC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2,774,699</w:t>
      </w:r>
    </w:p>
    <w:p w14:paraId="4A84DF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60,260</w:t>
      </w:r>
    </w:p>
    <w:p w14:paraId="667234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83,000</w:t>
      </w:r>
    </w:p>
    <w:p w14:paraId="464AC3C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920</w:t>
      </w:r>
    </w:p>
    <w:p w14:paraId="3D467F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1,479,231</w:t>
      </w:r>
    </w:p>
    <w:p w14:paraId="54A14C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57,500</w:t>
      </w:r>
    </w:p>
    <w:p w14:paraId="4B1163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4,455,610</w:t>
      </w:r>
    </w:p>
    <w:p w14:paraId="7531C6F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1ABDBB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09189C1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Underground Storage Tank</w:t>
      </w:r>
    </w:p>
    <w:p w14:paraId="10285F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Administrative Fund</w:t>
      </w:r>
    </w:p>
    <w:p w14:paraId="77DB8F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3D281B4A" w14:textId="79B5A4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46ABB6B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48DFD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503,574</w:t>
      </w:r>
    </w:p>
    <w:p w14:paraId="163F07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5,350</w:t>
      </w:r>
    </w:p>
    <w:p w14:paraId="0B05E9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3,610</w:t>
      </w:r>
    </w:p>
    <w:p w14:paraId="7CEA4F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7,520</w:t>
      </w:r>
    </w:p>
    <w:p w14:paraId="43F6F28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318,420</w:t>
      </w:r>
    </w:p>
    <w:p w14:paraId="73C1FE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3,500</w:t>
      </w:r>
    </w:p>
    <w:p w14:paraId="745DAF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841,974</w:t>
      </w:r>
    </w:p>
    <w:p w14:paraId="49248BF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A1A512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7EA932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Hazardous Waste Emergency Response Fund</w:t>
      </w:r>
    </w:p>
    <w:p w14:paraId="3BFE26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20097BB5" w14:textId="59F8E9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3331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26DB9FA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28990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354,585</w:t>
      </w:r>
    </w:p>
    <w:p w14:paraId="0270EB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7,014</w:t>
      </w:r>
    </w:p>
    <w:p w14:paraId="40FCFE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9,000</w:t>
      </w:r>
    </w:p>
    <w:p w14:paraId="44B9FDE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10,616</w:t>
      </w:r>
    </w:p>
    <w:p w14:paraId="2E4DA6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767,905</w:t>
      </w:r>
    </w:p>
    <w:p w14:paraId="740725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lastRenderedPageBreak/>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3,500</w:t>
      </w:r>
    </w:p>
    <w:p w14:paraId="512384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1,152,620</w:t>
      </w:r>
    </w:p>
    <w:p w14:paraId="5A9D685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3B8209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29C795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Solid Waste Reclamation and</w:t>
      </w:r>
    </w:p>
    <w:p w14:paraId="68C7DB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Environmental Response Fund</w:t>
      </w:r>
    </w:p>
    <w:p w14:paraId="564F1D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341C3E05" w14:textId="669FD64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3A841BE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92F88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904,165</w:t>
      </w:r>
    </w:p>
    <w:p w14:paraId="2F87C1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25,000</w:t>
      </w:r>
    </w:p>
    <w:p w14:paraId="060D6F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106,500</w:t>
      </w:r>
    </w:p>
    <w:p w14:paraId="4C878E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22,900</w:t>
      </w:r>
    </w:p>
    <w:p w14:paraId="0769FC1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3,929,737</w:t>
      </w:r>
    </w:p>
    <w:p w14:paraId="07F968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t xml:space="preserve">                     500</w:t>
      </w:r>
    </w:p>
    <w:p w14:paraId="061CAF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w:t>
      </w:r>
    </w:p>
    <w:p w14:paraId="1581CE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4,989,802</w:t>
      </w:r>
    </w:p>
    <w:p w14:paraId="2FCC5A1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DA9095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68D8E2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Solid Waste Enforcement Fund</w:t>
      </w:r>
    </w:p>
    <w:p w14:paraId="6378AD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27B1F0CA" w14:textId="72E4188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3333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706F4D7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8FCF2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3,572,719</w:t>
      </w:r>
    </w:p>
    <w:p w14:paraId="1AEA52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30,930</w:t>
      </w:r>
    </w:p>
    <w:p w14:paraId="2A60FA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23,356</w:t>
      </w:r>
    </w:p>
    <w:p w14:paraId="6589DB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28,460</w:t>
      </w:r>
    </w:p>
    <w:p w14:paraId="74B6E00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932,229</w:t>
      </w:r>
    </w:p>
    <w:p w14:paraId="26BCF8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20,554</w:t>
      </w:r>
    </w:p>
    <w:p w14:paraId="3AA2D5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4,608,248</w:t>
      </w:r>
    </w:p>
    <w:p w14:paraId="13D70CF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C19E9A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Division of Environmental Protection – </w:t>
      </w:r>
    </w:p>
    <w:p w14:paraId="492577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Air Pollution Control Fund</w:t>
      </w:r>
    </w:p>
    <w:p w14:paraId="3D7195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4983A7F4" w14:textId="465261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3336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5ACF120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4F3A74E" w14:textId="5DEAD0E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w:t>
      </w:r>
      <w:r w:rsidR="00AA43F2">
        <w:rPr>
          <w:rFonts w:eastAsia="Calibri" w:cs="Times New Roman"/>
          <w:color w:val="000000"/>
        </w:rPr>
        <w:t>2</w:t>
      </w:r>
      <w:r w:rsidRPr="00AE18FD">
        <w:rPr>
          <w:rFonts w:eastAsia="Calibri" w:cs="Times New Roman"/>
          <w:color w:val="000000"/>
        </w:rPr>
        <w:t>52,446</w:t>
      </w:r>
    </w:p>
    <w:p w14:paraId="226632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84,045</w:t>
      </w:r>
    </w:p>
    <w:p w14:paraId="45AB55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103,601</w:t>
      </w:r>
    </w:p>
    <w:p w14:paraId="5902A2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70,572</w:t>
      </w:r>
    </w:p>
    <w:p w14:paraId="5513262E" w14:textId="0AA0F39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AA43F2">
        <w:rPr>
          <w:rFonts w:eastAsia="Calibri" w:cs="Times New Roman"/>
          <w:color w:val="000000"/>
        </w:rPr>
        <w:t>6</w:t>
      </w:r>
      <w:r w:rsidRPr="00AE18FD">
        <w:rPr>
          <w:rFonts w:eastAsia="Calibri" w:cs="Times New Roman"/>
          <w:color w:val="000000"/>
        </w:rPr>
        <w:t>69,467</w:t>
      </w:r>
    </w:p>
    <w:p w14:paraId="5AAC8A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52,951</w:t>
      </w:r>
    </w:p>
    <w:p w14:paraId="283CD3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8,233,082</w:t>
      </w:r>
    </w:p>
    <w:p w14:paraId="4078C41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4071BD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4FC4DD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Environmental Laboratory</w:t>
      </w:r>
    </w:p>
    <w:p w14:paraId="4E5F42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Certification Fund</w:t>
      </w:r>
    </w:p>
    <w:p w14:paraId="378B2C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71480452" w14:textId="5E8D171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3340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72DAB7C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BC8F5A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389,614</w:t>
      </w:r>
    </w:p>
    <w:p w14:paraId="7785EA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678040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1,120</w:t>
      </w:r>
    </w:p>
    <w:p w14:paraId="3E3B33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201,146</w:t>
      </w:r>
    </w:p>
    <w:p w14:paraId="0032BF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163,000</w:t>
      </w:r>
    </w:p>
    <w:p w14:paraId="35F754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755,880</w:t>
      </w:r>
    </w:p>
    <w:p w14:paraId="6C6CF7E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B708D3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17E6B8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Stream Restoration Fund</w:t>
      </w:r>
    </w:p>
    <w:p w14:paraId="093627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7D95DCDE" w14:textId="45DFBA4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3349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7947378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29C1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3,682,076</w:t>
      </w:r>
    </w:p>
    <w:p w14:paraId="28EBAA6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3F441C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7C8C30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Litter Control Fund</w:t>
      </w:r>
    </w:p>
    <w:p w14:paraId="2929D9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45947299" w14:textId="14D782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3486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6AFD201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BC5CB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60,000</w:t>
      </w:r>
    </w:p>
    <w:p w14:paraId="3E278A0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E613B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4E902F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Recycling Assistance Fund</w:t>
      </w:r>
    </w:p>
    <w:p w14:paraId="0C7BF6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0AB80F7C" w14:textId="19A239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3487</w:t>
      </w:r>
      <w:r w:rsidRPr="00AE18FD">
        <w:rPr>
          <w:rFonts w:eastAsia="Calibri" w:cs="Times New Roman"/>
          <w:i/>
          <w:color w:val="000000"/>
        </w:rPr>
        <w:t xml:space="preserve">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5236C8E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AC75E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717,788</w:t>
      </w:r>
    </w:p>
    <w:p w14:paraId="6D75C1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800</w:t>
      </w:r>
    </w:p>
    <w:p w14:paraId="598DA9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2AACE8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400</w:t>
      </w:r>
    </w:p>
    <w:p w14:paraId="4655A0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2,754,258</w:t>
      </w:r>
    </w:p>
    <w:p w14:paraId="5DEEFD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2,500</w:t>
      </w:r>
    </w:p>
    <w:p w14:paraId="348E22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3,476,246</w:t>
      </w:r>
    </w:p>
    <w:p w14:paraId="4BDB48E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687B11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Environmental Protection – </w:t>
      </w:r>
    </w:p>
    <w:p w14:paraId="0EA263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Mountaintop Removal Fund</w:t>
      </w:r>
    </w:p>
    <w:p w14:paraId="06BEC8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601C1494" w14:textId="761467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3490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304E4BD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6BFEA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858,694</w:t>
      </w:r>
    </w:p>
    <w:p w14:paraId="4B9796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27,612</w:t>
      </w:r>
    </w:p>
    <w:p w14:paraId="116BBE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23,500</w:t>
      </w:r>
    </w:p>
    <w:p w14:paraId="6D6DEB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1,180</w:t>
      </w:r>
    </w:p>
    <w:p w14:paraId="2CEA90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390,907</w:t>
      </w:r>
    </w:p>
    <w:p w14:paraId="3DAB9A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lastRenderedPageBreak/>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11,520</w:t>
      </w:r>
    </w:p>
    <w:p w14:paraId="7B631C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1,313,413</w:t>
      </w:r>
    </w:p>
    <w:p w14:paraId="2453343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705FD1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Oil and Gas Conservation Commission – </w:t>
      </w:r>
    </w:p>
    <w:p w14:paraId="2BCA30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Special Oil and Gas Conservation Fund</w:t>
      </w:r>
    </w:p>
    <w:p w14:paraId="06B9F2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22C)</w:t>
      </w:r>
    </w:p>
    <w:p w14:paraId="2699054C" w14:textId="620956B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3371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0315</w:t>
      </w:r>
    </w:p>
    <w:p w14:paraId="576D048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0C54B4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171,356</w:t>
      </w:r>
    </w:p>
    <w:p w14:paraId="289E32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5808011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9,481</w:t>
      </w:r>
    </w:p>
    <w:p w14:paraId="461E52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161,225</w:t>
      </w:r>
    </w:p>
    <w:p w14:paraId="145E49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1,500</w:t>
      </w:r>
    </w:p>
    <w:p w14:paraId="0042CD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344,562</w:t>
      </w:r>
    </w:p>
    <w:p w14:paraId="1DC2AFF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0E6657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HEALTH</w:t>
      </w:r>
    </w:p>
    <w:p w14:paraId="31CE4A76"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520B635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Emergency Medical Service Workers Salary Enhancement Fund</w:t>
      </w:r>
    </w:p>
    <w:p w14:paraId="19EFC01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16A)</w:t>
      </w:r>
    </w:p>
    <w:p w14:paraId="1DA96CB4" w14:textId="70960B49"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5049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07BC054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322CD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10,000,000</w:t>
      </w:r>
    </w:p>
    <w:p w14:paraId="792B0DBD"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cols w:space="720"/>
        </w:sectPr>
      </w:pPr>
    </w:p>
    <w:p w14:paraId="03BAF4C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Health –</w:t>
      </w:r>
    </w:p>
    <w:p w14:paraId="364D96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The Vital Statistics Account</w:t>
      </w:r>
    </w:p>
    <w:p w14:paraId="59A17F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23B60A5B" w14:textId="5CD010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5144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19B81BA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70A94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1,198,160</w:t>
      </w:r>
    </w:p>
    <w:p w14:paraId="7BFAD4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15,500</w:t>
      </w:r>
    </w:p>
    <w:p w14:paraId="60AA0D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3,557,788</w:t>
      </w:r>
    </w:p>
    <w:p w14:paraId="76CFE5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4,771,448</w:t>
      </w:r>
    </w:p>
    <w:p w14:paraId="20AB1AD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683F602" w14:textId="6475BEE9" w:rsidR="00AE18FD" w:rsidRPr="00D52365" w:rsidRDefault="00D52365" w:rsidP="00D52365">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lastRenderedPageBreak/>
        <w:t>Department of Health</w:t>
      </w:r>
      <w:r w:rsidRPr="00AE18FD">
        <w:rPr>
          <w:rFonts w:eastAsia="Calibri" w:cs="Times New Roman"/>
          <w:i/>
          <w:color w:val="000000"/>
        </w:rPr>
        <w:t xml:space="preserve"> – </w:t>
      </w:r>
    </w:p>
    <w:p w14:paraId="1F818A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Laboratory Services Fund</w:t>
      </w:r>
    </w:p>
    <w:p w14:paraId="47B055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2DB30DD" w14:textId="1AFFEF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5163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3DEE7AD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EC04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1,083,838</w:t>
      </w:r>
    </w:p>
    <w:p w14:paraId="798756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18,114</w:t>
      </w:r>
    </w:p>
    <w:p w14:paraId="581496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2,209,105</w:t>
      </w:r>
    </w:p>
    <w:p w14:paraId="28EE8E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3,311,057</w:t>
      </w:r>
    </w:p>
    <w:p w14:paraId="62E1DD5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F48D26" w14:textId="6C030FF4" w:rsidR="00AE18FD" w:rsidRPr="00AE18FD" w:rsidRDefault="005673BB"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Inspector General</w:t>
      </w:r>
      <w:r w:rsidR="00AE18FD" w:rsidRPr="00AE18FD">
        <w:rPr>
          <w:rFonts w:eastAsia="Calibri" w:cs="Times New Roman"/>
          <w:i/>
          <w:color w:val="000000"/>
        </w:rPr>
        <w:t xml:space="preserve"> – </w:t>
      </w:r>
    </w:p>
    <w:p w14:paraId="79D7B6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The Health Facility Licensing Account</w:t>
      </w:r>
    </w:p>
    <w:p w14:paraId="636F38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3CE41AD2" w14:textId="29DEFB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5172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w:t>
      </w:r>
      <w:r w:rsidR="005673BB">
        <w:rPr>
          <w:rFonts w:eastAsia="Calibri" w:cs="Times New Roman"/>
          <w:color w:val="000000"/>
          <w:u w:val="single"/>
        </w:rPr>
        <w:t>13</w:t>
      </w:r>
    </w:p>
    <w:p w14:paraId="15E5C32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A7C9958"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712,839</w:t>
      </w:r>
    </w:p>
    <w:p w14:paraId="5168331C" w14:textId="6EBED770" w:rsidR="005673BB" w:rsidRDefault="005673B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Repairs and Alterations……………………………………………</w:t>
      </w:r>
      <w:r>
        <w:rPr>
          <w:rFonts w:eastAsia="Calibri" w:cs="Times New Roman"/>
          <w:color w:val="000000"/>
        </w:rPr>
        <w:tab/>
      </w:r>
      <w:r>
        <w:rPr>
          <w:rFonts w:eastAsia="Calibri" w:cs="Times New Roman"/>
          <w:color w:val="000000"/>
        </w:rPr>
        <w:tab/>
      </w:r>
      <w:r>
        <w:rPr>
          <w:rFonts w:eastAsia="Calibri" w:cs="Times New Roman"/>
          <w:color w:val="000000"/>
        </w:rPr>
        <w:tab/>
        <w:t>06400</w:t>
      </w:r>
      <w:r>
        <w:rPr>
          <w:rFonts w:eastAsia="Calibri" w:cs="Times New Roman"/>
          <w:color w:val="000000"/>
        </w:rPr>
        <w:tab/>
        <w:t xml:space="preserve">                     100</w:t>
      </w:r>
    </w:p>
    <w:p w14:paraId="5EA4543E" w14:textId="6ECF8325" w:rsidR="005673BB" w:rsidRPr="00AE18FD" w:rsidRDefault="005673B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t xml:space="preserve">                     100</w:t>
      </w:r>
    </w:p>
    <w:p w14:paraId="09138736"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7,113</w:t>
      </w:r>
    </w:p>
    <w:p w14:paraId="40E27FE9" w14:textId="569B8784" w:rsidR="005673BB" w:rsidRPr="00AE18FD" w:rsidRDefault="005673B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Other Assets………………………………………………………..</w:t>
      </w:r>
      <w:r>
        <w:rPr>
          <w:rFonts w:eastAsia="Calibri" w:cs="Times New Roman"/>
          <w:color w:val="000000"/>
        </w:rPr>
        <w:tab/>
      </w:r>
      <w:r>
        <w:rPr>
          <w:rFonts w:eastAsia="Calibri" w:cs="Times New Roman"/>
          <w:color w:val="000000"/>
        </w:rPr>
        <w:tab/>
      </w:r>
      <w:r>
        <w:rPr>
          <w:rFonts w:eastAsia="Calibri" w:cs="Times New Roman"/>
          <w:color w:val="000000"/>
        </w:rPr>
        <w:tab/>
        <w:t>69000</w:t>
      </w:r>
      <w:r>
        <w:rPr>
          <w:rFonts w:eastAsia="Calibri" w:cs="Times New Roman"/>
          <w:color w:val="000000"/>
        </w:rPr>
        <w:tab/>
        <w:t xml:space="preserve">                     100</w:t>
      </w:r>
    </w:p>
    <w:p w14:paraId="4D36C59C" w14:textId="0179E0E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9</w:t>
      </w:r>
      <w:r w:rsidR="00BB2E43">
        <w:rPr>
          <w:rFonts w:eastAsia="Calibri" w:cs="Times New Roman"/>
          <w:color w:val="000000"/>
          <w:u w:val="single"/>
        </w:rPr>
        <w:t>7</w:t>
      </w:r>
      <w:r w:rsidRPr="00AE18FD">
        <w:rPr>
          <w:rFonts w:eastAsia="Calibri" w:cs="Times New Roman"/>
          <w:color w:val="000000"/>
          <w:u w:val="single"/>
        </w:rPr>
        <w:t>,</w:t>
      </w:r>
      <w:r w:rsidR="00BB2E43">
        <w:rPr>
          <w:rFonts w:eastAsia="Calibri" w:cs="Times New Roman"/>
          <w:color w:val="000000"/>
          <w:u w:val="single"/>
        </w:rPr>
        <w:t>9</w:t>
      </w:r>
      <w:r w:rsidRPr="00AE18FD">
        <w:rPr>
          <w:rFonts w:eastAsia="Calibri" w:cs="Times New Roman"/>
          <w:color w:val="000000"/>
          <w:u w:val="single"/>
        </w:rPr>
        <w:t>47</w:t>
      </w:r>
    </w:p>
    <w:p w14:paraId="4947C4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818,199</w:t>
      </w:r>
    </w:p>
    <w:p w14:paraId="61575DC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B53D7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1703AB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Hepatitis B Vaccine</w:t>
      </w:r>
    </w:p>
    <w:p w14:paraId="02C849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58C72E7A" w14:textId="49BE05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6C4EF42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BFA95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9,740</w:t>
      </w:r>
    </w:p>
    <w:p w14:paraId="473AB58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53848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4910835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Lead Abatement Account</w:t>
      </w:r>
    </w:p>
    <w:p w14:paraId="198A84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lastRenderedPageBreak/>
        <w:t>(</w:t>
      </w:r>
      <w:r w:rsidRPr="00AE18FD">
        <w:rPr>
          <w:rFonts w:eastAsia="Calibri" w:cs="Times New Roman"/>
          <w:color w:val="000000"/>
        </w:rPr>
        <w:t>W.V. Code Chapter 16)</w:t>
      </w:r>
    </w:p>
    <w:p w14:paraId="720841A9" w14:textId="14D8CCE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5204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41CBE35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5DD264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19,100</w:t>
      </w:r>
    </w:p>
    <w:p w14:paraId="5012F3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373</w:t>
      </w:r>
    </w:p>
    <w:p w14:paraId="0204D6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17,875</w:t>
      </w:r>
    </w:p>
    <w:p w14:paraId="0EA502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37,348</w:t>
      </w:r>
    </w:p>
    <w:p w14:paraId="6B657AF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F2A98A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102F8A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Birth-to-Three Fund</w:t>
      </w:r>
    </w:p>
    <w:p w14:paraId="0AD780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86CAAF9" w14:textId="0E18DBF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5214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4BE7D9F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8A0B0F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769,278</w:t>
      </w:r>
    </w:p>
    <w:p w14:paraId="67B1D9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223,999</w:t>
      </w:r>
    </w:p>
    <w:p w14:paraId="2CEB7769" w14:textId="08279C2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BB2E43">
        <w:rPr>
          <w:rFonts w:eastAsia="Calibri" w:cs="Times New Roman"/>
          <w:color w:val="000000"/>
          <w:u w:val="single"/>
        </w:rPr>
        <w:t>44,881,617</w:t>
      </w:r>
    </w:p>
    <w:p w14:paraId="6050AF57" w14:textId="5C33235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B2E43">
        <w:rPr>
          <w:rFonts w:eastAsia="Calibri" w:cs="Times New Roman"/>
          <w:color w:val="000000"/>
        </w:rPr>
        <w:t>45,874,894</w:t>
      </w:r>
    </w:p>
    <w:p w14:paraId="12637F4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E16F5D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21E185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Tobacco Control Special Fund</w:t>
      </w:r>
    </w:p>
    <w:p w14:paraId="63CA93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D93254F" w14:textId="10F3BAD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5218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410B2B8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490CB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7,579</w:t>
      </w:r>
    </w:p>
    <w:p w14:paraId="21DFC7B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0FC5E4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0CB91A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Medical Cannabis Program Fund</w:t>
      </w:r>
    </w:p>
    <w:p w14:paraId="34381C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16A)</w:t>
      </w:r>
    </w:p>
    <w:p w14:paraId="67A34343" w14:textId="3ED7972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7D585A7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194AF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509,658</w:t>
      </w:r>
    </w:p>
    <w:p w14:paraId="0016E04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2,046,040</w:t>
      </w:r>
    </w:p>
    <w:p w14:paraId="08A748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2,555,698</w:t>
      </w:r>
    </w:p>
    <w:p w14:paraId="148BC97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1BDD32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West Virginia Health Care Authority – </w:t>
      </w:r>
    </w:p>
    <w:p w14:paraId="7A59D0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Health Care Cost Review Fund</w:t>
      </w:r>
    </w:p>
    <w:p w14:paraId="62A976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1A3764FC" w14:textId="29E7C4B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5375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0507</w:t>
      </w:r>
    </w:p>
    <w:p w14:paraId="5A29E12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3AE70B4" w14:textId="63DC6EC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BB2E43">
        <w:rPr>
          <w:rFonts w:eastAsia="Calibri" w:cs="Times New Roman"/>
          <w:color w:val="000000"/>
        </w:rPr>
        <w:t>200,000</w:t>
      </w:r>
    </w:p>
    <w:p w14:paraId="26266855" w14:textId="0898BCB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r>
      <w:r w:rsidR="00BB2E43">
        <w:rPr>
          <w:rFonts w:eastAsia="Calibri" w:cs="Times New Roman"/>
          <w:color w:val="000000"/>
        </w:rPr>
        <w:t>7,500</w:t>
      </w:r>
    </w:p>
    <w:p w14:paraId="2A7D4E89" w14:textId="7AAF8E2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w:t>
      </w:r>
      <w:r w:rsidR="00BB2E43">
        <w:rPr>
          <w:rFonts w:eastAsia="Calibri" w:cs="Times New Roman"/>
          <w:color w:val="000000"/>
          <w:u w:val="single"/>
        </w:rPr>
        <w:t>42,586</w:t>
      </w:r>
    </w:p>
    <w:p w14:paraId="243AA674" w14:textId="1F3030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B2E43">
        <w:rPr>
          <w:rFonts w:eastAsia="Calibri" w:cs="Times New Roman"/>
          <w:color w:val="000000"/>
        </w:rPr>
        <w:t>750,086</w:t>
      </w:r>
    </w:p>
    <w:p w14:paraId="79106A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is to be expended in accordance with and pursuant to the provisions of W.V. Code §16-29B and from the special revolving fund designated Health Care Cost Review Fund.</w:t>
      </w:r>
    </w:p>
    <w:p w14:paraId="05E4296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D14F33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Health Care Authority – </w:t>
      </w:r>
    </w:p>
    <w:p w14:paraId="47C351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Certificate of Need Program Fund</w:t>
      </w:r>
    </w:p>
    <w:p w14:paraId="2B1CA6D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0539D31D" w14:textId="398C59E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5377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0507</w:t>
      </w:r>
    </w:p>
    <w:p w14:paraId="1664B1D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0064DD5"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555,842</w:t>
      </w:r>
    </w:p>
    <w:p w14:paraId="5BA60C52" w14:textId="4853BAE2" w:rsidR="005673BB" w:rsidRPr="00AE18FD" w:rsidRDefault="005673BB"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t xml:space="preserve">                  9,481</w:t>
      </w:r>
    </w:p>
    <w:p w14:paraId="7CE4B2FA" w14:textId="4398F6B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w:t>
      </w:r>
      <w:r w:rsidR="00BB2E43">
        <w:rPr>
          <w:rFonts w:eastAsia="Calibri" w:cs="Times New Roman"/>
          <w:color w:val="000000"/>
          <w:u w:val="single"/>
        </w:rPr>
        <w:t>8</w:t>
      </w:r>
      <w:r w:rsidRPr="00AE18FD">
        <w:rPr>
          <w:rFonts w:eastAsia="Calibri" w:cs="Times New Roman"/>
          <w:color w:val="000000"/>
          <w:u w:val="single"/>
        </w:rPr>
        <w:t>2,</w:t>
      </w:r>
      <w:r w:rsidR="00BB2E43">
        <w:rPr>
          <w:rFonts w:eastAsia="Calibri" w:cs="Times New Roman"/>
          <w:color w:val="000000"/>
          <w:u w:val="single"/>
        </w:rPr>
        <w:t>786</w:t>
      </w:r>
    </w:p>
    <w:p w14:paraId="6CB30F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948,109</w:t>
      </w:r>
    </w:p>
    <w:p w14:paraId="2C63333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HUMAN SERVICES</w:t>
      </w:r>
    </w:p>
    <w:p w14:paraId="74B1B45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060D0F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7D3C64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Health Care Provider Tax – </w:t>
      </w:r>
    </w:p>
    <w:p w14:paraId="10F894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Medicaid State Share Fund</w:t>
      </w:r>
    </w:p>
    <w:p w14:paraId="2B6568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w:t>
      </w:r>
    </w:p>
    <w:p w14:paraId="6C73A305" w14:textId="4BC714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5090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B41E96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AA3241A" w14:textId="43CF68D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18900</w:t>
      </w:r>
      <w:r w:rsidRPr="00AE18FD">
        <w:rPr>
          <w:rFonts w:eastAsia="Calibri" w:cs="Times New Roman"/>
          <w:color w:val="000000"/>
        </w:rPr>
        <w:tab/>
        <w:t>$</w:t>
      </w:r>
      <w:r w:rsidRPr="00AE18FD">
        <w:rPr>
          <w:rFonts w:eastAsia="Calibri" w:cs="Times New Roman"/>
          <w:color w:val="000000"/>
        </w:rPr>
        <w:tab/>
      </w:r>
      <w:r w:rsidR="00BB2E43">
        <w:rPr>
          <w:rFonts w:eastAsia="Calibri" w:cs="Times New Roman"/>
          <w:color w:val="000000"/>
        </w:rPr>
        <w:t>4</w:t>
      </w:r>
      <w:r w:rsidRPr="00AE18FD">
        <w:rPr>
          <w:rFonts w:eastAsia="Calibri" w:cs="Times New Roman"/>
          <w:color w:val="000000"/>
        </w:rPr>
        <w:t>93,594,315</w:t>
      </w:r>
    </w:p>
    <w:p w14:paraId="7FACC8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Medical Services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78900</w:t>
      </w:r>
      <w:r w:rsidRPr="00AE18FD">
        <w:rPr>
          <w:rFonts w:eastAsia="Calibri" w:cs="Times New Roman"/>
          <w:color w:val="000000"/>
        </w:rPr>
        <w:tab/>
      </w:r>
      <w:r w:rsidRPr="00AE18FD">
        <w:rPr>
          <w:rFonts w:eastAsia="Calibri" w:cs="Times New Roman"/>
          <w:color w:val="000000"/>
          <w:u w:val="single"/>
        </w:rPr>
        <w:tab/>
        <w:t>268,451</w:t>
      </w:r>
    </w:p>
    <w:p w14:paraId="22975BB0" w14:textId="7BF55B2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B2E43">
        <w:rPr>
          <w:rFonts w:eastAsia="Calibri" w:cs="Times New Roman"/>
          <w:color w:val="000000"/>
        </w:rPr>
        <w:t>4</w:t>
      </w:r>
      <w:r w:rsidRPr="00AE18FD">
        <w:rPr>
          <w:rFonts w:eastAsia="Calibri" w:cs="Times New Roman"/>
          <w:color w:val="000000"/>
        </w:rPr>
        <w:t>93,862,766</w:t>
      </w:r>
    </w:p>
    <w:p w14:paraId="23A52F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Medical Services Administrative Costs (fund 5090, appropriation 78900) shall be transferred to a special revenue account in the treasury for use by the Department of Human Services for administrative purposes. The remainder of all moneys deposited in the fund shall be transferred to the Medical Services Program Fund (fund 5084).</w:t>
      </w:r>
    </w:p>
    <w:p w14:paraId="132B76E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57D486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32501C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Child Support Enforcement Fund</w:t>
      </w:r>
    </w:p>
    <w:p w14:paraId="46557B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48A)</w:t>
      </w:r>
    </w:p>
    <w:p w14:paraId="5875B44C" w14:textId="12BD72C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5094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692A06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2204C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27,809,509</w:t>
      </w:r>
    </w:p>
    <w:p w14:paraId="1C1A6C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380,000</w:t>
      </w:r>
    </w:p>
    <w:p w14:paraId="3CC8D80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12,810,491</w:t>
      </w:r>
    </w:p>
    <w:p w14:paraId="00139B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41,000,000</w:t>
      </w:r>
    </w:p>
    <w:p w14:paraId="0B3E37C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Human Services –</w:t>
      </w:r>
    </w:p>
    <w:p w14:paraId="6CEEBA5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Ryan Brown Addiction Prevention and Recovery Fund</w:t>
      </w:r>
    </w:p>
    <w:p w14:paraId="1D6E819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336DA511" w14:textId="433DE53E"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5111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10624DA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49B64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10,667,392</w:t>
      </w:r>
      <w:r w:rsidRPr="00AE18FD">
        <w:rPr>
          <w:rFonts w:eastAsia="Calibri" w:cs="Times New Roman"/>
          <w:i/>
          <w:color w:val="000000"/>
        </w:rPr>
        <w:t xml:space="preserve"> </w:t>
      </w:r>
    </w:p>
    <w:p w14:paraId="74E31EA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1CE55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1796CB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AE18FD">
        <w:rPr>
          <w:rFonts w:eastAsia="Calibri" w:cs="Times New Roman"/>
          <w:i/>
          <w:color w:val="000000"/>
        </w:rPr>
        <w:t>Medical Services Trust Fund</w:t>
      </w:r>
    </w:p>
    <w:p w14:paraId="0F19A8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w:t>
      </w:r>
    </w:p>
    <w:p w14:paraId="66595E38" w14:textId="231472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5185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0D806D8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2F780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18900</w:t>
      </w:r>
      <w:r w:rsidRPr="00AE18FD">
        <w:rPr>
          <w:rFonts w:eastAsia="Calibri" w:cs="Times New Roman"/>
          <w:color w:val="000000"/>
        </w:rPr>
        <w:tab/>
        <w:t>$</w:t>
      </w:r>
      <w:r w:rsidRPr="00AE18FD">
        <w:rPr>
          <w:rFonts w:eastAsia="Calibri" w:cs="Times New Roman"/>
          <w:color w:val="000000"/>
        </w:rPr>
        <w:tab/>
        <w:t>55,000,000</w:t>
      </w:r>
    </w:p>
    <w:p w14:paraId="3C0C9D1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78900</w:t>
      </w:r>
      <w:r w:rsidRPr="00AE18FD">
        <w:rPr>
          <w:rFonts w:eastAsia="Calibri" w:cs="Times New Roman"/>
          <w:color w:val="000000"/>
        </w:rPr>
        <w:tab/>
      </w:r>
      <w:r w:rsidRPr="00AE18FD">
        <w:rPr>
          <w:rFonts w:eastAsia="Calibri" w:cs="Times New Roman"/>
          <w:color w:val="000000"/>
          <w:u w:val="single"/>
        </w:rPr>
        <w:tab/>
        <w:t>738,149</w:t>
      </w:r>
    </w:p>
    <w:p w14:paraId="4AF411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55,738,149</w:t>
      </w:r>
    </w:p>
    <w:p w14:paraId="105E2B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above appropriation to Medical Services shall be used to provide state match of Medicaid expenditures as defined and authorized in subsection (c) of W.V.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Department of Human Services accounts.</w:t>
      </w:r>
    </w:p>
    <w:p w14:paraId="07ABE3D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84FD42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598A55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James “Tiger” Morton Catastrophic Illness Fund</w:t>
      </w:r>
    </w:p>
    <w:p w14:paraId="2B04A2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6BE2FF0D" w14:textId="6796AD7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5454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7E5F74E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F13CF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136,984</w:t>
      </w:r>
    </w:p>
    <w:p w14:paraId="261D92F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4,000</w:t>
      </w:r>
    </w:p>
    <w:p w14:paraId="579CDB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396,000</w:t>
      </w:r>
    </w:p>
    <w:p w14:paraId="379C18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536,984</w:t>
      </w:r>
    </w:p>
    <w:p w14:paraId="7A6E8A9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DC8957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131A7D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Domestic Violence Legal Services Fund</w:t>
      </w:r>
    </w:p>
    <w:p w14:paraId="7A3C23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48)</w:t>
      </w:r>
    </w:p>
    <w:p w14:paraId="702DC605" w14:textId="32B1FE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5455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712A55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15D56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900,000</w:t>
      </w:r>
    </w:p>
    <w:p w14:paraId="44CEC45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B4F9C1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48231D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Works Separate State College Program Fund</w:t>
      </w:r>
    </w:p>
    <w:p w14:paraId="062341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w:t>
      </w:r>
    </w:p>
    <w:p w14:paraId="11A247BA" w14:textId="731ADE2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5467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19A663E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F52F9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500,000</w:t>
      </w:r>
    </w:p>
    <w:p w14:paraId="4D4B83C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50AE1A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6D7F89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West Virginia Works Separate State Two-Parent Program Fund</w:t>
      </w:r>
    </w:p>
    <w:p w14:paraId="50C238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lastRenderedPageBreak/>
        <w:t>(W.V. Code Chapter 9)</w:t>
      </w:r>
    </w:p>
    <w:p w14:paraId="460A8377" w14:textId="728EED5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5468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1C624865"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1800E3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1,500,000</w:t>
      </w:r>
    </w:p>
    <w:p w14:paraId="28ADAD9E"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9EA603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Department of Human Services – </w:t>
      </w:r>
    </w:p>
    <w:p w14:paraId="1F7AE1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Marriage Education Fund</w:t>
      </w:r>
    </w:p>
    <w:p w14:paraId="482361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9)</w:t>
      </w:r>
    </w:p>
    <w:p w14:paraId="10704303" w14:textId="6A5CCC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DC78296"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9E98C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10,000</w:t>
      </w:r>
    </w:p>
    <w:p w14:paraId="7FC6E7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25,000</w:t>
      </w:r>
    </w:p>
    <w:p w14:paraId="0CA7F50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35,000</w:t>
      </w:r>
    </w:p>
    <w:p w14:paraId="226F86E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HEALTH FACILITIES</w:t>
      </w:r>
    </w:p>
    <w:p w14:paraId="2B9612D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75DCFA5"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Facilities – </w:t>
      </w:r>
    </w:p>
    <w:p w14:paraId="24F3CB5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Hospital Services Revenue Account</w:t>
      </w:r>
    </w:p>
    <w:p w14:paraId="37CD107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Special Fund</w:t>
      </w:r>
    </w:p>
    <w:p w14:paraId="50FC833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Capital Improvement, Renovation and Operations</w:t>
      </w:r>
    </w:p>
    <w:p w14:paraId="024379E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71A7617C" w14:textId="60A8A946"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5156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0512</w:t>
      </w:r>
    </w:p>
    <w:p w14:paraId="3D53CD7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2FDD23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Institutional Facilities Operations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33500</w:t>
      </w:r>
      <w:r w:rsidRPr="00AE18FD">
        <w:rPr>
          <w:rFonts w:eastAsia="Calibri" w:cs="Times New Roman"/>
          <w:color w:val="000000"/>
        </w:rPr>
        <w:tab/>
        <w:t>$</w:t>
      </w:r>
      <w:r w:rsidRPr="00AE18FD">
        <w:rPr>
          <w:rFonts w:eastAsia="Calibri" w:cs="Times New Roman"/>
          <w:color w:val="000000"/>
        </w:rPr>
        <w:tab/>
        <w:t>59,195,646</w:t>
      </w:r>
    </w:p>
    <w:p w14:paraId="6E75E0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 Trust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51200</w:t>
      </w:r>
      <w:r w:rsidRPr="00AE18FD">
        <w:rPr>
          <w:rFonts w:eastAsia="Calibri" w:cs="Times New Roman"/>
          <w:color w:val="000000"/>
        </w:rPr>
        <w:tab/>
      </w:r>
      <w:r w:rsidRPr="00AE18FD">
        <w:rPr>
          <w:rFonts w:eastAsia="Calibri" w:cs="Times New Roman"/>
          <w:color w:val="000000"/>
          <w:u w:val="single"/>
        </w:rPr>
        <w:tab/>
        <w:t>27,800,000</w:t>
      </w:r>
    </w:p>
    <w:p w14:paraId="217A0C55" w14:textId="6EC92252" w:rsidR="00AE18FD" w:rsidRDefault="00AE18FD" w:rsidP="00D8589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86,995,646</w:t>
      </w:r>
    </w:p>
    <w:p w14:paraId="355D6CF1" w14:textId="77777777" w:rsidR="00D85899" w:rsidRPr="00AE18FD" w:rsidRDefault="00D85899" w:rsidP="00D8589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The total amount of these appropriations shall be paid from the Hospital Services Revenue Account Special Fund created by W.V. Code §16-1-13, and shall be used for operating expenses and for improvements in connection with existing facilities.</w:t>
      </w:r>
    </w:p>
    <w:p w14:paraId="5C292647" w14:textId="77777777" w:rsidR="00D85899" w:rsidRPr="00AE18FD" w:rsidRDefault="00D85899" w:rsidP="00D8589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Additional funds have been appropriated from General Revenue for the operation of the institutional facilities. </w:t>
      </w:r>
    </w:p>
    <w:p w14:paraId="31AE4BA2" w14:textId="77777777" w:rsidR="00D85899" w:rsidRPr="00AE18FD" w:rsidRDefault="00D85899" w:rsidP="00D8589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Necessary funds from the above appropriation for Institutional Facilities Operations may be used for medical facilities operations, either in connection with this fund or in connection with the appropriations designated for Hopemont Hospital, Lakin Hospital, John Manchin Senior Health Care Center, Jackie Withrow Hospital, Welch Community Hospital, William R. Sharpe Jr. Hospital, Mildred Mitchell-Bateman Hospital, and William R. Sharpe Jr. Hospital – Transitional Living Facility.</w:t>
      </w:r>
    </w:p>
    <w:p w14:paraId="06985787" w14:textId="77777777" w:rsidR="00D85899" w:rsidRPr="00AE18FD" w:rsidRDefault="00D85899" w:rsidP="00D85899">
      <w:pPr>
        <w:rPr>
          <w:rFonts w:eastAsia="Calibri" w:cs="Times New Roman"/>
          <w:color w:val="000000"/>
        </w:rPr>
        <w:sectPr w:rsidR="00D85899" w:rsidRPr="00AE18FD" w:rsidSect="00D85899">
          <w:type w:val="continuous"/>
          <w:pgSz w:w="12240" w:h="15840"/>
          <w:pgMar w:top="1440" w:right="1440" w:bottom="1440" w:left="1440" w:header="720" w:footer="720" w:gutter="0"/>
          <w:lnNumType w:countBy="1" w:restart="continuous"/>
          <w:cols w:space="720"/>
        </w:sectPr>
      </w:pPr>
    </w:p>
    <w:p w14:paraId="1FA90BA9" w14:textId="77777777" w:rsidR="00D85899" w:rsidRPr="00AE18FD" w:rsidRDefault="00D85899" w:rsidP="00AE18FD">
      <w:pPr>
        <w:spacing w:line="492" w:lineRule="auto"/>
        <w:rPr>
          <w:rFonts w:eastAsia="Calibri" w:cs="Times New Roman"/>
          <w:color w:val="000000"/>
        </w:rPr>
        <w:sectPr w:rsidR="00D85899" w:rsidRPr="00AE18FD" w:rsidSect="00AE18FD">
          <w:type w:val="continuous"/>
          <w:pgSz w:w="12240" w:h="15840"/>
          <w:pgMar w:top="1440" w:right="1440" w:bottom="1440" w:left="1440" w:header="720" w:footer="720" w:gutter="0"/>
          <w:lnNumType w:countBy="1" w:restart="newSection"/>
          <w:cols w:space="720"/>
        </w:sectPr>
      </w:pPr>
    </w:p>
    <w:p w14:paraId="333106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AE18FD">
        <w:rPr>
          <w:rFonts w:eastAsia="Calibri" w:cs="Times New Roman"/>
          <w:b/>
          <w:color w:val="000000"/>
        </w:rPr>
        <w:t>DEPARTMENT OF HOMELAND SECURITY</w:t>
      </w:r>
    </w:p>
    <w:p w14:paraId="7ACF2CC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Department of Homeland Security – </w:t>
      </w:r>
    </w:p>
    <w:p w14:paraId="78F5B1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Office of the Secretary – </w:t>
      </w:r>
    </w:p>
    <w:p w14:paraId="049BC2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Law-Enforcement, Safety and Emergency Worker</w:t>
      </w:r>
    </w:p>
    <w:p w14:paraId="667CB6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Funeral Expense Payment Fund</w:t>
      </w:r>
    </w:p>
    <w:p w14:paraId="596EDCA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15)</w:t>
      </w:r>
    </w:p>
    <w:p w14:paraId="0D147600" w14:textId="68CACF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6003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0601</w:t>
      </w:r>
    </w:p>
    <w:p w14:paraId="64FF845D"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985BD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32,000</w:t>
      </w:r>
    </w:p>
    <w:p w14:paraId="5AC874CC"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7358F7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Division of Emergency Management –</w:t>
      </w:r>
    </w:p>
    <w:p w14:paraId="3CCEEF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i/>
          <w:color w:val="000000"/>
        </w:rPr>
        <w:t>Statewide Interoperable Radio Network Account</w:t>
      </w:r>
    </w:p>
    <w:p w14:paraId="69CF7E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15)</w:t>
      </w:r>
    </w:p>
    <w:p w14:paraId="582E0221" w14:textId="670371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6208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0606</w:t>
      </w:r>
    </w:p>
    <w:p w14:paraId="78148CDE"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76D1B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80,000</w:t>
      </w:r>
    </w:p>
    <w:p w14:paraId="3FC6060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AE2EBC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Emergency Management –</w:t>
      </w:r>
    </w:p>
    <w:p w14:paraId="5E7CF1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Interoperable Radio Project</w:t>
      </w:r>
    </w:p>
    <w:p w14:paraId="7A481B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24)</w:t>
      </w:r>
    </w:p>
    <w:p w14:paraId="3B52E878" w14:textId="099A8A4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6295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0606</w:t>
      </w:r>
    </w:p>
    <w:p w14:paraId="76AD12A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8B10F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950,000</w:t>
      </w:r>
    </w:p>
    <w:p w14:paraId="6BB10B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550,000</w:t>
      </w:r>
    </w:p>
    <w:p w14:paraId="0223295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w:t>
      </w:r>
    </w:p>
    <w:p w14:paraId="19F4AE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3,980,000</w:t>
      </w:r>
    </w:p>
    <w:p w14:paraId="5AC876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5,500,000</w:t>
      </w:r>
    </w:p>
    <w:p w14:paraId="57729B5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2BF321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Corrections and Rehabilitation – </w:t>
      </w:r>
    </w:p>
    <w:p w14:paraId="5BF1D7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Parolee Supervision Fees</w:t>
      </w:r>
    </w:p>
    <w:p w14:paraId="67F1A5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3C603BAB" w14:textId="5474F4F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6362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52DDD2C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2EC1D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1,247,729</w:t>
      </w:r>
    </w:p>
    <w:p w14:paraId="572DA4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30,000</w:t>
      </w:r>
    </w:p>
    <w:p w14:paraId="0D083C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9,804</w:t>
      </w:r>
    </w:p>
    <w:p w14:paraId="1001745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758,480</w:t>
      </w:r>
    </w:p>
    <w:p w14:paraId="22D7EC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40,129</w:t>
      </w:r>
    </w:p>
    <w:p w14:paraId="50967A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2,086,142</w:t>
      </w:r>
    </w:p>
    <w:p w14:paraId="37E8425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44622FA"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Corrections and Rehabilitation –</w:t>
      </w:r>
    </w:p>
    <w:p w14:paraId="71B8B812"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Regional Jail and Correctional Facility Authority</w:t>
      </w:r>
    </w:p>
    <w:p w14:paraId="567A6FE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32245B12" w14:textId="18ADB68A"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Fund</w:t>
      </w:r>
      <w:r w:rsidRPr="00AE18FD">
        <w:rPr>
          <w:rFonts w:eastAsia="Calibri" w:cs="Times New Roman"/>
          <w:i/>
          <w:color w:val="000000"/>
        </w:rPr>
        <w:t xml:space="preserve"> </w:t>
      </w:r>
      <w:r w:rsidRPr="00AE18FD">
        <w:rPr>
          <w:rFonts w:eastAsia="Calibri" w:cs="Times New Roman"/>
          <w:color w:val="000000"/>
          <w:u w:val="single"/>
        </w:rPr>
        <w:t>6675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37C68D1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D5127EB" w14:textId="1224E1B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Debt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04000</w:t>
      </w:r>
      <w:r w:rsidRPr="00AE18FD">
        <w:rPr>
          <w:rFonts w:eastAsia="Calibri" w:cs="Times New Roman"/>
          <w:color w:val="000000"/>
        </w:rPr>
        <w:tab/>
      </w:r>
      <w:r w:rsidRPr="00AE18FD">
        <w:rPr>
          <w:rFonts w:eastAsia="Calibri" w:cs="Times New Roman"/>
          <w:color w:val="000000"/>
        </w:rPr>
        <w:tab/>
      </w:r>
      <w:r w:rsidR="00BB2E43">
        <w:rPr>
          <w:rFonts w:eastAsia="Calibri" w:cs="Times New Roman"/>
          <w:color w:val="000000"/>
        </w:rPr>
        <w:t>1</w:t>
      </w:r>
      <w:r w:rsidRPr="00AE18FD">
        <w:rPr>
          <w:rFonts w:eastAsia="Calibri" w:cs="Times New Roman"/>
          <w:color w:val="000000"/>
        </w:rPr>
        <w:t>00,000</w:t>
      </w:r>
    </w:p>
    <w:p w14:paraId="3D7535C4" w14:textId="18BEE48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r>
      <w:r w:rsidR="00BB2E43">
        <w:rPr>
          <w:rFonts w:eastAsia="Calibri" w:cs="Times New Roman"/>
          <w:color w:val="000000"/>
        </w:rPr>
        <w:t>1</w:t>
      </w:r>
      <w:r w:rsidRPr="00AE18FD">
        <w:rPr>
          <w:rFonts w:eastAsia="Calibri" w:cs="Times New Roman"/>
          <w:color w:val="000000"/>
        </w:rPr>
        <w:t>,000,000</w:t>
      </w:r>
    </w:p>
    <w:p w14:paraId="549C8069" w14:textId="3B7806E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r>
      <w:r w:rsidR="00BB2E43">
        <w:rPr>
          <w:rFonts w:eastAsia="Calibri" w:cs="Times New Roman"/>
          <w:color w:val="000000"/>
        </w:rPr>
        <w:t>100,000</w:t>
      </w:r>
    </w:p>
    <w:p w14:paraId="12F71EAE"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100,000</w:t>
      </w:r>
    </w:p>
    <w:p w14:paraId="6EFD9215" w14:textId="628B3DBE" w:rsidR="005673BB" w:rsidRPr="00AE18FD" w:rsidRDefault="005673BB"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Pr>
          <w:rFonts w:eastAsia="Calibri" w:cs="Times New Roman"/>
          <w:color w:val="000000"/>
        </w:rPr>
        <w:t>Buildings…………………………………………………………….</w:t>
      </w:r>
      <w:r>
        <w:rPr>
          <w:rFonts w:eastAsia="Calibri" w:cs="Times New Roman"/>
          <w:color w:val="000000"/>
        </w:rPr>
        <w:tab/>
      </w:r>
      <w:r>
        <w:rPr>
          <w:rFonts w:eastAsia="Calibri" w:cs="Times New Roman"/>
          <w:color w:val="000000"/>
        </w:rPr>
        <w:tab/>
      </w:r>
      <w:r>
        <w:rPr>
          <w:rFonts w:eastAsia="Calibri" w:cs="Times New Roman"/>
          <w:color w:val="000000"/>
        </w:rPr>
        <w:tab/>
        <w:t>25800</w:t>
      </w:r>
      <w:r>
        <w:rPr>
          <w:rFonts w:eastAsia="Calibri" w:cs="Times New Roman"/>
          <w:color w:val="000000"/>
        </w:rPr>
        <w:tab/>
        <w:t xml:space="preserve">         15,000,000</w:t>
      </w:r>
    </w:p>
    <w:p w14:paraId="2D60A7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245,472</w:t>
      </w:r>
    </w:p>
    <w:p w14:paraId="2B75E10B" w14:textId="5CCBEBD2" w:rsidR="00AE18FD" w:rsidRPr="00AE18FD" w:rsidRDefault="00AE18FD" w:rsidP="00BB2E43">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BB2E43">
        <w:rPr>
          <w:rFonts w:eastAsia="Calibri" w:cs="Times New Roman"/>
          <w:color w:val="000000"/>
        </w:rPr>
        <w:t>6,545,472</w:t>
      </w:r>
    </w:p>
    <w:p w14:paraId="64473C3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State Police – </w:t>
      </w:r>
    </w:p>
    <w:p w14:paraId="1BDEB0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lastRenderedPageBreak/>
        <w:t>Motor Vehicle Inspection Fund</w:t>
      </w:r>
    </w:p>
    <w:p w14:paraId="4923FF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17C)</w:t>
      </w:r>
    </w:p>
    <w:p w14:paraId="05181A29" w14:textId="72A7CBD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6501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08B05876"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03E57D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2,092,049</w:t>
      </w:r>
    </w:p>
    <w:p w14:paraId="22BDD7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204,500</w:t>
      </w:r>
    </w:p>
    <w:p w14:paraId="6810CD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3,770,751</w:t>
      </w:r>
    </w:p>
    <w:p w14:paraId="67AE48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1,488,211</w:t>
      </w:r>
    </w:p>
    <w:p w14:paraId="24201F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534,000</w:t>
      </w:r>
    </w:p>
    <w:p w14:paraId="7F5BE8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5,000</w:t>
      </w:r>
    </w:p>
    <w:p w14:paraId="2C4FB725" w14:textId="721246F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w:t>
      </w:r>
      <w:r w:rsidR="00B93ED6">
        <w:rPr>
          <w:rFonts w:eastAsia="Calibri" w:cs="Times New Roman"/>
          <w:color w:val="000000"/>
        </w:rPr>
        <w:t>094,511</w:t>
      </w:r>
    </w:p>
    <w:p w14:paraId="0931D6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the special revenue fund out of fees collected for inspection stickers as provided by law.</w:t>
      </w:r>
    </w:p>
    <w:p w14:paraId="57FD6CC5"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0429DB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State Police – </w:t>
      </w:r>
    </w:p>
    <w:p w14:paraId="06A9D2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Forensic Laboratory Fund</w:t>
      </w:r>
    </w:p>
    <w:p w14:paraId="3BFB2C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2DD93AEB" w14:textId="6BAEDCD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6511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01B61B0C"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2384E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1,637,078</w:t>
      </w:r>
    </w:p>
    <w:p w14:paraId="0523FA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50420C8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545,000</w:t>
      </w:r>
    </w:p>
    <w:p w14:paraId="10E88C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90,000</w:t>
      </w:r>
    </w:p>
    <w:p w14:paraId="4470B5A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2,277,078</w:t>
      </w:r>
    </w:p>
    <w:p w14:paraId="32F4B5E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0F4607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State Police – </w:t>
      </w:r>
    </w:p>
    <w:p w14:paraId="6A26DDB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Drunk Driving Prevention Fund</w:t>
      </w:r>
    </w:p>
    <w:p w14:paraId="7013F5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48C65794" w14:textId="4299C93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7C1AAA6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60AAC5B" w14:textId="6F2F902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B93ED6">
        <w:rPr>
          <w:rFonts w:eastAsia="Calibri" w:cs="Times New Roman"/>
          <w:color w:val="000000"/>
        </w:rPr>
        <w:t>2,8</w:t>
      </w:r>
      <w:r w:rsidRPr="00AE18FD">
        <w:rPr>
          <w:rFonts w:eastAsia="Calibri" w:cs="Times New Roman"/>
          <w:color w:val="000000"/>
        </w:rPr>
        <w:t>27,000</w:t>
      </w:r>
    </w:p>
    <w:p w14:paraId="21EC21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total amount of these appropriations shall be paid from the special revenue fund out of receipts collected pursuant to W.V. Code §11-15-9a and 16 and paid into a revolving fund account in the State Treasury.</w:t>
      </w:r>
    </w:p>
    <w:p w14:paraId="7AC1982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F81EE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State Police – </w:t>
      </w:r>
    </w:p>
    <w:p w14:paraId="1CC7AB5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Surplus Real Property Proceeds Fund</w:t>
      </w:r>
    </w:p>
    <w:p w14:paraId="3304ED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5F16C54C" w14:textId="0F64A28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6516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079BD10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AD9F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t>$</w:t>
      </w:r>
      <w:r w:rsidRPr="00AE18FD">
        <w:rPr>
          <w:rFonts w:eastAsia="Calibri" w:cs="Times New Roman"/>
          <w:color w:val="000000"/>
        </w:rPr>
        <w:tab/>
        <w:t>1,022,778</w:t>
      </w:r>
    </w:p>
    <w:p w14:paraId="42BB9C7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1,000</w:t>
      </w:r>
    </w:p>
    <w:p w14:paraId="37D79A00" w14:textId="7458F2F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146151">
        <w:rPr>
          <w:rFonts w:eastAsia="Calibri" w:cs="Times New Roman"/>
          <w:color w:val="000000"/>
        </w:rPr>
        <w:t>023,778</w:t>
      </w:r>
    </w:p>
    <w:p w14:paraId="653BD62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39476E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State Police – </w:t>
      </w:r>
    </w:p>
    <w:p w14:paraId="31A368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Surplus Transfer Account</w:t>
      </w:r>
    </w:p>
    <w:p w14:paraId="64F06A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763D5325" w14:textId="39D195D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6519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29ABA02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82B35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20,000</w:t>
      </w:r>
    </w:p>
    <w:p w14:paraId="6CB276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250,000</w:t>
      </w:r>
    </w:p>
    <w:p w14:paraId="15763E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225,000</w:t>
      </w:r>
    </w:p>
    <w:p w14:paraId="7451BE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40,000</w:t>
      </w:r>
    </w:p>
    <w:p w14:paraId="7EFFD5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45,000</w:t>
      </w:r>
    </w:p>
    <w:p w14:paraId="17D33837" w14:textId="1CEF299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58</w:t>
      </w:r>
      <w:r w:rsidR="00146151">
        <w:rPr>
          <w:rFonts w:eastAsia="Calibri" w:cs="Times New Roman"/>
          <w:color w:val="000000"/>
        </w:rPr>
        <w:t>0</w:t>
      </w:r>
      <w:r w:rsidRPr="00AE18FD">
        <w:rPr>
          <w:rFonts w:eastAsia="Calibri" w:cs="Times New Roman"/>
          <w:color w:val="000000"/>
        </w:rPr>
        <w:t>,000</w:t>
      </w:r>
    </w:p>
    <w:p w14:paraId="1D20555F"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C77EA9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State Police – </w:t>
      </w:r>
    </w:p>
    <w:p w14:paraId="1F705F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AE18FD">
        <w:rPr>
          <w:rFonts w:eastAsia="Calibri" w:cs="Times New Roman"/>
          <w:i/>
          <w:color w:val="000000"/>
        </w:rPr>
        <w:t>Central Abuse Registry Fund</w:t>
      </w:r>
    </w:p>
    <w:p w14:paraId="3506E3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64441DE3" w14:textId="2E4F7D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6527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243B7072"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7559D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289,971</w:t>
      </w:r>
    </w:p>
    <w:p w14:paraId="4A7DB5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53B368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300,500</w:t>
      </w:r>
    </w:p>
    <w:p w14:paraId="24CAAA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376,443</w:t>
      </w:r>
    </w:p>
    <w:p w14:paraId="0DF7C2C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300,500</w:t>
      </w:r>
    </w:p>
    <w:p w14:paraId="4EF40FF7" w14:textId="0B1C4AF4" w:rsidR="00AE18FD" w:rsidRPr="00AE18FD" w:rsidRDefault="00AE18FD" w:rsidP="00146151">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w:t>
      </w:r>
      <w:r w:rsidR="00146151">
        <w:rPr>
          <w:rFonts w:eastAsia="Calibri" w:cs="Times New Roman"/>
          <w:color w:val="000000"/>
        </w:rPr>
        <w:t>67,914</w:t>
      </w:r>
    </w:p>
    <w:p w14:paraId="0415478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State Police – </w:t>
      </w:r>
    </w:p>
    <w:p w14:paraId="3F64F2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Bail Bond Enforcer Account</w:t>
      </w:r>
    </w:p>
    <w:p w14:paraId="1EB28C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42CDF5EB" w14:textId="0922FC3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7260083E"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92924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8,300</w:t>
      </w:r>
    </w:p>
    <w:p w14:paraId="6A69B3E3"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426FB8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State Police – </w:t>
      </w:r>
    </w:p>
    <w:p w14:paraId="168D6C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State Police Academy Post Exchange</w:t>
      </w:r>
    </w:p>
    <w:p w14:paraId="4A8C06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78EA9236" w14:textId="774D84A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6544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59F82BDC"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0B775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40,000</w:t>
      </w:r>
    </w:p>
    <w:p w14:paraId="392B71F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 xml:space="preserve"> </w:t>
      </w:r>
      <w:r w:rsidRPr="00AE18FD">
        <w:rPr>
          <w:rFonts w:eastAsia="Calibri" w:cs="Times New Roman"/>
          <w:color w:val="000000"/>
          <w:u w:val="single"/>
        </w:rPr>
        <w:tab/>
        <w:t>160,000</w:t>
      </w:r>
    </w:p>
    <w:p w14:paraId="52C059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200,000</w:t>
      </w:r>
    </w:p>
    <w:p w14:paraId="384074C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BCD594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Fire Commission – </w:t>
      </w:r>
    </w:p>
    <w:p w14:paraId="2FE5CD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Fire Marshal Fees</w:t>
      </w:r>
    </w:p>
    <w:p w14:paraId="1E0405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1B532F54" w14:textId="0D582D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6152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0619</w:t>
      </w:r>
    </w:p>
    <w:p w14:paraId="614B75B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26EFE345" w14:textId="62AA50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146151">
        <w:rPr>
          <w:rFonts w:eastAsia="Calibri" w:cs="Times New Roman"/>
          <w:color w:val="000000"/>
        </w:rPr>
        <w:t>4,093,612</w:t>
      </w:r>
    </w:p>
    <w:p w14:paraId="5BEE96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58,500</w:t>
      </w:r>
    </w:p>
    <w:p w14:paraId="6B05DF79" w14:textId="5B6398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r>
      <w:r w:rsidR="00146151">
        <w:rPr>
          <w:rFonts w:eastAsia="Calibri" w:cs="Times New Roman"/>
          <w:color w:val="000000"/>
        </w:rPr>
        <w:t>440,800</w:t>
      </w:r>
    </w:p>
    <w:p w14:paraId="5B5B0B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3,800</w:t>
      </w:r>
    </w:p>
    <w:p w14:paraId="4EE1D35A" w14:textId="07FD82FD"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146151">
        <w:rPr>
          <w:rFonts w:eastAsia="Calibri" w:cs="Times New Roman"/>
          <w:color w:val="000000"/>
        </w:rPr>
        <w:t>746,550</w:t>
      </w:r>
    </w:p>
    <w:p w14:paraId="6BD4AB6E" w14:textId="0424F1FD" w:rsidR="00636F14" w:rsidRPr="00AE18FD" w:rsidRDefault="00636F14"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Other Asse</w:t>
      </w:r>
      <w:r w:rsidR="009C71CA">
        <w:rPr>
          <w:rFonts w:eastAsia="Calibri" w:cs="Times New Roman"/>
          <w:color w:val="000000"/>
        </w:rPr>
        <w:t>t</w:t>
      </w:r>
      <w:r>
        <w:rPr>
          <w:rFonts w:eastAsia="Calibri" w:cs="Times New Roman"/>
          <w:color w:val="000000"/>
        </w:rPr>
        <w:t>s……………………………………………………….</w:t>
      </w:r>
      <w:r>
        <w:rPr>
          <w:rFonts w:eastAsia="Calibri" w:cs="Times New Roman"/>
          <w:color w:val="000000"/>
        </w:rPr>
        <w:tab/>
      </w:r>
      <w:r>
        <w:rPr>
          <w:rFonts w:eastAsia="Calibri" w:cs="Times New Roman"/>
          <w:color w:val="000000"/>
        </w:rPr>
        <w:tab/>
      </w:r>
      <w:r>
        <w:rPr>
          <w:rFonts w:eastAsia="Calibri" w:cs="Times New Roman"/>
          <w:color w:val="000000"/>
        </w:rPr>
        <w:tab/>
        <w:t>69000</w:t>
      </w:r>
      <w:r>
        <w:rPr>
          <w:rFonts w:eastAsia="Calibri" w:cs="Times New Roman"/>
          <w:color w:val="000000"/>
        </w:rPr>
        <w:tab/>
        <w:t xml:space="preserve">              450,000</w:t>
      </w:r>
    </w:p>
    <w:p w14:paraId="48760FE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65,000</w:t>
      </w:r>
    </w:p>
    <w:p w14:paraId="364119A7" w14:textId="29163F56" w:rsidR="00AE18FD" w:rsidRPr="00AE18FD" w:rsidRDefault="00AE18FD" w:rsidP="0014615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146151">
        <w:rPr>
          <w:rFonts w:eastAsia="Calibri" w:cs="Times New Roman"/>
          <w:color w:val="000000"/>
        </w:rPr>
        <w:t>6,858,262</w:t>
      </w:r>
    </w:p>
    <w:p w14:paraId="7A81F91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Administrative Services – </w:t>
      </w:r>
    </w:p>
    <w:p w14:paraId="673E47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W.V. Community Corrections Fund</w:t>
      </w:r>
    </w:p>
    <w:p w14:paraId="5B5124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62)</w:t>
      </w:r>
    </w:p>
    <w:p w14:paraId="52FF609D" w14:textId="17C2C7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6386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2A2A415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218E2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176,985</w:t>
      </w:r>
    </w:p>
    <w:p w14:paraId="7FAD58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381961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750</w:t>
      </w:r>
    </w:p>
    <w:p w14:paraId="40B271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 xml:space="preserve">1,846,250 </w:t>
      </w:r>
    </w:p>
    <w:p w14:paraId="18C9D5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2,024,985</w:t>
      </w:r>
    </w:p>
    <w:p w14:paraId="1212B2D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2634DB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Administrative Services – </w:t>
      </w:r>
    </w:p>
    <w:p w14:paraId="66A9A2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Court Security Fund</w:t>
      </w:r>
    </w:p>
    <w:p w14:paraId="14D852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51)</w:t>
      </w:r>
    </w:p>
    <w:p w14:paraId="49ECFCED" w14:textId="1DC916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6804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23AFFF5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E488E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26,462</w:t>
      </w:r>
    </w:p>
    <w:p w14:paraId="2763B7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1,478,135</w:t>
      </w:r>
    </w:p>
    <w:p w14:paraId="3771E7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1,504,597</w:t>
      </w:r>
    </w:p>
    <w:p w14:paraId="27C2772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62876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Administrative Services – </w:t>
      </w:r>
    </w:p>
    <w:p w14:paraId="60F28C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Second Chance Driver’s License Program Account</w:t>
      </w:r>
    </w:p>
    <w:p w14:paraId="54129E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17B)</w:t>
      </w:r>
    </w:p>
    <w:p w14:paraId="69481E8A" w14:textId="1F8F856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6810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0EC87ED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CB67E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125,000</w:t>
      </w:r>
    </w:p>
    <w:p w14:paraId="400DCBC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C4F67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REVENUE</w:t>
      </w:r>
    </w:p>
    <w:p w14:paraId="3D32900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Financial Institutions</w:t>
      </w:r>
    </w:p>
    <w:p w14:paraId="57CB6E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31A)</w:t>
      </w:r>
    </w:p>
    <w:p w14:paraId="3259F851" w14:textId="34C006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3041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0303</w:t>
      </w:r>
    </w:p>
    <w:p w14:paraId="4098058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318FE89" w14:textId="09803FA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C7644B">
        <w:rPr>
          <w:rFonts w:eastAsia="Calibri" w:cs="Times New Roman"/>
          <w:color w:val="000000"/>
        </w:rPr>
        <w:t>965,127</w:t>
      </w:r>
    </w:p>
    <w:p w14:paraId="10E996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6C34FB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119,000</w:t>
      </w:r>
    </w:p>
    <w:p w14:paraId="479B5B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8,500</w:t>
      </w:r>
    </w:p>
    <w:p w14:paraId="2E1AB2AE" w14:textId="64AFA1D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C7644B">
        <w:rPr>
          <w:rFonts w:eastAsia="Calibri" w:cs="Times New Roman"/>
          <w:color w:val="000000"/>
          <w:u w:val="single"/>
        </w:rPr>
        <w:t>720,475</w:t>
      </w:r>
    </w:p>
    <w:p w14:paraId="51459B52" w14:textId="5D32D35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C7644B">
        <w:rPr>
          <w:rFonts w:eastAsia="Calibri" w:cs="Times New Roman"/>
          <w:color w:val="000000"/>
        </w:rPr>
        <w:t>813,102</w:t>
      </w:r>
    </w:p>
    <w:p w14:paraId="7664780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75D52D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Office of the Secretary – </w:t>
      </w:r>
    </w:p>
    <w:p w14:paraId="224032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Debt Reduction Fund</w:t>
      </w:r>
    </w:p>
    <w:p w14:paraId="13E08F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28DE117D" w14:textId="19E3E08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7007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0701</w:t>
      </w:r>
    </w:p>
    <w:p w14:paraId="6A51C1B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D81C3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Retirement Systems – Unfunded Liability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77500</w:t>
      </w:r>
      <w:r w:rsidRPr="00AE18FD">
        <w:rPr>
          <w:rFonts w:eastAsia="Calibri" w:cs="Times New Roman"/>
          <w:color w:val="000000"/>
        </w:rPr>
        <w:tab/>
        <w:t>$</w:t>
      </w:r>
      <w:r w:rsidRPr="00AE18FD">
        <w:rPr>
          <w:rFonts w:eastAsia="Calibri" w:cs="Times New Roman"/>
          <w:color w:val="000000"/>
        </w:rPr>
        <w:tab/>
        <w:t>20,000,000</w:t>
      </w:r>
    </w:p>
    <w:p w14:paraId="56426B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Retirement Systems – Unfunded Liability (fund 7007, appropriation 77500) shall be transferred to the School Aid Formula Funds Holding Account Fund (fund 2606). </w:t>
      </w:r>
    </w:p>
    <w:p w14:paraId="4D31D56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BD5C15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Home Rule Board Operations</w:t>
      </w:r>
    </w:p>
    <w:p w14:paraId="2267F5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8)</w:t>
      </w:r>
    </w:p>
    <w:p w14:paraId="0951BF6B" w14:textId="440F47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7010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0701</w:t>
      </w:r>
    </w:p>
    <w:p w14:paraId="2029223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511A6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25,000</w:t>
      </w:r>
    </w:p>
    <w:p w14:paraId="711D96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120</w:t>
      </w:r>
    </w:p>
    <w:p w14:paraId="172748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w:t>
      </w:r>
    </w:p>
    <w:p w14:paraId="5903AD8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680</w:t>
      </w:r>
    </w:p>
    <w:p w14:paraId="7D2504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42,000</w:t>
      </w:r>
    </w:p>
    <w:p w14:paraId="102DC1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68,000</w:t>
      </w:r>
    </w:p>
    <w:p w14:paraId="46688244"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25A3E5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Tax Division – </w:t>
      </w:r>
    </w:p>
    <w:p w14:paraId="4B15C4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Reduced Cigarette Ignition Propensity</w:t>
      </w:r>
    </w:p>
    <w:p w14:paraId="1D2FA8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Standard and Fire Prevention Act Fund</w:t>
      </w:r>
    </w:p>
    <w:p w14:paraId="485029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47)</w:t>
      </w:r>
    </w:p>
    <w:p w14:paraId="46545D8D" w14:textId="330AB4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7092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0702</w:t>
      </w:r>
    </w:p>
    <w:p w14:paraId="2D95CC7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6D15C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t>$</w:t>
      </w:r>
      <w:r w:rsidRPr="00AE18FD">
        <w:rPr>
          <w:rFonts w:eastAsia="Calibri" w:cs="Times New Roman"/>
          <w:color w:val="000000"/>
        </w:rPr>
        <w:tab/>
        <w:t>15,000</w:t>
      </w:r>
    </w:p>
    <w:p w14:paraId="08E9A1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35,000</w:t>
      </w:r>
    </w:p>
    <w:p w14:paraId="05D9A6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50,000</w:t>
      </w:r>
    </w:p>
    <w:p w14:paraId="09DA091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C9B7D5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Budget Office – </w:t>
      </w:r>
    </w:p>
    <w:p w14:paraId="44243F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Public Employees Insurance Reserve Fund</w:t>
      </w:r>
    </w:p>
    <w:p w14:paraId="3D95DA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11B)</w:t>
      </w:r>
    </w:p>
    <w:p w14:paraId="38DD1BD8" w14:textId="3314241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7400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0703</w:t>
      </w:r>
    </w:p>
    <w:p w14:paraId="158205B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822D6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Public Employees Insurance Reserve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90300</w:t>
      </w:r>
      <w:r w:rsidRPr="00AE18FD">
        <w:rPr>
          <w:rFonts w:eastAsia="Calibri" w:cs="Times New Roman"/>
          <w:color w:val="000000"/>
        </w:rPr>
        <w:tab/>
        <w:t>$</w:t>
      </w:r>
      <w:r w:rsidRPr="00AE18FD">
        <w:rPr>
          <w:rFonts w:eastAsia="Calibri" w:cs="Times New Roman"/>
          <w:color w:val="000000"/>
        </w:rPr>
        <w:tab/>
        <w:t>6,800,000</w:t>
      </w:r>
    </w:p>
    <w:p w14:paraId="2B7BED3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Public Employees Insurance Reserve Fund – Transfer shall be transferred to the Medical Services Trust Fund (fund 5185).</w:t>
      </w:r>
    </w:p>
    <w:p w14:paraId="4C4783E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E9B647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5A6940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Examination Revolving Fund</w:t>
      </w:r>
    </w:p>
    <w:p w14:paraId="12CD2B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33)</w:t>
      </w:r>
    </w:p>
    <w:p w14:paraId="6415D85F" w14:textId="2D5F6C0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351A953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B3AD1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3,000</w:t>
      </w:r>
    </w:p>
    <w:p w14:paraId="5A8326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81,374</w:t>
      </w:r>
    </w:p>
    <w:p w14:paraId="7456221E" w14:textId="69E8E68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C7644B">
        <w:rPr>
          <w:rFonts w:eastAsia="Calibri" w:cs="Times New Roman"/>
          <w:color w:val="000000"/>
        </w:rPr>
        <w:t>2,139,305</w:t>
      </w:r>
    </w:p>
    <w:p w14:paraId="2767E1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8,289</w:t>
      </w:r>
    </w:p>
    <w:p w14:paraId="574B1D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11,426</w:t>
      </w:r>
    </w:p>
    <w:p w14:paraId="77B385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2,243,394</w:t>
      </w:r>
    </w:p>
    <w:p w14:paraId="3D13A43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58F62D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58CFA6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Consumer Advocate</w:t>
      </w:r>
    </w:p>
    <w:p w14:paraId="31439D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33)</w:t>
      </w:r>
    </w:p>
    <w:p w14:paraId="09F48136" w14:textId="04310CF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7151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040DA9B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35AF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602,587</w:t>
      </w:r>
    </w:p>
    <w:p w14:paraId="759C59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0A1B28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34,225</w:t>
      </w:r>
    </w:p>
    <w:p w14:paraId="4EEEB4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202,152</w:t>
      </w:r>
    </w:p>
    <w:p w14:paraId="3691B2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4,865</w:t>
      </w:r>
    </w:p>
    <w:p w14:paraId="0E8949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19,460</w:t>
      </w:r>
    </w:p>
    <w:p w14:paraId="43DFDC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868,289</w:t>
      </w:r>
    </w:p>
    <w:p w14:paraId="7E0B29C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D4FC0A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479F2B4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Insurance Commission Fund</w:t>
      </w:r>
    </w:p>
    <w:p w14:paraId="404BFD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33)</w:t>
      </w:r>
    </w:p>
    <w:p w14:paraId="3E449A74" w14:textId="0F11F6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68E625A9"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03FB635" w14:textId="12FA932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D914B7">
        <w:rPr>
          <w:rFonts w:eastAsia="Calibri" w:cs="Times New Roman"/>
          <w:color w:val="000000"/>
        </w:rPr>
        <w:t>0,619,440</w:t>
      </w:r>
    </w:p>
    <w:p w14:paraId="073E0C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Salary and Benefits of Cabinet Secretary and</w:t>
      </w:r>
    </w:p>
    <w:p w14:paraId="726272F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136,500</w:t>
      </w:r>
    </w:p>
    <w:p w14:paraId="45E273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68,614</w:t>
      </w:r>
    </w:p>
    <w:p w14:paraId="1B7BD7C3" w14:textId="1B114A1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2,688</w:t>
      </w:r>
    </w:p>
    <w:p w14:paraId="7911249C" w14:textId="250BDF8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D914B7">
        <w:rPr>
          <w:rFonts w:eastAsia="Calibri" w:cs="Times New Roman"/>
          <w:color w:val="000000"/>
        </w:rPr>
        <w:t>9,097,758</w:t>
      </w:r>
    </w:p>
    <w:p w14:paraId="21B66D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25,000</w:t>
      </w:r>
    </w:p>
    <w:p w14:paraId="6E94D3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50,000</w:t>
      </w:r>
    </w:p>
    <w:p w14:paraId="5E8E0755" w14:textId="0F7A699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D914B7">
        <w:rPr>
          <w:rFonts w:eastAsia="Calibri" w:cs="Times New Roman"/>
          <w:color w:val="000000"/>
        </w:rPr>
        <w:t>0,000,000</w:t>
      </w:r>
    </w:p>
    <w:p w14:paraId="09BC3A00"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509B79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Insurance Commissioner – </w:t>
      </w:r>
    </w:p>
    <w:p w14:paraId="30D5E2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Insurance Fraud Prevention Fund</w:t>
      </w:r>
    </w:p>
    <w:p w14:paraId="186F25E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33)</w:t>
      </w:r>
    </w:p>
    <w:p w14:paraId="7B0D7178" w14:textId="760AED8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4DC6FA09"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57305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15,000</w:t>
      </w:r>
    </w:p>
    <w:p w14:paraId="08A35455"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CE6E36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Insurance Commissioner – </w:t>
      </w:r>
    </w:p>
    <w:p w14:paraId="40AF75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Workers’ Compensation Old Fund</w:t>
      </w:r>
    </w:p>
    <w:p w14:paraId="264D1C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23)</w:t>
      </w:r>
    </w:p>
    <w:p w14:paraId="77394B8D" w14:textId="4990BE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7162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6C144898"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131F0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01000</w:t>
      </w:r>
      <w:r w:rsidRPr="00AE18FD">
        <w:rPr>
          <w:rFonts w:eastAsia="Calibri" w:cs="Times New Roman"/>
          <w:color w:val="000000"/>
        </w:rPr>
        <w:tab/>
        <w:t>$</w:t>
      </w:r>
      <w:r w:rsidRPr="00AE18FD">
        <w:rPr>
          <w:rFonts w:eastAsia="Calibri" w:cs="Times New Roman"/>
          <w:color w:val="000000"/>
        </w:rPr>
        <w:tab/>
        <w:t>50,000</w:t>
      </w:r>
    </w:p>
    <w:p w14:paraId="53E312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250,500,000</w:t>
      </w:r>
    </w:p>
    <w:p w14:paraId="493CEF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250,550,000</w:t>
      </w:r>
    </w:p>
    <w:p w14:paraId="41AA157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505513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280A6C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Workers’ Compensation Uninsured Employers’ Fund</w:t>
      </w:r>
    </w:p>
    <w:p w14:paraId="32DFEE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23)</w:t>
      </w:r>
    </w:p>
    <w:p w14:paraId="53DB5A58" w14:textId="31BB1CE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7163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2125B57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EAE70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15,000,000</w:t>
      </w:r>
    </w:p>
    <w:p w14:paraId="452CACB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DE9FD6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74AB69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Self-Insured Employer Guaranty Risk Pool</w:t>
      </w:r>
    </w:p>
    <w:p w14:paraId="6EF4A0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23)</w:t>
      </w:r>
    </w:p>
    <w:p w14:paraId="39C1C268" w14:textId="4314541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7164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594BEBD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0A4868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9,000,000</w:t>
      </w:r>
    </w:p>
    <w:p w14:paraId="52CAC66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2B69C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Insurance Commissioner – </w:t>
      </w:r>
    </w:p>
    <w:p w14:paraId="44863F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Self-Insured Employer Security Risk Pool</w:t>
      </w:r>
    </w:p>
    <w:p w14:paraId="6D41D8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23)</w:t>
      </w:r>
    </w:p>
    <w:p w14:paraId="12178D69" w14:textId="79D54CC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7165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2C98AC3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813A73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14,000,000</w:t>
      </w:r>
    </w:p>
    <w:p w14:paraId="25032F7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640C88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Municipal Bond Commission</w:t>
      </w:r>
    </w:p>
    <w:p w14:paraId="7E5933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13)</w:t>
      </w:r>
    </w:p>
    <w:p w14:paraId="3F09C99B" w14:textId="6CB1280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7253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0706</w:t>
      </w:r>
    </w:p>
    <w:p w14:paraId="7588077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E9336F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383,671</w:t>
      </w:r>
    </w:p>
    <w:p w14:paraId="70B1BB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w:t>
      </w:r>
    </w:p>
    <w:p w14:paraId="6D7939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154,344</w:t>
      </w:r>
    </w:p>
    <w:p w14:paraId="5E9849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538,115</w:t>
      </w:r>
    </w:p>
    <w:p w14:paraId="1343618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B00813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Racing Commission – </w:t>
      </w:r>
    </w:p>
    <w:p w14:paraId="7D69A4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Relief Fund</w:t>
      </w:r>
    </w:p>
    <w:p w14:paraId="58E9B7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193DE050" w14:textId="3C09B2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7300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75D31B8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ED4DC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Expenses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24500</w:t>
      </w:r>
      <w:r w:rsidRPr="00AE18FD">
        <w:rPr>
          <w:rFonts w:eastAsia="Calibri" w:cs="Times New Roman"/>
          <w:color w:val="000000"/>
        </w:rPr>
        <w:tab/>
        <w:t>$</w:t>
      </w:r>
      <w:r w:rsidRPr="00AE18FD">
        <w:rPr>
          <w:rFonts w:eastAsia="Calibri" w:cs="Times New Roman"/>
          <w:color w:val="000000"/>
        </w:rPr>
        <w:tab/>
        <w:t>154,000</w:t>
      </w:r>
    </w:p>
    <w:p w14:paraId="072739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this appropriation shall be paid from the special revenue fund out of collections of license fees and fines as provided by law.</w:t>
      </w:r>
    </w:p>
    <w:p w14:paraId="06CB4BF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No expenditures shall be made from this fund except for hospitalization, medical care, and/or funeral expenses for persons contributing to this fund.</w:t>
      </w:r>
    </w:p>
    <w:p w14:paraId="402E6A7F"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FB8583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 xml:space="preserve">Racing Commission – </w:t>
      </w:r>
    </w:p>
    <w:p w14:paraId="6E1CF3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Administration and Promotion Account</w:t>
      </w:r>
    </w:p>
    <w:p w14:paraId="67C1AD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19)</w:t>
      </w:r>
    </w:p>
    <w:p w14:paraId="0C234FA7" w14:textId="1C0BE64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7304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41B36EDE"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B113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288,127</w:t>
      </w:r>
    </w:p>
    <w:p w14:paraId="733813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85,433</w:t>
      </w:r>
    </w:p>
    <w:p w14:paraId="494D79F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5,000</w:t>
      </w:r>
    </w:p>
    <w:p w14:paraId="3C4DA6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378,560</w:t>
      </w:r>
    </w:p>
    <w:p w14:paraId="09F80EFB"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C636E4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 xml:space="preserve">Racing Commission – </w:t>
      </w:r>
    </w:p>
    <w:p w14:paraId="5D8B65E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General Administration</w:t>
      </w:r>
    </w:p>
    <w:p w14:paraId="47D01D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19)</w:t>
      </w:r>
    </w:p>
    <w:p w14:paraId="16053996" w14:textId="256650A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7305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617EED4E"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D62C3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2,523,239</w:t>
      </w:r>
    </w:p>
    <w:p w14:paraId="3102EE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Salary and Benefits of Cabinet Secretary and</w:t>
      </w:r>
    </w:p>
    <w:p w14:paraId="5884A66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59,533</w:t>
      </w:r>
    </w:p>
    <w:p w14:paraId="73F17C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123245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497,284</w:t>
      </w:r>
    </w:p>
    <w:p w14:paraId="2DA847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40,000</w:t>
      </w:r>
    </w:p>
    <w:p w14:paraId="2BD68B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3,125,056</w:t>
      </w:r>
    </w:p>
    <w:p w14:paraId="60A4A27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FAA16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Racing Commission – </w:t>
      </w:r>
    </w:p>
    <w:p w14:paraId="780DC5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Administration, Promotion, Education, Capital Improvement</w:t>
      </w:r>
    </w:p>
    <w:p w14:paraId="435ADEF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and Greyhound Adoption Programs</w:t>
      </w:r>
    </w:p>
    <w:p w14:paraId="1028FF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to include Spaying and Neutering Account</w:t>
      </w:r>
    </w:p>
    <w:p w14:paraId="0FE473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4A319F72" w14:textId="7E62438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6CBEAD3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A08A1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937,171</w:t>
      </w:r>
    </w:p>
    <w:p w14:paraId="6839C8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160,099</w:t>
      </w:r>
    </w:p>
    <w:p w14:paraId="0BC661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200,000</w:t>
      </w:r>
    </w:p>
    <w:p w14:paraId="548A08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1,297,270</w:t>
      </w:r>
    </w:p>
    <w:p w14:paraId="4E8584A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Racing Commission – </w:t>
      </w:r>
    </w:p>
    <w:p w14:paraId="733ECD9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Advance Deposit Wagering Account</w:t>
      </w:r>
    </w:p>
    <w:p w14:paraId="4B62DCC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2ABD5328" w14:textId="2435B02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3C2BDF3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26CABE5F" w14:textId="0BD88D19" w:rsidR="00AE18FD" w:rsidRPr="00AE18FD" w:rsidRDefault="00AE18FD" w:rsidP="00FB47E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r>
      <w:r w:rsidR="00FB47E6">
        <w:rPr>
          <w:rFonts w:eastAsia="Calibri" w:cs="Times New Roman"/>
          <w:color w:val="000000"/>
        </w:rPr>
        <w:t>250,000</w:t>
      </w:r>
    </w:p>
    <w:p w14:paraId="4AF6097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Alcohol Beverage Control Administration – </w:t>
      </w:r>
    </w:p>
    <w:p w14:paraId="5BD61A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Wine License Special Fund</w:t>
      </w:r>
    </w:p>
    <w:p w14:paraId="3FD505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60)</w:t>
      </w:r>
    </w:p>
    <w:p w14:paraId="6A312642" w14:textId="4772A5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7351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0708</w:t>
      </w:r>
    </w:p>
    <w:p w14:paraId="7A95A92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A886F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156,111</w:t>
      </w:r>
    </w:p>
    <w:p w14:paraId="3F39C6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7,263</w:t>
      </w:r>
    </w:p>
    <w:p w14:paraId="2677CD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5D2327C1" w14:textId="1F63D7A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FB47E6">
        <w:rPr>
          <w:rFonts w:eastAsia="Calibri" w:cs="Times New Roman"/>
          <w:color w:val="000000"/>
        </w:rPr>
        <w:t>2</w:t>
      </w:r>
      <w:r w:rsidRPr="00AE18FD">
        <w:rPr>
          <w:rFonts w:eastAsia="Calibri" w:cs="Times New Roman"/>
          <w:color w:val="000000"/>
        </w:rPr>
        <w:t>60,436</w:t>
      </w:r>
    </w:p>
    <w:p w14:paraId="28B8F5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100,000</w:t>
      </w:r>
    </w:p>
    <w:p w14:paraId="5AA46A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Transfer Liquor Profits and Taxes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42500</w:t>
      </w:r>
      <w:r w:rsidRPr="00AE18FD">
        <w:rPr>
          <w:rFonts w:eastAsia="Calibri" w:cs="Times New Roman"/>
          <w:color w:val="000000"/>
        </w:rPr>
        <w:tab/>
      </w:r>
      <w:r w:rsidRPr="00AE18FD">
        <w:rPr>
          <w:rFonts w:eastAsia="Calibri" w:cs="Times New Roman"/>
          <w:color w:val="000000"/>
        </w:rPr>
        <w:tab/>
        <w:t>30,750</w:t>
      </w:r>
    </w:p>
    <w:p w14:paraId="70A77438" w14:textId="13B0BA5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r>
      <w:r w:rsidR="00FB47E6">
        <w:rPr>
          <w:rFonts w:eastAsia="Calibri" w:cs="Times New Roman"/>
          <w:color w:val="000000"/>
          <w:u w:val="single"/>
        </w:rPr>
        <w:t>2,000,100</w:t>
      </w:r>
    </w:p>
    <w:p w14:paraId="63226BEC" w14:textId="4F5ACBE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FB47E6">
        <w:rPr>
          <w:rFonts w:eastAsia="Calibri" w:cs="Times New Roman"/>
          <w:color w:val="000000"/>
        </w:rPr>
        <w:t>2,564,660</w:t>
      </w:r>
    </w:p>
    <w:p w14:paraId="3A93260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To the extent permitted by law, four classified exempt positions shall be provided from Personal Services and Employee Benefits appropriation for field auditors.</w:t>
      </w:r>
    </w:p>
    <w:p w14:paraId="3A25FC6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5202C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Alcohol Beverage Control Administration</w:t>
      </w:r>
    </w:p>
    <w:p w14:paraId="0B410E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60)</w:t>
      </w:r>
    </w:p>
    <w:p w14:paraId="59CC2FB9" w14:textId="3A1F91C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0708</w:t>
      </w:r>
    </w:p>
    <w:p w14:paraId="094FA5D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F994C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6,239,729</w:t>
      </w:r>
    </w:p>
    <w:p w14:paraId="47158A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Salary and Benefits of Cabinet Secretary and</w:t>
      </w:r>
    </w:p>
    <w:p w14:paraId="2073E9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122,500</w:t>
      </w:r>
    </w:p>
    <w:p w14:paraId="19C72C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91,000</w:t>
      </w:r>
    </w:p>
    <w:p w14:paraId="08FEB5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108,000</w:t>
      </w:r>
    </w:p>
    <w:p w14:paraId="2E81BE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2,890,577</w:t>
      </w:r>
    </w:p>
    <w:p w14:paraId="428779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375,100</w:t>
      </w:r>
    </w:p>
    <w:p w14:paraId="6251A0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Purchase of Supplies for Resale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41900</w:t>
      </w:r>
      <w:r w:rsidRPr="00AE18FD">
        <w:rPr>
          <w:rFonts w:eastAsia="Calibri" w:cs="Times New Roman"/>
          <w:color w:val="000000"/>
        </w:rPr>
        <w:tab/>
      </w:r>
      <w:r w:rsidRPr="00AE18FD">
        <w:rPr>
          <w:rFonts w:eastAsia="Calibri" w:cs="Times New Roman"/>
          <w:color w:val="000000"/>
        </w:rPr>
        <w:tab/>
        <w:t>104,000,000</w:t>
      </w:r>
    </w:p>
    <w:p w14:paraId="708A23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Transfer Liquor Profits and Taxes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42500</w:t>
      </w:r>
      <w:r w:rsidRPr="00AE18FD">
        <w:rPr>
          <w:rFonts w:eastAsia="Calibri" w:cs="Times New Roman"/>
          <w:color w:val="000000"/>
        </w:rPr>
        <w:tab/>
      </w:r>
      <w:r w:rsidRPr="00AE18FD">
        <w:rPr>
          <w:rFonts w:eastAsia="Calibri" w:cs="Times New Roman"/>
          <w:color w:val="000000"/>
        </w:rPr>
        <w:tab/>
        <w:t>33,400,000</w:t>
      </w:r>
    </w:p>
    <w:p w14:paraId="7E71BEB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125,100</w:t>
      </w:r>
    </w:p>
    <w:p w14:paraId="6CAF43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100</w:t>
      </w:r>
    </w:p>
    <w:p w14:paraId="1AB50D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147,352,106</w:t>
      </w:r>
    </w:p>
    <w:p w14:paraId="2ECB3A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liquor revenues and any other revenues available.</w:t>
      </w:r>
    </w:p>
    <w:p w14:paraId="459CAF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include the salary of the commissioner and the salaries, expenses, and equipment of administrative offices, warehouses, and inspectors.</w:t>
      </w:r>
    </w:p>
    <w:p w14:paraId="26FD35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include funding for the Tobacco/Alcohol Education Program.</w:t>
      </w:r>
    </w:p>
    <w:p w14:paraId="5B0B68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5FA6339E"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61723B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State Athletic Commission Fund </w:t>
      </w:r>
    </w:p>
    <w:p w14:paraId="40C306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29)</w:t>
      </w:r>
    </w:p>
    <w:p w14:paraId="14E57A64" w14:textId="55087A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7009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0933</w:t>
      </w:r>
    </w:p>
    <w:p w14:paraId="429514FC"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C52EC66" w14:textId="62B9A02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500429">
        <w:rPr>
          <w:rFonts w:eastAsia="Calibri" w:cs="Times New Roman"/>
          <w:color w:val="000000"/>
        </w:rPr>
        <w:t>29,500</w:t>
      </w:r>
    </w:p>
    <w:p w14:paraId="4443F1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28,000</w:t>
      </w:r>
    </w:p>
    <w:p w14:paraId="7D99689A" w14:textId="32D5188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500429">
        <w:rPr>
          <w:rFonts w:eastAsia="Calibri" w:cs="Times New Roman"/>
          <w:color w:val="000000"/>
        </w:rPr>
        <w:t>57,500</w:t>
      </w:r>
    </w:p>
    <w:p w14:paraId="014EE83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B2F3A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DEPARTMENT OF TRANSPORTATION</w:t>
      </w:r>
    </w:p>
    <w:p w14:paraId="6DEA0D1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Division of Motor Vehicles – </w:t>
      </w:r>
    </w:p>
    <w:p w14:paraId="4705B4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Dealer Recovery Fund</w:t>
      </w:r>
    </w:p>
    <w:p w14:paraId="40E892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17)</w:t>
      </w:r>
    </w:p>
    <w:p w14:paraId="3548C923" w14:textId="64C594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8220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0802</w:t>
      </w:r>
    </w:p>
    <w:p w14:paraId="445903A1"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5ED0F0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189,000</w:t>
      </w:r>
    </w:p>
    <w:p w14:paraId="12657933"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9E7593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Division of Motor Vehicles – </w:t>
      </w:r>
    </w:p>
    <w:p w14:paraId="1B567B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Motor Vehicle Fees Fund</w:t>
      </w:r>
    </w:p>
    <w:p w14:paraId="5FDE2B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17B)</w:t>
      </w:r>
    </w:p>
    <w:p w14:paraId="694495AB" w14:textId="660EAB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8223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0802</w:t>
      </w:r>
    </w:p>
    <w:p w14:paraId="072EB4AA"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5D594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4,478,448</w:t>
      </w:r>
    </w:p>
    <w:p w14:paraId="0DB5B6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16,000</w:t>
      </w:r>
    </w:p>
    <w:p w14:paraId="0F27E7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75,000</w:t>
      </w:r>
    </w:p>
    <w:p w14:paraId="08FA5B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4,337,712</w:t>
      </w:r>
    </w:p>
    <w:p w14:paraId="0785B7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2FE37F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110,000</w:t>
      </w:r>
    </w:p>
    <w:p w14:paraId="45957E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9,027,160</w:t>
      </w:r>
    </w:p>
    <w:p w14:paraId="1317ADCB"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E7305D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Division of Highways – </w:t>
      </w:r>
    </w:p>
    <w:p w14:paraId="6DB49C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A. James Manchin Fund</w:t>
      </w:r>
    </w:p>
    <w:p w14:paraId="44F1CE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22)</w:t>
      </w:r>
    </w:p>
    <w:p w14:paraId="0B94A1B2" w14:textId="2644FB5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8319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0803</w:t>
      </w:r>
    </w:p>
    <w:p w14:paraId="600BE142"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2CD98A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2,900,000</w:t>
      </w:r>
    </w:p>
    <w:p w14:paraId="64658220"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WV Division of Multimodal Transportation Facilities -  </w:t>
      </w:r>
    </w:p>
    <w:p w14:paraId="253DE87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State Rail Authority -</w:t>
      </w:r>
    </w:p>
    <w:p w14:paraId="530B9A6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West Virginia Commuter Rail Access Fund</w:t>
      </w:r>
    </w:p>
    <w:p w14:paraId="7F2E7F2F"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29)</w:t>
      </w:r>
    </w:p>
    <w:p w14:paraId="35D22942" w14:textId="5E6E3659"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8402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5A85942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19096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600,000</w:t>
      </w:r>
    </w:p>
    <w:p w14:paraId="32FB9D6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9D249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DEPARTMENT OF VETERANS’ ASSISTANCE</w:t>
      </w:r>
    </w:p>
    <w:p w14:paraId="136B6E0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Veterans’ Facilities Support Fund</w:t>
      </w:r>
    </w:p>
    <w:p w14:paraId="1B67F2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7DDE8040" w14:textId="07B3939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6703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0613</w:t>
      </w:r>
    </w:p>
    <w:p w14:paraId="5BEB0C8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34BE1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01000</w:t>
      </w:r>
      <w:r w:rsidRPr="00AE18FD">
        <w:rPr>
          <w:rFonts w:eastAsia="Calibri" w:cs="Times New Roman"/>
          <w:color w:val="000000"/>
        </w:rPr>
        <w:tab/>
        <w:t>$</w:t>
      </w:r>
      <w:r w:rsidRPr="00AE18FD">
        <w:rPr>
          <w:rFonts w:eastAsia="Calibri" w:cs="Times New Roman"/>
          <w:color w:val="000000"/>
        </w:rPr>
        <w:tab/>
        <w:t>99,135</w:t>
      </w:r>
    </w:p>
    <w:p w14:paraId="712116C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1,654,234</w:t>
      </w:r>
    </w:p>
    <w:p w14:paraId="1D73FD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10,000</w:t>
      </w:r>
    </w:p>
    <w:p w14:paraId="05C39C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1,763,369</w:t>
      </w:r>
    </w:p>
    <w:p w14:paraId="3C636A4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CF1A8D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Veterans’ Assistance – </w:t>
      </w:r>
    </w:p>
    <w:p w14:paraId="6DE657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W.V. Veterans’ Home – </w:t>
      </w:r>
    </w:p>
    <w:p w14:paraId="38B7DA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Special Revenue Operating Fund</w:t>
      </w:r>
    </w:p>
    <w:p w14:paraId="003A33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53DDAF05" w14:textId="01AFCB3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6754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0618</w:t>
      </w:r>
    </w:p>
    <w:p w14:paraId="7A90229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68CDA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10,600</w:t>
      </w:r>
    </w:p>
    <w:p w14:paraId="64A41E99" w14:textId="7FC034F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u w:val="single"/>
        </w:rPr>
        <w:tab/>
      </w:r>
      <w:r w:rsidR="005151BB">
        <w:rPr>
          <w:rFonts w:eastAsia="Calibri" w:cs="Times New Roman"/>
          <w:color w:val="000000"/>
          <w:u w:val="single"/>
        </w:rPr>
        <w:t>321,050</w:t>
      </w:r>
    </w:p>
    <w:p w14:paraId="0736CAB9" w14:textId="69EC1DF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5151BB">
        <w:rPr>
          <w:rFonts w:eastAsia="Calibri" w:cs="Times New Roman"/>
          <w:color w:val="000000"/>
        </w:rPr>
        <w:t>31,650</w:t>
      </w:r>
    </w:p>
    <w:p w14:paraId="5C0BC75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AEB2D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b/>
          <w:color w:val="000000"/>
        </w:rPr>
        <w:t>BUREAU OF SENIOR SERVICES</w:t>
      </w:r>
    </w:p>
    <w:p w14:paraId="3B4D7DF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Bureau of Senior Services – </w:t>
      </w:r>
    </w:p>
    <w:p w14:paraId="26E749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Community Based Service Fund</w:t>
      </w:r>
    </w:p>
    <w:p w14:paraId="11EE02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72DF342F" w14:textId="01CBFA0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0508</w:t>
      </w:r>
    </w:p>
    <w:p w14:paraId="77E1D83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E2FF0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160,628</w:t>
      </w:r>
    </w:p>
    <w:p w14:paraId="002550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32842B4C" w14:textId="1438C7D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3</w:t>
      </w:r>
      <w:r w:rsidR="00D3338F">
        <w:rPr>
          <w:rFonts w:eastAsia="Calibri" w:cs="Times New Roman"/>
          <w:color w:val="000000"/>
        </w:rPr>
        <w:t>3,547</w:t>
      </w:r>
    </w:p>
    <w:p w14:paraId="137DD51C" w14:textId="477B691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w:t>
      </w:r>
      <w:r w:rsidR="00D3338F">
        <w:rPr>
          <w:rFonts w:eastAsia="Calibri" w:cs="Times New Roman"/>
          <w:color w:val="000000"/>
          <w:u w:val="single"/>
        </w:rPr>
        <w:t>0,599,338</w:t>
      </w:r>
    </w:p>
    <w:p w14:paraId="5D655482" w14:textId="196E1CA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D3338F">
        <w:rPr>
          <w:rFonts w:eastAsia="Calibri" w:cs="Times New Roman"/>
          <w:color w:val="000000"/>
        </w:rPr>
        <w:t>0,793,513</w:t>
      </w:r>
    </w:p>
    <w:p w14:paraId="1367E80E" w14:textId="21861D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total amount of these appropriations </w:t>
      </w:r>
      <w:r w:rsidR="00371B3C">
        <w:rPr>
          <w:rFonts w:eastAsia="Calibri" w:cs="Times New Roman"/>
          <w:color w:val="000000"/>
        </w:rPr>
        <w:t>is</w:t>
      </w:r>
      <w:r w:rsidRPr="00AE18FD">
        <w:rPr>
          <w:rFonts w:eastAsia="Calibri" w:cs="Times New Roman"/>
          <w:color w:val="000000"/>
        </w:rPr>
        <w:t xml:space="preserve"> funded from annual table game license fees to enable the aged and disabled citizens of West Virginia to stay in their homes through the provision of home and community-based services.</w:t>
      </w:r>
    </w:p>
    <w:p w14:paraId="143E18F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D5142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HIGHER EDUCATION POLICY COMMISSION</w:t>
      </w:r>
    </w:p>
    <w:p w14:paraId="216B697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30BA9E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System – </w:t>
      </w:r>
    </w:p>
    <w:p w14:paraId="025AAB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Tuition Fee Capital Improvement Fund</w:t>
      </w:r>
    </w:p>
    <w:p w14:paraId="6B6029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(Capital Improvement and Bond Retirement Fund)</w:t>
      </w:r>
    </w:p>
    <w:p w14:paraId="633053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Control Account</w:t>
      </w:r>
    </w:p>
    <w:p w14:paraId="4FFD3E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18B)</w:t>
      </w:r>
    </w:p>
    <w:p w14:paraId="415D813A" w14:textId="45B3E5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4903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0442</w:t>
      </w:r>
    </w:p>
    <w:p w14:paraId="3B33655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DC46B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Debt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04000</w:t>
      </w:r>
      <w:r w:rsidRPr="00AE18FD">
        <w:rPr>
          <w:rFonts w:eastAsia="Calibri" w:cs="Times New Roman"/>
          <w:color w:val="000000"/>
        </w:rPr>
        <w:tab/>
        <w:t>$</w:t>
      </w:r>
      <w:r w:rsidRPr="00AE18FD">
        <w:rPr>
          <w:rFonts w:eastAsia="Calibri" w:cs="Times New Roman"/>
          <w:color w:val="000000"/>
        </w:rPr>
        <w:tab/>
        <w:t>27,411,984</w:t>
      </w:r>
    </w:p>
    <w:p w14:paraId="336517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General Capital Expenditures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30600</w:t>
      </w:r>
      <w:r w:rsidRPr="00AE18FD">
        <w:rPr>
          <w:rFonts w:eastAsia="Calibri" w:cs="Times New Roman"/>
          <w:color w:val="000000"/>
        </w:rPr>
        <w:tab/>
      </w:r>
      <w:r w:rsidRPr="00AE18FD">
        <w:rPr>
          <w:rFonts w:eastAsia="Calibri" w:cs="Times New Roman"/>
          <w:color w:val="000000"/>
        </w:rPr>
        <w:tab/>
        <w:t>5,000,000</w:t>
      </w:r>
    </w:p>
    <w:p w14:paraId="4844A4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Facilities Planning and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38600</w:t>
      </w:r>
      <w:r w:rsidRPr="00AE18FD">
        <w:rPr>
          <w:rFonts w:eastAsia="Calibri" w:cs="Times New Roman"/>
          <w:color w:val="000000"/>
        </w:rPr>
        <w:tab/>
      </w:r>
      <w:r w:rsidRPr="00AE18FD">
        <w:rPr>
          <w:rFonts w:eastAsia="Calibri" w:cs="Times New Roman"/>
          <w:color w:val="000000"/>
          <w:u w:val="single"/>
        </w:rPr>
        <w:tab/>
        <w:t>479,369</w:t>
      </w:r>
    </w:p>
    <w:p w14:paraId="0C5E48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32,891,353</w:t>
      </w:r>
    </w:p>
    <w:p w14:paraId="180B60E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the Special Capital Improvement Fund created in W.V. Code §18B-10-8. Projects are to be paid on a cash basis and made available on July 1.</w:t>
      </w:r>
    </w:p>
    <w:p w14:paraId="0790F8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appropriations, except for Debt Service, may be transferred to special revenue funds for capital improvement projects at the institutions.</w:t>
      </w:r>
    </w:p>
    <w:p w14:paraId="5FA3A32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3B630D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Tuition Fee Revenue Bond Construction Fund</w:t>
      </w:r>
    </w:p>
    <w:p w14:paraId="1F7C41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18B)</w:t>
      </w:r>
    </w:p>
    <w:p w14:paraId="7CE14231" w14:textId="6EA6134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4906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0442</w:t>
      </w:r>
    </w:p>
    <w:p w14:paraId="68B5463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D54767E" w14:textId="04DB219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(fund 4906, appropriation 51100)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C527B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035B41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this appropriation shall be paid from the unexpended proceeds of revenue bonds previously issued pursuant to W.V. Code §18-12B-8, which have since been refunded.</w:t>
      </w:r>
    </w:p>
    <w:p w14:paraId="5EEF3410"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9AD223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West Virginia University – </w:t>
      </w:r>
    </w:p>
    <w:p w14:paraId="2206F1C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West Virginia University Health Sciences Center</w:t>
      </w:r>
    </w:p>
    <w:p w14:paraId="7F76FA1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18 and 18B)</w:t>
      </w:r>
    </w:p>
    <w:p w14:paraId="12647203" w14:textId="1563256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4179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0463</w:t>
      </w:r>
    </w:p>
    <w:p w14:paraId="32769F1A"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BC283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11,795,211</w:t>
      </w:r>
    </w:p>
    <w:p w14:paraId="40325A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425,000</w:t>
      </w:r>
    </w:p>
    <w:p w14:paraId="66C71D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512,000</w:t>
      </w:r>
    </w:p>
    <w:p w14:paraId="7FCDE1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4,524,300</w:t>
      </w:r>
    </w:p>
    <w:p w14:paraId="1856FB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150,000</w:t>
      </w:r>
    </w:p>
    <w:p w14:paraId="5BEB94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50,000</w:t>
      </w:r>
    </w:p>
    <w:p w14:paraId="77A7D3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17,456,511</w:t>
      </w:r>
    </w:p>
    <w:p w14:paraId="7C652C64"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Marshall University – </w:t>
      </w:r>
    </w:p>
    <w:p w14:paraId="5064F7C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School of Medicine</w:t>
      </w:r>
    </w:p>
    <w:p w14:paraId="4C828C7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4752D49E" w14:textId="5E89EA8A"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4271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0471</w:t>
      </w:r>
    </w:p>
    <w:p w14:paraId="4FB39E1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8C5D4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Medical School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17300</w:t>
      </w:r>
      <w:r w:rsidRPr="00AE18FD">
        <w:rPr>
          <w:rFonts w:eastAsia="Calibri" w:cs="Times New Roman"/>
          <w:color w:val="000000"/>
        </w:rPr>
        <w:tab/>
        <w:t>$</w:t>
      </w:r>
      <w:r w:rsidRPr="00AE18FD">
        <w:rPr>
          <w:rFonts w:eastAsia="Calibri" w:cs="Times New Roman"/>
          <w:color w:val="000000"/>
        </w:rPr>
        <w:tab/>
        <w:t>5,500,000</w:t>
      </w:r>
    </w:p>
    <w:p w14:paraId="186C2538"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West Virginia School of Osteopathic Medicine</w:t>
      </w:r>
    </w:p>
    <w:p w14:paraId="07DC8EE4"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3362877D" w14:textId="1B1BDD7D"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4272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0476</w:t>
      </w:r>
    </w:p>
    <w:p w14:paraId="65F484E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709B58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School of Osteopathic Medicine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17200</w:t>
      </w:r>
      <w:r w:rsidRPr="00AE18FD">
        <w:rPr>
          <w:rFonts w:eastAsia="Calibri" w:cs="Times New Roman"/>
          <w:color w:val="000000"/>
        </w:rPr>
        <w:tab/>
        <w:t>$</w:t>
      </w:r>
      <w:r w:rsidRPr="00AE18FD">
        <w:rPr>
          <w:rFonts w:eastAsia="Calibri" w:cs="Times New Roman"/>
          <w:color w:val="000000"/>
        </w:rPr>
        <w:tab/>
        <w:t>4,115,931</w:t>
      </w:r>
    </w:p>
    <w:p w14:paraId="1290A50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21802D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2" w:name="_Hlk34304566"/>
      <w:r w:rsidRPr="00AE18FD">
        <w:rPr>
          <w:rFonts w:eastAsia="Calibri" w:cs="Times New Roman"/>
          <w:b/>
          <w:color w:val="000000"/>
        </w:rPr>
        <w:t>MISCELLANEOUS BOARDS AND COMMISSIONS</w:t>
      </w:r>
    </w:p>
    <w:bookmarkEnd w:id="12"/>
    <w:p w14:paraId="7E31D14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Board of Barbers and Cosmetologists – </w:t>
      </w:r>
    </w:p>
    <w:p w14:paraId="5835EB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Barbers and Beauticians Special Fund</w:t>
      </w:r>
    </w:p>
    <w:p w14:paraId="2794B6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16 and 30)</w:t>
      </w:r>
    </w:p>
    <w:p w14:paraId="0F1E6599" w14:textId="10F8BEE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0505</w:t>
      </w:r>
    </w:p>
    <w:p w14:paraId="1C2C525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B605A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607,945</w:t>
      </w:r>
    </w:p>
    <w:p w14:paraId="6A80B5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66B4CE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234,969</w:t>
      </w:r>
    </w:p>
    <w:p w14:paraId="416D934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847,914</w:t>
      </w:r>
    </w:p>
    <w:p w14:paraId="23B866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 total amount of these appropriations shall be paid from a special revenue fund out of collections made by the Board of Barbers and Cosmetologists as provided by law.</w:t>
      </w:r>
    </w:p>
    <w:p w14:paraId="743D8C8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84514B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Hospital Finance Authority – </w:t>
      </w:r>
    </w:p>
    <w:p w14:paraId="0D37E2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Hospital Finance Authority Fund</w:t>
      </w:r>
    </w:p>
    <w:p w14:paraId="33E720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w:t>
      </w:r>
    </w:p>
    <w:p w14:paraId="44C38AB3" w14:textId="203274E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5475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0509</w:t>
      </w:r>
    </w:p>
    <w:p w14:paraId="1CACC1A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A8F03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t xml:space="preserve"> </w:t>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10,000</w:t>
      </w:r>
    </w:p>
    <w:p w14:paraId="4B7612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0BAD92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93,339</w:t>
      </w:r>
    </w:p>
    <w:p w14:paraId="1CD073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1,501</w:t>
      </w:r>
    </w:p>
    <w:p w14:paraId="03D881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55,268</w:t>
      </w:r>
    </w:p>
    <w:p w14:paraId="23D980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160,108</w:t>
      </w:r>
    </w:p>
    <w:p w14:paraId="6A2CC5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the special revenue fund out of fees and collections as provided by Article 29A, Chapter 16 of the W.V. Code.</w:t>
      </w:r>
    </w:p>
    <w:p w14:paraId="5294319F"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1A40936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Armory Board – </w:t>
      </w:r>
    </w:p>
    <w:p w14:paraId="3A63AC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General Armory Fund</w:t>
      </w:r>
    </w:p>
    <w:p w14:paraId="1CE96B9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41D1A3B9" w14:textId="2256782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6057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0603</w:t>
      </w:r>
    </w:p>
    <w:p w14:paraId="2282D39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FFB0F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1,690,382</w:t>
      </w:r>
    </w:p>
    <w:p w14:paraId="2D9294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385,652</w:t>
      </w:r>
    </w:p>
    <w:p w14:paraId="6B5457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250,000</w:t>
      </w:r>
    </w:p>
    <w:p w14:paraId="1DB0EE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650,000</w:t>
      </w:r>
    </w:p>
    <w:p w14:paraId="27B503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520,820</w:t>
      </w:r>
    </w:p>
    <w:p w14:paraId="664F96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350,000</w:t>
      </w:r>
    </w:p>
    <w:p w14:paraId="165811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200,000</w:t>
      </w:r>
    </w:p>
    <w:p w14:paraId="4BA096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4,046,854</w:t>
      </w:r>
    </w:p>
    <w:p w14:paraId="6AC23B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38773B5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12CC2B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W.V. State Board of Examiners for Licensed Practical Nurses – </w:t>
      </w:r>
    </w:p>
    <w:p w14:paraId="3D35AF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Licensed Practical Nurses</w:t>
      </w:r>
    </w:p>
    <w:p w14:paraId="4F9512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24F73793" w14:textId="44EF913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8517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0906</w:t>
      </w:r>
    </w:p>
    <w:p w14:paraId="3B1BBA8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CF82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1,002,286</w:t>
      </w:r>
    </w:p>
    <w:p w14:paraId="00CA1C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253,007</w:t>
      </w:r>
    </w:p>
    <w:p w14:paraId="64BDFD9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1,255,293</w:t>
      </w:r>
    </w:p>
    <w:p w14:paraId="67B57B4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846D1F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W.V. Board of Examiners for Registered Professional Nurses – </w:t>
      </w:r>
    </w:p>
    <w:p w14:paraId="0FF1F1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Registered Professional Nurses</w:t>
      </w:r>
    </w:p>
    <w:p w14:paraId="4FB7B2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5542956A" w14:textId="7287C07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8520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0907</w:t>
      </w:r>
    </w:p>
    <w:p w14:paraId="766AF878"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CB0231" w14:textId="282F9D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EE6E3D">
        <w:rPr>
          <w:rFonts w:eastAsia="Calibri" w:cs="Times New Roman"/>
          <w:color w:val="000000"/>
        </w:rPr>
        <w:t>502,835</w:t>
      </w:r>
    </w:p>
    <w:p w14:paraId="071FC9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3,000</w:t>
      </w:r>
    </w:p>
    <w:p w14:paraId="69757FBD" w14:textId="5D141A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r>
      <w:r w:rsidR="00EE6E3D">
        <w:rPr>
          <w:rFonts w:eastAsia="Calibri" w:cs="Times New Roman"/>
          <w:color w:val="000000"/>
        </w:rPr>
        <w:t>30,000</w:t>
      </w:r>
    </w:p>
    <w:p w14:paraId="5BB26A6F" w14:textId="1AC85C1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EE6E3D">
        <w:rPr>
          <w:rFonts w:eastAsia="Calibri" w:cs="Times New Roman"/>
          <w:color w:val="000000"/>
        </w:rPr>
        <w:t>451,155</w:t>
      </w:r>
    </w:p>
    <w:p w14:paraId="66AA14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4,500</w:t>
      </w:r>
    </w:p>
    <w:p w14:paraId="25E99C01" w14:textId="086F861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EE6E3D">
        <w:rPr>
          <w:rFonts w:eastAsia="Calibri" w:cs="Times New Roman"/>
          <w:color w:val="000000"/>
        </w:rPr>
        <w:t>991,490</w:t>
      </w:r>
    </w:p>
    <w:p w14:paraId="0E129EF2"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B684F7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Public Service Commission</w:t>
      </w:r>
    </w:p>
    <w:p w14:paraId="6BBCEF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24)</w:t>
      </w:r>
    </w:p>
    <w:p w14:paraId="4A2BC4BA" w14:textId="7831367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0C26E8EB"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BC22E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14,410,245</w:t>
      </w:r>
    </w:p>
    <w:p w14:paraId="7381A7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lastRenderedPageBreak/>
        <w:t>Salary and Benefits of Cabinet Secretary and</w:t>
      </w:r>
    </w:p>
    <w:p w14:paraId="50121A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318,640</w:t>
      </w:r>
    </w:p>
    <w:p w14:paraId="618EE6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120,000</w:t>
      </w:r>
    </w:p>
    <w:p w14:paraId="42252C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160,000</w:t>
      </w:r>
    </w:p>
    <w:p w14:paraId="27357E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147,643</w:t>
      </w:r>
    </w:p>
    <w:p w14:paraId="4A3886A2" w14:textId="5B3A290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w:t>
      </w:r>
      <w:r w:rsidR="00EE6E3D">
        <w:rPr>
          <w:rFonts w:eastAsia="Calibri" w:cs="Times New Roman"/>
          <w:color w:val="000000"/>
        </w:rPr>
        <w:t>507,202</w:t>
      </w:r>
    </w:p>
    <w:p w14:paraId="7591CF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w:t>
      </w:r>
    </w:p>
    <w:p w14:paraId="75D5AC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PSC Weight Enforcement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34500</w:t>
      </w:r>
      <w:r w:rsidRPr="00AE18FD">
        <w:rPr>
          <w:rFonts w:eastAsia="Calibri" w:cs="Times New Roman"/>
          <w:color w:val="000000"/>
        </w:rPr>
        <w:tab/>
      </w:r>
      <w:r w:rsidRPr="00AE18FD">
        <w:rPr>
          <w:rFonts w:eastAsia="Calibri" w:cs="Times New Roman"/>
          <w:color w:val="000000"/>
        </w:rPr>
        <w:tab/>
        <w:t>5,199,295</w:t>
      </w:r>
    </w:p>
    <w:p w14:paraId="5AFD0F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10</w:t>
      </w:r>
    </w:p>
    <w:p w14:paraId="394110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172,216</w:t>
      </w:r>
    </w:p>
    <w:p w14:paraId="101A780B" w14:textId="5C877B4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23,</w:t>
      </w:r>
      <w:r w:rsidR="00EE6E3D">
        <w:rPr>
          <w:rFonts w:eastAsia="Calibri" w:cs="Times New Roman"/>
          <w:color w:val="000000"/>
        </w:rPr>
        <w:t>035,261</w:t>
      </w:r>
    </w:p>
    <w:p w14:paraId="627C08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collections for special license fees from public service corporations as provided by law.</w:t>
      </w:r>
    </w:p>
    <w:p w14:paraId="4B5839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Public Service Commission is authorized to transfer up to $500,000 from this fund to meet the expected deficiencies in the Motor Carrier Division (fund 8625) due to the amendment and reenactment of W.V. Code §24A-3-1 by Enrolled House Bill Number 2715, Regular Session, 1997.</w:t>
      </w:r>
    </w:p>
    <w:p w14:paraId="1296A28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7E608C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Public Service Commission – </w:t>
      </w:r>
    </w:p>
    <w:p w14:paraId="0EECB9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Gas Pipeline Division – </w:t>
      </w:r>
    </w:p>
    <w:p w14:paraId="2A8314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Public Service Commission Pipeline Safety Fund</w:t>
      </w:r>
    </w:p>
    <w:p w14:paraId="01B5DC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24B)</w:t>
      </w:r>
    </w:p>
    <w:p w14:paraId="38CC58E1" w14:textId="624F34B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127A81DD"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D4C8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394,133</w:t>
      </w:r>
    </w:p>
    <w:p w14:paraId="7E26B3A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Salary and Benefits of Cabinet Secretary and</w:t>
      </w:r>
    </w:p>
    <w:p w14:paraId="2DC643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11,949</w:t>
      </w:r>
    </w:p>
    <w:p w14:paraId="2A06BF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4,000</w:t>
      </w:r>
    </w:p>
    <w:p w14:paraId="5FE60A0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3,851</w:t>
      </w:r>
    </w:p>
    <w:p w14:paraId="171B57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93,115</w:t>
      </w:r>
    </w:p>
    <w:p w14:paraId="0EEE3E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507,048</w:t>
      </w:r>
    </w:p>
    <w:p w14:paraId="64D1A3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597BF080"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2C632A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Public Service Commission – </w:t>
      </w:r>
    </w:p>
    <w:p w14:paraId="0891BD1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Motor Carrier Division</w:t>
      </w:r>
    </w:p>
    <w:p w14:paraId="5A1094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24A)</w:t>
      </w:r>
    </w:p>
    <w:p w14:paraId="491D94E2" w14:textId="6276C0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0EE57AF8"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4AB3F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2,536,213</w:t>
      </w:r>
    </w:p>
    <w:p w14:paraId="08BF69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Salary and Benefits of Cabinet Secretary and</w:t>
      </w:r>
    </w:p>
    <w:p w14:paraId="323FDC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67,711</w:t>
      </w:r>
    </w:p>
    <w:p w14:paraId="570185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23,000</w:t>
      </w:r>
    </w:p>
    <w:p w14:paraId="707149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50,000</w:t>
      </w:r>
    </w:p>
    <w:p w14:paraId="451730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29,233</w:t>
      </w:r>
    </w:p>
    <w:p w14:paraId="25B6EF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577,557</w:t>
      </w:r>
    </w:p>
    <w:p w14:paraId="760263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3,283,714</w:t>
      </w:r>
    </w:p>
    <w:p w14:paraId="54B48F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2DE55EAE"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36E0EE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Public Service Commission – </w:t>
      </w:r>
    </w:p>
    <w:p w14:paraId="403F92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Consumer Advocate Fund</w:t>
      </w:r>
    </w:p>
    <w:p w14:paraId="61E45B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24)</w:t>
      </w:r>
    </w:p>
    <w:p w14:paraId="108787B5" w14:textId="0771EE7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8627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3A6DD204"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21EC430" w14:textId="2E52D8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4A5048">
        <w:rPr>
          <w:rFonts w:eastAsia="Calibri" w:cs="Times New Roman"/>
          <w:color w:val="000000"/>
        </w:rPr>
        <w:t>1,212,911</w:t>
      </w:r>
    </w:p>
    <w:p w14:paraId="11592C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9,872</w:t>
      </w:r>
    </w:p>
    <w:p w14:paraId="24FA99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536,472</w:t>
      </w:r>
    </w:p>
    <w:p w14:paraId="3CE758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4,660</w:t>
      </w:r>
    </w:p>
    <w:p w14:paraId="12436BE1" w14:textId="7AAC09A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4A5048">
        <w:rPr>
          <w:rFonts w:eastAsia="Calibri" w:cs="Times New Roman"/>
          <w:color w:val="000000"/>
        </w:rPr>
        <w:t>763,915</w:t>
      </w:r>
    </w:p>
    <w:p w14:paraId="3F8E52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supported by cash from a special revenue fund out of collections made by the Public Service Commission.</w:t>
      </w:r>
    </w:p>
    <w:p w14:paraId="520C82C7"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01FE7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Real Estate Commission – </w:t>
      </w:r>
    </w:p>
    <w:p w14:paraId="788CAD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Real Estate License Fund</w:t>
      </w:r>
    </w:p>
    <w:p w14:paraId="47FBC6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30)</w:t>
      </w:r>
    </w:p>
    <w:p w14:paraId="20E91C51" w14:textId="1A48A4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8635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0927</w:t>
      </w:r>
    </w:p>
    <w:p w14:paraId="29F0091F"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89ABED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665,295</w:t>
      </w:r>
    </w:p>
    <w:p w14:paraId="6398B4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2,500</w:t>
      </w:r>
    </w:p>
    <w:p w14:paraId="7444C2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5,000</w:t>
      </w:r>
    </w:p>
    <w:p w14:paraId="0CF771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293,122</w:t>
      </w:r>
    </w:p>
    <w:p w14:paraId="0BD9FA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965,917</w:t>
      </w:r>
    </w:p>
    <w:p w14:paraId="44620D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out of collections of license fees as provided by law.</w:t>
      </w:r>
    </w:p>
    <w:p w14:paraId="00A797C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875A15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W.V. Board of Examiners for Speech-Language</w:t>
      </w:r>
    </w:p>
    <w:p w14:paraId="13BAE1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Pathology and Audiology – </w:t>
      </w:r>
    </w:p>
    <w:p w14:paraId="03702D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Speech-Language Pathology and Audiology Operating Fund</w:t>
      </w:r>
    </w:p>
    <w:p w14:paraId="01895D9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0DD86005" w14:textId="44DAC66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0930</w:t>
      </w:r>
    </w:p>
    <w:p w14:paraId="40E8647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E6283CE" w14:textId="0F7BAB0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129,</w:t>
      </w:r>
      <w:r w:rsidR="004A5048">
        <w:rPr>
          <w:rFonts w:eastAsia="Calibri" w:cs="Times New Roman"/>
          <w:color w:val="000000"/>
        </w:rPr>
        <w:t>595</w:t>
      </w:r>
    </w:p>
    <w:p w14:paraId="146746E9" w14:textId="3EE2218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63,</w:t>
      </w:r>
      <w:r w:rsidR="004A5048">
        <w:rPr>
          <w:rFonts w:eastAsia="Calibri" w:cs="Times New Roman"/>
          <w:color w:val="000000"/>
          <w:u w:val="single"/>
        </w:rPr>
        <w:t>637</w:t>
      </w:r>
    </w:p>
    <w:p w14:paraId="591820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193,232</w:t>
      </w:r>
    </w:p>
    <w:p w14:paraId="0DA96F8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8274A4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W.V. Board of Respiratory Care – </w:t>
      </w:r>
    </w:p>
    <w:p w14:paraId="565887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Board of Respiratory Care Fund</w:t>
      </w:r>
    </w:p>
    <w:p w14:paraId="1D5D30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1B0B8E12" w14:textId="51FAB1C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8676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0935</w:t>
      </w:r>
    </w:p>
    <w:p w14:paraId="2556119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1EDD1E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125,073</w:t>
      </w:r>
    </w:p>
    <w:p w14:paraId="4B998086" w14:textId="398722D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4A5048">
        <w:rPr>
          <w:rFonts w:eastAsia="Calibri" w:cs="Times New Roman"/>
          <w:color w:val="000000"/>
          <w:u w:val="single"/>
        </w:rPr>
        <w:t>73,143</w:t>
      </w:r>
    </w:p>
    <w:p w14:paraId="5AE48226" w14:textId="7A670F0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4A5048">
        <w:rPr>
          <w:rFonts w:eastAsia="Calibri" w:cs="Times New Roman"/>
          <w:color w:val="000000"/>
        </w:rPr>
        <w:t>98,216</w:t>
      </w:r>
    </w:p>
    <w:p w14:paraId="0B61D41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312E3A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W.V. Board of Licensed Dietitians – </w:t>
      </w:r>
    </w:p>
    <w:p w14:paraId="46B461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Dietitians Licensure Board Fund</w:t>
      </w:r>
    </w:p>
    <w:p w14:paraId="110676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400E6B9F" w14:textId="2DA17D3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0936</w:t>
      </w:r>
    </w:p>
    <w:p w14:paraId="04438BB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E53432C" w14:textId="0C68B1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2A3CE9">
        <w:rPr>
          <w:rFonts w:eastAsia="Calibri" w:cs="Times New Roman"/>
          <w:color w:val="000000"/>
        </w:rPr>
        <w:t>45,219</w:t>
      </w:r>
    </w:p>
    <w:p w14:paraId="4B44AD1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20,250</w:t>
      </w:r>
    </w:p>
    <w:p w14:paraId="24B1882D" w14:textId="3049E23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2A3CE9">
        <w:rPr>
          <w:rFonts w:eastAsia="Calibri" w:cs="Times New Roman"/>
          <w:color w:val="000000"/>
        </w:rPr>
        <w:t>65,469</w:t>
      </w:r>
    </w:p>
    <w:p w14:paraId="49C1F5F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10714B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Massage Therapy Licensure Board – </w:t>
      </w:r>
    </w:p>
    <w:p w14:paraId="77B1E1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Massage Therapist Board Fund</w:t>
      </w:r>
    </w:p>
    <w:p w14:paraId="7E2220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7E575BB3" w14:textId="0AB9B52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8671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0938</w:t>
      </w:r>
    </w:p>
    <w:p w14:paraId="7865D63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5D8D7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122,310</w:t>
      </w:r>
    </w:p>
    <w:p w14:paraId="1ADE6D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47,388</w:t>
      </w:r>
    </w:p>
    <w:p w14:paraId="6220E8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169,698</w:t>
      </w:r>
    </w:p>
    <w:p w14:paraId="2376BCC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D357A0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Board of Medicine – </w:t>
      </w:r>
    </w:p>
    <w:p w14:paraId="279861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Medical Licensing Board Fund</w:t>
      </w:r>
    </w:p>
    <w:p w14:paraId="1BEBB7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30)</w:t>
      </w:r>
    </w:p>
    <w:p w14:paraId="3CFDE3DD" w14:textId="1C58DB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9070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0945</w:t>
      </w:r>
    </w:p>
    <w:p w14:paraId="731B5A4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B63D43F" w14:textId="63FCFA2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w:t>
      </w:r>
      <w:r w:rsidR="002A3CE9">
        <w:rPr>
          <w:rFonts w:eastAsia="Calibri" w:cs="Times New Roman"/>
          <w:color w:val="000000"/>
        </w:rPr>
        <w:t>87,578</w:t>
      </w:r>
    </w:p>
    <w:p w14:paraId="3FD26F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8,000</w:t>
      </w:r>
    </w:p>
    <w:p w14:paraId="07084EEF" w14:textId="29EC2A9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w:t>
      </w:r>
      <w:r w:rsidR="002A3CE9">
        <w:rPr>
          <w:rFonts w:eastAsia="Calibri" w:cs="Times New Roman"/>
          <w:color w:val="000000"/>
          <w:u w:val="single"/>
        </w:rPr>
        <w:t>339,814</w:t>
      </w:r>
    </w:p>
    <w:p w14:paraId="64C8E71C" w14:textId="69C2D0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2A3CE9">
        <w:rPr>
          <w:rFonts w:eastAsia="Calibri" w:cs="Times New Roman"/>
          <w:color w:val="000000"/>
        </w:rPr>
        <w:t>3,035,814</w:t>
      </w:r>
    </w:p>
    <w:p w14:paraId="0A57178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A2E87A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West Virginia Enterprise Resource Planning Board – </w:t>
      </w:r>
    </w:p>
    <w:p w14:paraId="761639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Enterprise Resource Planning System Fund</w:t>
      </w:r>
    </w:p>
    <w:p w14:paraId="4DB35EA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75434B70" w14:textId="24C7E4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9080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0947</w:t>
      </w:r>
    </w:p>
    <w:p w14:paraId="31B203E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54D2E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5,690,654</w:t>
      </w:r>
    </w:p>
    <w:p w14:paraId="4CFDE66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300</w:t>
      </w:r>
    </w:p>
    <w:p w14:paraId="437DBC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502,000</w:t>
      </w:r>
    </w:p>
    <w:p w14:paraId="49A585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132,000</w:t>
      </w:r>
    </w:p>
    <w:p w14:paraId="6E0687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19,214,993</w:t>
      </w:r>
    </w:p>
    <w:p w14:paraId="0B93CB2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2,000</w:t>
      </w:r>
    </w:p>
    <w:p w14:paraId="3FE4E2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2,004,500</w:t>
      </w:r>
    </w:p>
    <w:p w14:paraId="4AD7A1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27,546,447</w:t>
      </w:r>
    </w:p>
    <w:p w14:paraId="4D4CD92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834BF6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Board of Treasury Investments – </w:t>
      </w:r>
    </w:p>
    <w:p w14:paraId="3A9EEE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Board of Treasury Investments Fee Fund</w:t>
      </w:r>
    </w:p>
    <w:p w14:paraId="7E2679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12)</w:t>
      </w:r>
    </w:p>
    <w:p w14:paraId="25148BF9" w14:textId="0927089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9152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0950</w:t>
      </w:r>
    </w:p>
    <w:p w14:paraId="204AA6C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AEBDE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982,714</w:t>
      </w:r>
    </w:p>
    <w:p w14:paraId="75CA85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14,850</w:t>
      </w:r>
    </w:p>
    <w:p w14:paraId="756743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580,889</w:t>
      </w:r>
    </w:p>
    <w:p w14:paraId="158C5F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31,547</w:t>
      </w:r>
    </w:p>
    <w:p w14:paraId="452AE7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Fees of Custodians, Fund Advisors and Fund Managers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93800</w:t>
      </w:r>
      <w:r w:rsidRPr="00AE18FD">
        <w:rPr>
          <w:rFonts w:eastAsia="Calibri" w:cs="Times New Roman"/>
          <w:color w:val="000000"/>
        </w:rPr>
        <w:tab/>
      </w:r>
      <w:r w:rsidRPr="00AE18FD">
        <w:rPr>
          <w:rFonts w:eastAsia="Calibri" w:cs="Times New Roman"/>
          <w:color w:val="000000"/>
          <w:u w:val="single"/>
        </w:rPr>
        <w:tab/>
        <w:t>5,500,000</w:t>
      </w:r>
    </w:p>
    <w:p w14:paraId="19FB65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7,110,000</w:t>
      </w:r>
    </w:p>
    <w:p w14:paraId="5C6D1E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W.V. Code.</w:t>
      </w:r>
    </w:p>
    <w:p w14:paraId="6140429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total amount of these appropriations shall be paid from the special revenue fund out of fees and collections as provided by law.</w:t>
      </w:r>
    </w:p>
    <w:p w14:paraId="7946D10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CCEBCC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Contractor Licensing Board Fund</w:t>
      </w:r>
    </w:p>
    <w:p w14:paraId="122D35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21)</w:t>
      </w:r>
    </w:p>
    <w:p w14:paraId="6B6D17F9" w14:textId="7AAF909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3187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0951</w:t>
      </w:r>
    </w:p>
    <w:p w14:paraId="533DA7E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5F8A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2,559,000</w:t>
      </w:r>
    </w:p>
    <w:p w14:paraId="0F554A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10,000</w:t>
      </w:r>
    </w:p>
    <w:p w14:paraId="56275D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21,000</w:t>
      </w:r>
    </w:p>
    <w:p w14:paraId="3F40B2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500,000</w:t>
      </w:r>
    </w:p>
    <w:p w14:paraId="3009C2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u w:val="single"/>
        </w:rPr>
        <w:tab/>
        <w:t>8,500</w:t>
      </w:r>
    </w:p>
    <w:p w14:paraId="0177D6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3,098,500</w:t>
      </w:r>
    </w:p>
    <w:p w14:paraId="6D7D63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Total TITLE II, Section 3 – Other Funds</w:t>
      </w:r>
    </w:p>
    <w:p w14:paraId="48997FC3" w14:textId="088F54FD" w:rsidR="00AE18FD" w:rsidRPr="00AE18FD" w:rsidRDefault="00AE18FD" w:rsidP="005C215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ab/>
        <w:t>(Including claims against the state)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t>2,</w:t>
      </w:r>
      <w:r w:rsidR="005C215E">
        <w:rPr>
          <w:rFonts w:eastAsia="Calibri" w:cs="Times New Roman"/>
          <w:color w:val="000000"/>
          <w:u w:val="double"/>
        </w:rPr>
        <w:t>302,850,253</w:t>
      </w:r>
    </w:p>
    <w:p w14:paraId="43C7347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4. Appropriations from lottery net profits.</w:t>
      </w:r>
      <w:r w:rsidRPr="00AE18FD">
        <w:rPr>
          <w:rFonts w:eastAsia="Calibri" w:cs="Times New Roman"/>
          <w:color w:val="000000"/>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4C3527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After first satisfying the requirements for Fund 2252, Fund 3963, and Fund 4908 pursuant to W.V.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w:t>
      </w:r>
      <w:r w:rsidRPr="00AE18FD">
        <w:rPr>
          <w:rFonts w:eastAsia="Calibri" w:cs="Times New Roman"/>
          <w:color w:val="000000"/>
        </w:rPr>
        <w:lastRenderedPageBreak/>
        <w:t>Fund 9068 for that purpose. Upon receipt of reimbursement of amounts so transferred, the Director of the Lottery shall deposit the reimbursement amounts to the following accounts as required by this section.</w:t>
      </w:r>
    </w:p>
    <w:p w14:paraId="2E4A8A3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CA634C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Education, Arts, Sciences and Tourism – </w:t>
      </w:r>
    </w:p>
    <w:p w14:paraId="0F42ADD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Debt Service Fund</w:t>
      </w:r>
    </w:p>
    <w:p w14:paraId="0C1440A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000183A4" w14:textId="3161662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2252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0211</w:t>
      </w:r>
    </w:p>
    <w:p w14:paraId="5523E1C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C9A4A4B"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t>Lottery</w:t>
      </w:r>
    </w:p>
    <w:p w14:paraId="2620F843"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t>Funds</w:t>
      </w:r>
    </w:p>
    <w:p w14:paraId="59E0F416" w14:textId="77777777" w:rsidR="00AE18FD" w:rsidRPr="00AE18FD" w:rsidRDefault="00AE18FD" w:rsidP="00AE18FD">
      <w:pPr>
        <w:rPr>
          <w:rFonts w:eastAsia="Calibri" w:cs="Times New Roman"/>
          <w:b/>
          <w:bCs/>
          <w:color w:val="000000"/>
        </w:rPr>
        <w:sectPr w:rsidR="00AE18FD" w:rsidRPr="00AE18FD" w:rsidSect="00AE18FD">
          <w:type w:val="continuous"/>
          <w:pgSz w:w="12240" w:h="15840"/>
          <w:pgMar w:top="1440" w:right="1440" w:bottom="1440" w:left="1440" w:header="720" w:footer="720" w:gutter="0"/>
          <w:cols w:space="720"/>
        </w:sectPr>
      </w:pPr>
    </w:p>
    <w:p w14:paraId="2600D0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Debt Service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31000</w:t>
      </w:r>
      <w:r w:rsidRPr="00AE18FD">
        <w:rPr>
          <w:rFonts w:eastAsia="Calibri" w:cs="Times New Roman"/>
          <w:color w:val="000000"/>
        </w:rPr>
        <w:tab/>
        <w:t>$</w:t>
      </w:r>
      <w:r w:rsidRPr="00AE18FD">
        <w:rPr>
          <w:rFonts w:eastAsia="Calibri" w:cs="Times New Roman"/>
          <w:color w:val="000000"/>
        </w:rPr>
        <w:tab/>
        <w:t>10,000,000</w:t>
      </w:r>
    </w:p>
    <w:p w14:paraId="0845D6C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4E429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Tourism –</w:t>
      </w:r>
    </w:p>
    <w:p w14:paraId="275DD6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Secretary</w:t>
      </w:r>
    </w:p>
    <w:p w14:paraId="55F6F9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7ED8D7EC" w14:textId="2D7A65F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3067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0304</w:t>
      </w:r>
    </w:p>
    <w:p w14:paraId="5FE0856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698B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Tourism – Telemarketing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46300</w:t>
      </w:r>
      <w:r w:rsidRPr="00AE18FD">
        <w:rPr>
          <w:rFonts w:eastAsia="Calibri" w:cs="Times New Roman"/>
          <w:color w:val="000000"/>
        </w:rPr>
        <w:tab/>
        <w:t>$</w:t>
      </w:r>
      <w:r w:rsidRPr="00AE18FD">
        <w:rPr>
          <w:rFonts w:eastAsia="Calibri" w:cs="Times New Roman"/>
          <w:color w:val="000000"/>
        </w:rPr>
        <w:tab/>
        <w:t>82,080</w:t>
      </w:r>
    </w:p>
    <w:p w14:paraId="43183B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Tourism – Advertising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61800</w:t>
      </w:r>
      <w:r w:rsidRPr="00AE18FD">
        <w:rPr>
          <w:rFonts w:eastAsia="Calibri" w:cs="Times New Roman"/>
          <w:color w:val="000000"/>
        </w:rPr>
        <w:tab/>
      </w:r>
      <w:r w:rsidRPr="00AE18FD">
        <w:rPr>
          <w:rFonts w:eastAsia="Calibri" w:cs="Times New Roman"/>
          <w:color w:val="000000"/>
        </w:rPr>
        <w:tab/>
        <w:t>2,422,407</w:t>
      </w:r>
    </w:p>
    <w:p w14:paraId="139D83D7" w14:textId="7A98A6E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Tourism – Operations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66200</w:t>
      </w:r>
      <w:r w:rsidRPr="00AE18FD">
        <w:rPr>
          <w:rFonts w:eastAsia="Calibri" w:cs="Times New Roman"/>
          <w:color w:val="000000"/>
        </w:rPr>
        <w:tab/>
      </w:r>
      <w:r w:rsidRPr="00AE18FD">
        <w:rPr>
          <w:rFonts w:eastAsia="Calibri" w:cs="Times New Roman"/>
          <w:color w:val="000000"/>
          <w:u w:val="single"/>
        </w:rPr>
        <w:tab/>
        <w:t>4,</w:t>
      </w:r>
      <w:r w:rsidR="001C383F">
        <w:rPr>
          <w:rFonts w:eastAsia="Calibri" w:cs="Times New Roman"/>
          <w:color w:val="000000"/>
          <w:u w:val="single"/>
        </w:rPr>
        <w:t>612,532</w:t>
      </w:r>
    </w:p>
    <w:p w14:paraId="1CD79218" w14:textId="12E43F9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w:t>
      </w:r>
      <w:r w:rsidR="001C383F">
        <w:rPr>
          <w:rFonts w:eastAsia="Calibri" w:cs="Times New Roman"/>
          <w:color w:val="000000"/>
        </w:rPr>
        <w:t>117,019</w:t>
      </w:r>
    </w:p>
    <w:p w14:paraId="150C6509" w14:textId="1BDF97E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Tourism – Advertising (fund 3067, appropriation 61800) and Tourism – Operations (fund 3067, appropriation 66200)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78CB43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BEB0A7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Natural Resources</w:t>
      </w:r>
    </w:p>
    <w:p w14:paraId="52FE02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75BB5E94" w14:textId="4FF829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3267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302838C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216B1B7" w14:textId="0262C1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w:t>
      </w:r>
      <w:r w:rsidR="00DF7A7B">
        <w:rPr>
          <w:rFonts w:eastAsia="Calibri" w:cs="Times New Roman"/>
          <w:color w:val="000000"/>
        </w:rPr>
        <w:t>826,421</w:t>
      </w:r>
    </w:p>
    <w:p w14:paraId="0BAC6C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26,900</w:t>
      </w:r>
    </w:p>
    <w:p w14:paraId="70C2E5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spellStart"/>
      <w:r w:rsidRPr="00AE18FD">
        <w:rPr>
          <w:rFonts w:eastAsia="Calibri" w:cs="Times New Roman"/>
          <w:color w:val="000000"/>
        </w:rPr>
        <w:lastRenderedPageBreak/>
        <w:t>Pricketts</w:t>
      </w:r>
      <w:proofErr w:type="spellEnd"/>
      <w:r w:rsidRPr="00AE18FD">
        <w:rPr>
          <w:rFonts w:eastAsia="Calibri" w:cs="Times New Roman"/>
          <w:color w:val="000000"/>
        </w:rPr>
        <w:t xml:space="preserve"> Fort State Park</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32400</w:t>
      </w:r>
      <w:r w:rsidRPr="00AE18FD">
        <w:rPr>
          <w:rFonts w:eastAsia="Calibri" w:cs="Times New Roman"/>
          <w:color w:val="000000"/>
        </w:rPr>
        <w:tab/>
      </w:r>
      <w:r w:rsidRPr="00AE18FD">
        <w:rPr>
          <w:rFonts w:eastAsia="Calibri" w:cs="Times New Roman"/>
          <w:color w:val="000000"/>
        </w:rPr>
        <w:tab/>
        <w:t>106,560</w:t>
      </w:r>
    </w:p>
    <w:p w14:paraId="7FF84138" w14:textId="35E71D9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Non-Game Wildlife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52700</w:t>
      </w:r>
      <w:r w:rsidRPr="00AE18FD">
        <w:rPr>
          <w:rFonts w:eastAsia="Calibri" w:cs="Times New Roman"/>
          <w:color w:val="000000"/>
        </w:rPr>
        <w:tab/>
      </w:r>
      <w:r w:rsidRPr="00AE18FD">
        <w:rPr>
          <w:rFonts w:eastAsia="Calibri" w:cs="Times New Roman"/>
          <w:color w:val="000000"/>
        </w:rPr>
        <w:tab/>
        <w:t>48</w:t>
      </w:r>
      <w:r w:rsidR="00DF7A7B">
        <w:rPr>
          <w:rFonts w:eastAsia="Calibri" w:cs="Times New Roman"/>
          <w:color w:val="000000"/>
        </w:rPr>
        <w:t>8,588</w:t>
      </w:r>
    </w:p>
    <w:p w14:paraId="71EAF2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State Parks and Recreation Advertising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61900</w:t>
      </w:r>
      <w:r w:rsidRPr="00AE18FD">
        <w:rPr>
          <w:rFonts w:eastAsia="Calibri" w:cs="Times New Roman"/>
          <w:color w:val="000000"/>
        </w:rPr>
        <w:tab/>
      </w:r>
      <w:r w:rsidRPr="00AE18FD">
        <w:rPr>
          <w:rFonts w:eastAsia="Calibri" w:cs="Times New Roman"/>
          <w:color w:val="000000"/>
          <w:u w:val="single"/>
        </w:rPr>
        <w:tab/>
        <w:t>494,578</w:t>
      </w:r>
    </w:p>
    <w:p w14:paraId="5D684378" w14:textId="32B4E69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3,9</w:t>
      </w:r>
      <w:r w:rsidR="00DF7A7B">
        <w:rPr>
          <w:rFonts w:eastAsia="Calibri" w:cs="Times New Roman"/>
          <w:color w:val="000000"/>
        </w:rPr>
        <w:t>43,047</w:t>
      </w:r>
    </w:p>
    <w:p w14:paraId="03F1459D" w14:textId="04FBE67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Capital Outlay – Parks (fund 3267, appropriation 28800), Non-Game Wildlife (fund 3267, appropriation 52700), and State Parks and Recreation Advertising (fund 3267, appropriation 61900)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A08448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A3A5E4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w:t>
      </w:r>
    </w:p>
    <w:p w14:paraId="7C4015E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4194EA4D" w14:textId="3B1385B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3951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08ED6C6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67EA6CF" w14:textId="7951BDFF" w:rsidR="002C7395" w:rsidRDefault="002C7395"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Hope Scholarship Program……………………………………….</w:t>
      </w:r>
      <w:r>
        <w:rPr>
          <w:rFonts w:eastAsia="Calibri" w:cs="Times New Roman"/>
          <w:color w:val="000000"/>
        </w:rPr>
        <w:tab/>
      </w:r>
      <w:r>
        <w:rPr>
          <w:rFonts w:eastAsia="Calibri" w:cs="Times New Roman"/>
          <w:color w:val="000000"/>
        </w:rPr>
        <w:tab/>
      </w:r>
      <w:r>
        <w:rPr>
          <w:rFonts w:eastAsia="Calibri" w:cs="Times New Roman"/>
          <w:color w:val="000000"/>
        </w:rPr>
        <w:tab/>
        <w:t>30401</w:t>
      </w:r>
      <w:r>
        <w:rPr>
          <w:rFonts w:eastAsia="Calibri" w:cs="Times New Roman"/>
          <w:color w:val="000000"/>
        </w:rPr>
        <w:tab/>
        <w:t xml:space="preserve">           </w:t>
      </w:r>
      <w:r w:rsidR="001A076F">
        <w:rPr>
          <w:rFonts w:eastAsia="Calibri" w:cs="Times New Roman"/>
          <w:color w:val="000000"/>
        </w:rPr>
        <w:tab/>
      </w:r>
      <w:r w:rsidR="00DF7A7B">
        <w:rPr>
          <w:rFonts w:eastAsia="Calibri" w:cs="Times New Roman"/>
          <w:color w:val="000000"/>
        </w:rPr>
        <w:t>9,197,431</w:t>
      </w:r>
    </w:p>
    <w:p w14:paraId="1764A2DB" w14:textId="0713C41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FBI Checks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37200</w:t>
      </w:r>
      <w:r w:rsidRPr="00AE18FD">
        <w:rPr>
          <w:rFonts w:eastAsia="Calibri" w:cs="Times New Roman"/>
          <w:color w:val="000000"/>
        </w:rPr>
        <w:tab/>
        <w:t>$</w:t>
      </w:r>
      <w:r w:rsidRPr="00AE18FD">
        <w:rPr>
          <w:rFonts w:eastAsia="Calibri" w:cs="Times New Roman"/>
          <w:color w:val="000000"/>
        </w:rPr>
        <w:tab/>
        <w:t>12</w:t>
      </w:r>
      <w:r w:rsidR="00DF7A7B">
        <w:rPr>
          <w:rFonts w:eastAsia="Calibri" w:cs="Times New Roman"/>
          <w:color w:val="000000"/>
        </w:rPr>
        <w:t>7,704</w:t>
      </w:r>
    </w:p>
    <w:p w14:paraId="0AC873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Vocational Education Equipment Replacement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39300</w:t>
      </w:r>
      <w:r w:rsidRPr="00AE18FD">
        <w:rPr>
          <w:rFonts w:eastAsia="Calibri" w:cs="Times New Roman"/>
          <w:color w:val="000000"/>
        </w:rPr>
        <w:tab/>
      </w:r>
      <w:r w:rsidRPr="00AE18FD">
        <w:rPr>
          <w:rFonts w:eastAsia="Calibri" w:cs="Times New Roman"/>
          <w:color w:val="000000"/>
        </w:rPr>
        <w:tab/>
        <w:t>800,000</w:t>
      </w:r>
    </w:p>
    <w:p w14:paraId="47064A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Assessment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39600</w:t>
      </w:r>
      <w:r w:rsidRPr="00AE18FD">
        <w:rPr>
          <w:rFonts w:eastAsia="Calibri" w:cs="Times New Roman"/>
          <w:color w:val="000000"/>
        </w:rPr>
        <w:tab/>
      </w:r>
      <w:r w:rsidRPr="00AE18FD">
        <w:rPr>
          <w:rFonts w:eastAsia="Calibri" w:cs="Times New Roman"/>
          <w:color w:val="000000"/>
        </w:rPr>
        <w:tab/>
        <w:t>490,439</w:t>
      </w:r>
    </w:p>
    <w:p w14:paraId="576525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Literacy Project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89900</w:t>
      </w:r>
      <w:r w:rsidRPr="00AE18FD">
        <w:rPr>
          <w:rFonts w:eastAsia="Calibri" w:cs="Times New Roman"/>
          <w:color w:val="000000"/>
        </w:rPr>
        <w:tab/>
      </w:r>
      <w:r w:rsidRPr="00AE18FD">
        <w:rPr>
          <w:rFonts w:eastAsia="Calibri" w:cs="Times New Roman"/>
          <w:color w:val="000000"/>
        </w:rPr>
        <w:tab/>
        <w:t>700,000</w:t>
      </w:r>
    </w:p>
    <w:p w14:paraId="5E6EF6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21</w:t>
      </w:r>
      <w:r w:rsidRPr="00AE18FD">
        <w:rPr>
          <w:rFonts w:eastAsia="Calibri" w:cs="Times New Roman"/>
          <w:color w:val="000000"/>
          <w:vertAlign w:val="superscript"/>
        </w:rPr>
        <w:t>st</w:t>
      </w:r>
      <w:r w:rsidRPr="00AE18FD">
        <w:rPr>
          <w:rFonts w:eastAsia="Calibri" w:cs="Times New Roman"/>
          <w:color w:val="000000"/>
        </w:rPr>
        <w:t xml:space="preserve"> Century Technology Infrastructure</w:t>
      </w:r>
    </w:p>
    <w:p w14:paraId="61ED0726" w14:textId="59AFA8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Network Tools and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93300</w:t>
      </w:r>
      <w:r w:rsidRPr="00AE18FD">
        <w:rPr>
          <w:rFonts w:eastAsia="Calibri" w:cs="Times New Roman"/>
          <w:color w:val="000000"/>
        </w:rPr>
        <w:tab/>
      </w:r>
      <w:r w:rsidRPr="00AE18FD">
        <w:rPr>
          <w:rFonts w:eastAsia="Calibri" w:cs="Times New Roman"/>
          <w:color w:val="000000"/>
          <w:u w:val="single"/>
        </w:rPr>
        <w:tab/>
        <w:t>12,6</w:t>
      </w:r>
      <w:r w:rsidR="00DF7A7B">
        <w:rPr>
          <w:rFonts w:eastAsia="Calibri" w:cs="Times New Roman"/>
          <w:color w:val="000000"/>
          <w:u w:val="single"/>
        </w:rPr>
        <w:t>83,392</w:t>
      </w:r>
    </w:p>
    <w:p w14:paraId="5D3828B3" w14:textId="00E0A8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DF7A7B">
        <w:rPr>
          <w:rFonts w:eastAsia="Calibri" w:cs="Times New Roman"/>
          <w:color w:val="000000"/>
        </w:rPr>
        <w:t>23,998,966</w:t>
      </w:r>
    </w:p>
    <w:p w14:paraId="4E7E4A72" w14:textId="18DD636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Any unexpended balances remaining in the appropriations for Assessment Program (fund 3951, appropriation 39600) and 21</w:t>
      </w:r>
      <w:r w:rsidRPr="00AE18FD">
        <w:rPr>
          <w:rFonts w:eastAsia="Calibri" w:cs="Times New Roman"/>
          <w:color w:val="000000"/>
          <w:vertAlign w:val="superscript"/>
        </w:rPr>
        <w:t>st</w:t>
      </w:r>
      <w:r w:rsidRPr="00AE18FD">
        <w:rPr>
          <w:rFonts w:eastAsia="Calibri" w:cs="Times New Roman"/>
          <w:color w:val="000000"/>
        </w:rPr>
        <w:t xml:space="preserve"> Century Technology Infrastructure Network Tools and Support (fund 3951, appropriation 93300)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5DFAD51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CD15B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Department of Education – </w:t>
      </w:r>
    </w:p>
    <w:p w14:paraId="28C5EE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School Building Authority – </w:t>
      </w:r>
    </w:p>
    <w:p w14:paraId="4C55143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Debt Service Fund</w:t>
      </w:r>
    </w:p>
    <w:p w14:paraId="76F533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18)</w:t>
      </w:r>
    </w:p>
    <w:p w14:paraId="37C8BE69" w14:textId="7B8DAA1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3963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0404</w:t>
      </w:r>
    </w:p>
    <w:p w14:paraId="2B3D8F8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3B8B9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Debt Service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31000</w:t>
      </w:r>
      <w:r w:rsidRPr="00AE18FD">
        <w:rPr>
          <w:rFonts w:eastAsia="Calibri" w:cs="Times New Roman"/>
          <w:color w:val="000000"/>
        </w:rPr>
        <w:tab/>
        <w:t>$</w:t>
      </w:r>
      <w:r w:rsidRPr="00AE18FD">
        <w:rPr>
          <w:rFonts w:eastAsia="Calibri" w:cs="Times New Roman"/>
          <w:color w:val="000000"/>
        </w:rPr>
        <w:tab/>
        <w:t xml:space="preserve">15,239,213 </w:t>
      </w:r>
    </w:p>
    <w:p w14:paraId="10B867E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r>
      <w:r w:rsidRPr="00AE18FD">
        <w:rPr>
          <w:rFonts w:eastAsia="Calibri" w:cs="Times New Roman"/>
          <w:color w:val="000000"/>
          <w:u w:val="single"/>
        </w:rPr>
        <w:tab/>
        <w:t>2,760,787</w:t>
      </w:r>
    </w:p>
    <w:p w14:paraId="0D7625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18,000,000</w:t>
      </w:r>
    </w:p>
    <w:p w14:paraId="089A44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School Building Authority shall have the authority to transfer between the above appropriations in accordance with W.V. Code §29-22-18.</w:t>
      </w:r>
    </w:p>
    <w:p w14:paraId="213174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Directed Transfer (fund 3963, appropriation 70000) may be transferred to the Department of Education, State Board of Education, School Building Authority, School Construction Fund, (fund 3952,) to be used for school construction and maintenance projects.</w:t>
      </w:r>
    </w:p>
    <w:p w14:paraId="0157BA6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D977337"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Culture and History – </w:t>
      </w:r>
    </w:p>
    <w:p w14:paraId="562BBE60"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Lottery Education Fund</w:t>
      </w:r>
    </w:p>
    <w:p w14:paraId="6733537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3715AB49" w14:textId="0CF6BBEC"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3534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5558EC0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07CD7BC6" w14:textId="76FA0676" w:rsidR="00E14356" w:rsidRDefault="00E14356"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Culture and History Programs……………………………………</w:t>
      </w:r>
      <w:r>
        <w:rPr>
          <w:rFonts w:eastAsia="Calibri" w:cs="Times New Roman"/>
          <w:color w:val="000000"/>
        </w:rPr>
        <w:tab/>
      </w:r>
      <w:r>
        <w:rPr>
          <w:rFonts w:eastAsia="Calibri" w:cs="Times New Roman"/>
          <w:color w:val="000000"/>
        </w:rPr>
        <w:tab/>
      </w:r>
      <w:r>
        <w:rPr>
          <w:rFonts w:eastAsia="Calibri" w:cs="Times New Roman"/>
          <w:color w:val="000000"/>
        </w:rPr>
        <w:tab/>
        <w:t>XXXXX</w:t>
      </w:r>
      <w:r>
        <w:rPr>
          <w:rFonts w:eastAsia="Calibri" w:cs="Times New Roman"/>
          <w:color w:val="000000"/>
        </w:rPr>
        <w:tab/>
        <w:t xml:space="preserve">           </w:t>
      </w:r>
      <w:r w:rsidR="001A076F">
        <w:rPr>
          <w:rFonts w:eastAsia="Calibri" w:cs="Times New Roman"/>
          <w:color w:val="000000"/>
        </w:rPr>
        <w:tab/>
        <w:t>0</w:t>
      </w:r>
    </w:p>
    <w:p w14:paraId="4F64BB70" w14:textId="37886D1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Huntington Symphony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02700</w:t>
      </w:r>
      <w:r w:rsidRPr="00AE18FD">
        <w:rPr>
          <w:rFonts w:eastAsia="Calibri" w:cs="Times New Roman"/>
          <w:color w:val="000000"/>
        </w:rPr>
        <w:tab/>
        <w:t>$</w:t>
      </w:r>
      <w:r w:rsidRPr="00AE18FD">
        <w:rPr>
          <w:rFonts w:eastAsia="Calibri" w:cs="Times New Roman"/>
          <w:color w:val="000000"/>
        </w:rPr>
        <w:tab/>
        <w:t>59,058</w:t>
      </w:r>
    </w:p>
    <w:p w14:paraId="667796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Preservation West Virginia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09200</w:t>
      </w:r>
      <w:r w:rsidRPr="00AE18FD">
        <w:rPr>
          <w:rFonts w:eastAsia="Calibri" w:cs="Times New Roman"/>
          <w:color w:val="000000"/>
        </w:rPr>
        <w:tab/>
      </w:r>
      <w:r w:rsidRPr="00AE18FD">
        <w:rPr>
          <w:rFonts w:eastAsia="Calibri" w:cs="Times New Roman"/>
          <w:color w:val="000000"/>
        </w:rPr>
        <w:tab/>
        <w:t>491,921</w:t>
      </w:r>
    </w:p>
    <w:p w14:paraId="14C8F1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Fairs and Festivals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12200</w:t>
      </w:r>
      <w:r w:rsidRPr="00AE18FD">
        <w:rPr>
          <w:rFonts w:eastAsia="Calibri" w:cs="Times New Roman"/>
          <w:color w:val="000000"/>
        </w:rPr>
        <w:tab/>
      </w:r>
      <w:r w:rsidRPr="00AE18FD">
        <w:rPr>
          <w:rFonts w:eastAsia="Calibri" w:cs="Times New Roman"/>
          <w:color w:val="000000"/>
        </w:rPr>
        <w:tab/>
        <w:t>1,346,814</w:t>
      </w:r>
    </w:p>
    <w:p w14:paraId="7BED20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Commission for National and Community Service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19300</w:t>
      </w:r>
      <w:r w:rsidRPr="00AE18FD">
        <w:rPr>
          <w:rFonts w:eastAsia="Calibri" w:cs="Times New Roman"/>
          <w:color w:val="000000"/>
        </w:rPr>
        <w:tab/>
      </w:r>
      <w:r w:rsidRPr="00AE18FD">
        <w:rPr>
          <w:rFonts w:eastAsia="Calibri" w:cs="Times New Roman"/>
          <w:color w:val="000000"/>
        </w:rPr>
        <w:tab/>
        <w:t>395,744</w:t>
      </w:r>
    </w:p>
    <w:p w14:paraId="52F4F7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Archeological Curation/Capital Improvements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24600</w:t>
      </w:r>
      <w:r w:rsidRPr="00AE18FD">
        <w:rPr>
          <w:rFonts w:eastAsia="Calibri" w:cs="Times New Roman"/>
          <w:color w:val="000000"/>
        </w:rPr>
        <w:tab/>
      </w:r>
      <w:r w:rsidRPr="00AE18FD">
        <w:rPr>
          <w:rFonts w:eastAsia="Calibri" w:cs="Times New Roman"/>
          <w:color w:val="000000"/>
        </w:rPr>
        <w:tab/>
        <w:t>43,174</w:t>
      </w:r>
    </w:p>
    <w:p w14:paraId="1AD397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Historic Preservation Grants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31100</w:t>
      </w:r>
      <w:r w:rsidRPr="00AE18FD">
        <w:rPr>
          <w:rFonts w:eastAsia="Calibri" w:cs="Times New Roman"/>
          <w:color w:val="000000"/>
        </w:rPr>
        <w:tab/>
      </w:r>
      <w:r w:rsidRPr="00AE18FD">
        <w:rPr>
          <w:rFonts w:eastAsia="Calibri" w:cs="Times New Roman"/>
          <w:color w:val="000000"/>
        </w:rPr>
        <w:tab/>
        <w:t>417,933</w:t>
      </w:r>
    </w:p>
    <w:p w14:paraId="4278C6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West Virginia Public Theater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31200</w:t>
      </w:r>
      <w:r w:rsidRPr="00AE18FD">
        <w:rPr>
          <w:rFonts w:eastAsia="Calibri" w:cs="Times New Roman"/>
          <w:color w:val="000000"/>
        </w:rPr>
        <w:tab/>
      </w:r>
      <w:r w:rsidRPr="00AE18FD">
        <w:rPr>
          <w:rFonts w:eastAsia="Calibri" w:cs="Times New Roman"/>
          <w:color w:val="000000"/>
        </w:rPr>
        <w:tab/>
        <w:t>120,019</w:t>
      </w:r>
    </w:p>
    <w:p w14:paraId="2E744B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Greenbrier Valley Theater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42300</w:t>
      </w:r>
      <w:r w:rsidRPr="00AE18FD">
        <w:rPr>
          <w:rFonts w:eastAsia="Calibri" w:cs="Times New Roman"/>
          <w:color w:val="000000"/>
        </w:rPr>
        <w:tab/>
      </w:r>
      <w:r w:rsidRPr="00AE18FD">
        <w:rPr>
          <w:rFonts w:eastAsia="Calibri" w:cs="Times New Roman"/>
          <w:color w:val="000000"/>
        </w:rPr>
        <w:tab/>
        <w:t>115,000</w:t>
      </w:r>
    </w:p>
    <w:p w14:paraId="3E8C481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Theater Arts of West Virginia</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46400</w:t>
      </w:r>
      <w:r w:rsidRPr="00AE18FD">
        <w:rPr>
          <w:rFonts w:eastAsia="Calibri" w:cs="Times New Roman"/>
          <w:color w:val="000000"/>
        </w:rPr>
        <w:tab/>
      </w:r>
      <w:r w:rsidRPr="00AE18FD">
        <w:rPr>
          <w:rFonts w:eastAsia="Calibri" w:cs="Times New Roman"/>
          <w:color w:val="000000"/>
        </w:rPr>
        <w:tab/>
        <w:t>90,000</w:t>
      </w:r>
    </w:p>
    <w:p w14:paraId="26B788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Marshall Artists Series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51800</w:t>
      </w:r>
      <w:r w:rsidRPr="00AE18FD">
        <w:rPr>
          <w:rFonts w:eastAsia="Calibri" w:cs="Times New Roman"/>
          <w:color w:val="000000"/>
        </w:rPr>
        <w:tab/>
      </w:r>
      <w:r w:rsidRPr="00AE18FD">
        <w:rPr>
          <w:rFonts w:eastAsia="Calibri" w:cs="Times New Roman"/>
          <w:color w:val="000000"/>
        </w:rPr>
        <w:tab/>
        <w:t>36,005</w:t>
      </w:r>
    </w:p>
    <w:p w14:paraId="69FD96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Grants for Competitive Arts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62400</w:t>
      </w:r>
      <w:r w:rsidRPr="00AE18FD">
        <w:rPr>
          <w:rFonts w:eastAsia="Calibri" w:cs="Times New Roman"/>
          <w:color w:val="000000"/>
        </w:rPr>
        <w:tab/>
      </w:r>
      <w:r w:rsidRPr="00AE18FD">
        <w:rPr>
          <w:rFonts w:eastAsia="Calibri" w:cs="Times New Roman"/>
          <w:color w:val="000000"/>
        </w:rPr>
        <w:tab/>
        <w:t>811,500</w:t>
      </w:r>
    </w:p>
    <w:p w14:paraId="40922E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West Virginia State Fair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65700</w:t>
      </w:r>
      <w:r w:rsidRPr="00AE18FD">
        <w:rPr>
          <w:rFonts w:eastAsia="Calibri" w:cs="Times New Roman"/>
          <w:color w:val="000000"/>
        </w:rPr>
        <w:tab/>
      </w:r>
      <w:r w:rsidRPr="00AE18FD">
        <w:rPr>
          <w:rFonts w:eastAsia="Calibri" w:cs="Times New Roman"/>
          <w:color w:val="000000"/>
        </w:rPr>
        <w:tab/>
        <w:t>31,241</w:t>
      </w:r>
    </w:p>
    <w:p w14:paraId="431DFC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Save the Music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68000</w:t>
      </w:r>
      <w:r w:rsidRPr="00AE18FD">
        <w:rPr>
          <w:rFonts w:eastAsia="Calibri" w:cs="Times New Roman"/>
          <w:color w:val="000000"/>
        </w:rPr>
        <w:tab/>
      </w:r>
      <w:r w:rsidRPr="00AE18FD">
        <w:rPr>
          <w:rFonts w:eastAsia="Calibri" w:cs="Times New Roman"/>
          <w:color w:val="000000"/>
        </w:rPr>
        <w:tab/>
        <w:t>40,000</w:t>
      </w:r>
    </w:p>
    <w:p w14:paraId="7067F2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Contemporary American Theater Festival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81100</w:t>
      </w:r>
      <w:r w:rsidRPr="00AE18FD">
        <w:rPr>
          <w:rFonts w:eastAsia="Calibri" w:cs="Times New Roman"/>
          <w:color w:val="000000"/>
        </w:rPr>
        <w:tab/>
      </w:r>
      <w:r w:rsidRPr="00AE18FD">
        <w:rPr>
          <w:rFonts w:eastAsia="Calibri" w:cs="Times New Roman"/>
          <w:color w:val="000000"/>
        </w:rPr>
        <w:tab/>
        <w:t>57,281</w:t>
      </w:r>
    </w:p>
    <w:p w14:paraId="5ECA1E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Independence Hall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81200</w:t>
      </w:r>
      <w:r w:rsidRPr="00AE18FD">
        <w:rPr>
          <w:rFonts w:eastAsia="Calibri" w:cs="Times New Roman"/>
          <w:color w:val="000000"/>
        </w:rPr>
        <w:tab/>
      </w:r>
      <w:r w:rsidRPr="00AE18FD">
        <w:rPr>
          <w:rFonts w:eastAsia="Calibri" w:cs="Times New Roman"/>
          <w:color w:val="000000"/>
        </w:rPr>
        <w:tab/>
        <w:t>27,277</w:t>
      </w:r>
    </w:p>
    <w:p w14:paraId="0AF73A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Mountain State Forest Festival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86400</w:t>
      </w:r>
      <w:r w:rsidRPr="00AE18FD">
        <w:rPr>
          <w:rFonts w:eastAsia="Calibri" w:cs="Times New Roman"/>
          <w:color w:val="000000"/>
        </w:rPr>
        <w:tab/>
      </w:r>
      <w:r w:rsidRPr="00AE18FD">
        <w:rPr>
          <w:rFonts w:eastAsia="Calibri" w:cs="Times New Roman"/>
          <w:color w:val="000000"/>
        </w:rPr>
        <w:tab/>
        <w:t>38,187</w:t>
      </w:r>
    </w:p>
    <w:p w14:paraId="499C0F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WV Symphony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90700</w:t>
      </w:r>
      <w:r w:rsidRPr="00AE18FD">
        <w:rPr>
          <w:rFonts w:eastAsia="Calibri" w:cs="Times New Roman"/>
          <w:color w:val="000000"/>
        </w:rPr>
        <w:tab/>
      </w:r>
      <w:r w:rsidRPr="00AE18FD">
        <w:rPr>
          <w:rFonts w:eastAsia="Calibri" w:cs="Times New Roman"/>
          <w:color w:val="000000"/>
        </w:rPr>
        <w:tab/>
        <w:t>59,058</w:t>
      </w:r>
    </w:p>
    <w:p w14:paraId="031162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Wheeling Symphony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90800</w:t>
      </w:r>
      <w:r w:rsidRPr="00AE18FD">
        <w:rPr>
          <w:rFonts w:eastAsia="Calibri" w:cs="Times New Roman"/>
          <w:color w:val="000000"/>
        </w:rPr>
        <w:tab/>
      </w:r>
      <w:r w:rsidRPr="00AE18FD">
        <w:rPr>
          <w:rFonts w:eastAsia="Calibri" w:cs="Times New Roman"/>
          <w:color w:val="000000"/>
        </w:rPr>
        <w:tab/>
        <w:t>59,058</w:t>
      </w:r>
    </w:p>
    <w:p w14:paraId="4CEB1AC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 xml:space="preserve">Appalachian </w:t>
      </w:r>
      <w:proofErr w:type="spellStart"/>
      <w:r w:rsidRPr="00AE18FD">
        <w:rPr>
          <w:rFonts w:eastAsia="Calibri" w:cs="Times New Roman"/>
          <w:color w:val="000000"/>
        </w:rPr>
        <w:t>Childrens’</w:t>
      </w:r>
      <w:proofErr w:type="spellEnd"/>
      <w:r w:rsidRPr="00AE18FD">
        <w:rPr>
          <w:rFonts w:eastAsia="Calibri" w:cs="Times New Roman"/>
          <w:color w:val="000000"/>
        </w:rPr>
        <w:t xml:space="preserve"> Chorus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91600</w:t>
      </w:r>
      <w:r w:rsidRPr="00AE18FD">
        <w:rPr>
          <w:rFonts w:eastAsia="Calibri" w:cs="Times New Roman"/>
          <w:color w:val="000000"/>
        </w:rPr>
        <w:tab/>
      </w:r>
      <w:r w:rsidRPr="00AE18FD">
        <w:rPr>
          <w:rFonts w:eastAsia="Calibri" w:cs="Times New Roman"/>
          <w:color w:val="000000"/>
          <w:u w:val="single"/>
        </w:rPr>
        <w:tab/>
        <w:t>54,554</w:t>
      </w:r>
    </w:p>
    <w:p w14:paraId="727056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4,293,824</w:t>
      </w:r>
    </w:p>
    <w:p w14:paraId="5ABC4B7A" w14:textId="17250B45" w:rsidR="00AE18FD" w:rsidRPr="00AE18FD" w:rsidRDefault="00AE18FD" w:rsidP="00AE18FD">
      <w:pPr>
        <w:jc w:val="both"/>
        <w:rPr>
          <w:rFonts w:eastAsia="Calibri" w:cs="Times New Roman"/>
          <w:color w:val="000000"/>
        </w:rPr>
      </w:pPr>
      <w:r w:rsidRPr="00AE18FD">
        <w:rPr>
          <w:rFonts w:eastAsia="Calibri" w:cs="Times New Roman"/>
          <w:color w:val="000000"/>
        </w:rPr>
        <w:tab/>
        <w:t xml:space="preserve">Any unexpended balances remaining in the appropriations for Preservation West Virginia (fund 3534, appropriation 09200), Fairs and Festivals (fund 3534, appropriation 12200), Commission for National and Community Service (fund 3534, appropriation 19300), Archeological Curation/Capital Improvements (fund 3534, appropriation 24600), Historic Preservation Grants (fund 3534, appropriation 31100), and Grants for Competitive Arts Program (fund 3534, appropriation 62400)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F6C060C" w14:textId="77777777" w:rsidR="00AE18FD" w:rsidRPr="00AE18FD" w:rsidRDefault="00AE18FD" w:rsidP="00AE18FD">
      <w:pPr>
        <w:jc w:val="both"/>
        <w:rPr>
          <w:rFonts w:eastAsia="Calibri" w:cs="Arial"/>
          <w:color w:val="000000"/>
        </w:rPr>
      </w:pPr>
      <w:r w:rsidRPr="00AE18FD">
        <w:rPr>
          <w:rFonts w:eastAsia="Calibri" w:cs="Times New Roman"/>
          <w:color w:val="000000"/>
        </w:rPr>
        <w:tab/>
        <w:t>Any Fairs and Festivals awards shall be funded in addition to, and not in lieu of, individual grant allocations derived from the Arts Council and Cultural Grant Program allocations.</w:t>
      </w:r>
    </w:p>
    <w:p w14:paraId="5E30C6A3"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041319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Division of Culture and History – </w:t>
      </w:r>
    </w:p>
    <w:p w14:paraId="3018F1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Library Commission -</w:t>
      </w:r>
    </w:p>
    <w:p w14:paraId="47FD83E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Lottery Education Fund</w:t>
      </w:r>
    </w:p>
    <w:p w14:paraId="63B9CB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10)</w:t>
      </w:r>
    </w:p>
    <w:p w14:paraId="69C28E27" w14:textId="3F37416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3559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67D45544"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7D80F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Books and Films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17900</w:t>
      </w:r>
      <w:r w:rsidRPr="00AE18FD">
        <w:rPr>
          <w:rFonts w:eastAsia="Calibri" w:cs="Times New Roman"/>
          <w:color w:val="000000"/>
        </w:rPr>
        <w:tab/>
        <w:t>$</w:t>
      </w:r>
      <w:r w:rsidRPr="00AE18FD">
        <w:rPr>
          <w:rFonts w:eastAsia="Calibri" w:cs="Times New Roman"/>
          <w:color w:val="000000"/>
        </w:rPr>
        <w:tab/>
        <w:t>360,784</w:t>
      </w:r>
    </w:p>
    <w:p w14:paraId="16D7C7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Services to Libraries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18000</w:t>
      </w:r>
      <w:r w:rsidRPr="00AE18FD">
        <w:rPr>
          <w:rFonts w:eastAsia="Calibri" w:cs="Times New Roman"/>
          <w:color w:val="000000"/>
        </w:rPr>
        <w:tab/>
      </w:r>
      <w:r w:rsidRPr="00AE18FD">
        <w:rPr>
          <w:rFonts w:eastAsia="Calibri" w:cs="Times New Roman"/>
          <w:color w:val="000000"/>
        </w:rPr>
        <w:tab/>
        <w:t>550,000</w:t>
      </w:r>
    </w:p>
    <w:p w14:paraId="6EFDA78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Grants to Public Libraries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18200</w:t>
      </w:r>
      <w:r w:rsidRPr="00AE18FD">
        <w:rPr>
          <w:rFonts w:eastAsia="Calibri" w:cs="Times New Roman"/>
          <w:color w:val="000000"/>
        </w:rPr>
        <w:tab/>
      </w:r>
      <w:r w:rsidRPr="00AE18FD">
        <w:rPr>
          <w:rFonts w:eastAsia="Calibri" w:cs="Times New Roman"/>
          <w:color w:val="000000"/>
        </w:rPr>
        <w:tab/>
        <w:t>9,439,571</w:t>
      </w:r>
    </w:p>
    <w:p w14:paraId="1410CEA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Digital Resources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30900</w:t>
      </w:r>
      <w:r w:rsidRPr="00AE18FD">
        <w:rPr>
          <w:rFonts w:eastAsia="Calibri" w:cs="Times New Roman"/>
          <w:color w:val="000000"/>
        </w:rPr>
        <w:tab/>
      </w:r>
      <w:r w:rsidRPr="00AE18FD">
        <w:rPr>
          <w:rFonts w:eastAsia="Calibri" w:cs="Times New Roman"/>
          <w:color w:val="000000"/>
        </w:rPr>
        <w:tab/>
        <w:t>219,992</w:t>
      </w:r>
    </w:p>
    <w:p w14:paraId="63D4594B" w14:textId="60CFC6B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AE18FD">
        <w:rPr>
          <w:rFonts w:eastAsia="Calibri" w:cs="Times New Roman"/>
          <w:color w:val="000000"/>
        </w:rPr>
        <w:t>Infomine</w:t>
      </w:r>
      <w:proofErr w:type="spellEnd"/>
      <w:r w:rsidRPr="00AE18FD">
        <w:rPr>
          <w:rFonts w:eastAsia="Calibri" w:cs="Times New Roman"/>
          <w:color w:val="000000"/>
        </w:rPr>
        <w:t xml:space="preserve"> Network</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88400</w:t>
      </w:r>
      <w:r w:rsidRPr="00AE18FD">
        <w:rPr>
          <w:rFonts w:eastAsia="Calibri" w:cs="Times New Roman"/>
          <w:color w:val="000000"/>
        </w:rPr>
        <w:tab/>
      </w:r>
      <w:r w:rsidRPr="00AE18FD">
        <w:rPr>
          <w:rFonts w:eastAsia="Calibri" w:cs="Times New Roman"/>
          <w:color w:val="000000"/>
          <w:u w:val="single"/>
        </w:rPr>
        <w:tab/>
        <w:t>94</w:t>
      </w:r>
      <w:r w:rsidR="00841E68">
        <w:rPr>
          <w:rFonts w:eastAsia="Calibri" w:cs="Times New Roman"/>
          <w:color w:val="000000"/>
          <w:u w:val="single"/>
        </w:rPr>
        <w:t>4,715</w:t>
      </w:r>
    </w:p>
    <w:p w14:paraId="64728BC7" w14:textId="66F57E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11,51</w:t>
      </w:r>
      <w:r w:rsidR="00841E68">
        <w:rPr>
          <w:rFonts w:eastAsia="Calibri" w:cs="Times New Roman"/>
          <w:color w:val="000000"/>
        </w:rPr>
        <w:t>5,062</w:t>
      </w:r>
    </w:p>
    <w:p w14:paraId="196942F6"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63A9FE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Educational Broadcasting Commission</w:t>
      </w:r>
    </w:p>
    <w:p w14:paraId="42150DC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10)</w:t>
      </w:r>
    </w:p>
    <w:p w14:paraId="3CBF43D2" w14:textId="5BC0F17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3587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0439</w:t>
      </w:r>
    </w:p>
    <w:p w14:paraId="10999AAC"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FCF619E" w14:textId="2153BB9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and Maintenance (fund 3587, appropriation 75500) at the close of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1E0DFE4"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AF9DA1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Higher Education Policy Commission – </w:t>
      </w:r>
    </w:p>
    <w:p w14:paraId="4E314B6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Lottery Education – </w:t>
      </w:r>
    </w:p>
    <w:p w14:paraId="54276A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Higher Education Policy Commission – </w:t>
      </w:r>
    </w:p>
    <w:p w14:paraId="0731F6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i/>
          <w:color w:val="000000"/>
        </w:rPr>
        <w:t>Control Account</w:t>
      </w:r>
    </w:p>
    <w:p w14:paraId="22DBDA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18B and 18C)</w:t>
      </w:r>
    </w:p>
    <w:p w14:paraId="6755E972" w14:textId="2CBEFE1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4925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0441</w:t>
      </w:r>
    </w:p>
    <w:p w14:paraId="65E9A051"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EB81E77" w14:textId="0E9BF0F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RHI Program and Site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03600</w:t>
      </w:r>
      <w:r w:rsidRPr="00AE18FD">
        <w:rPr>
          <w:rFonts w:eastAsia="Calibri" w:cs="Times New Roman"/>
          <w:color w:val="000000"/>
        </w:rPr>
        <w:tab/>
        <w:t>$</w:t>
      </w:r>
      <w:r w:rsidRPr="00AE18FD">
        <w:rPr>
          <w:rFonts w:eastAsia="Calibri" w:cs="Times New Roman"/>
          <w:color w:val="000000"/>
        </w:rPr>
        <w:tab/>
        <w:t>1,92</w:t>
      </w:r>
      <w:r w:rsidR="00294F21">
        <w:rPr>
          <w:rFonts w:eastAsia="Calibri" w:cs="Times New Roman"/>
          <w:color w:val="000000"/>
        </w:rPr>
        <w:t>4,101</w:t>
      </w:r>
    </w:p>
    <w:p w14:paraId="087589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 xml:space="preserve">RHI Program and Site Support – </w:t>
      </w:r>
    </w:p>
    <w:p w14:paraId="2021598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RHEP Program 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03700</w:t>
      </w:r>
      <w:r w:rsidRPr="00AE18FD">
        <w:rPr>
          <w:rFonts w:eastAsia="Calibri" w:cs="Times New Roman"/>
          <w:color w:val="000000"/>
        </w:rPr>
        <w:tab/>
      </w:r>
      <w:r w:rsidRPr="00AE18FD">
        <w:rPr>
          <w:rFonts w:eastAsia="Calibri" w:cs="Times New Roman"/>
          <w:color w:val="000000"/>
        </w:rPr>
        <w:tab/>
        <w:t>146,653</w:t>
      </w:r>
    </w:p>
    <w:p w14:paraId="3A73F1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RHI Program and Site Support – Grad Med</w:t>
      </w:r>
    </w:p>
    <w:p w14:paraId="0CF8051F" w14:textId="7F92CAD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Ed and Fiscal Oversight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03800</w:t>
      </w:r>
      <w:r w:rsidRPr="00AE18FD">
        <w:rPr>
          <w:rFonts w:eastAsia="Calibri" w:cs="Times New Roman"/>
          <w:color w:val="000000"/>
        </w:rPr>
        <w:tab/>
      </w:r>
      <w:r w:rsidRPr="00AE18FD">
        <w:rPr>
          <w:rFonts w:eastAsia="Calibri" w:cs="Times New Roman"/>
          <w:color w:val="000000"/>
        </w:rPr>
        <w:tab/>
        <w:t>90,</w:t>
      </w:r>
      <w:r w:rsidR="00294F21">
        <w:rPr>
          <w:rFonts w:eastAsia="Calibri" w:cs="Times New Roman"/>
          <w:color w:val="000000"/>
        </w:rPr>
        <w:t>206</w:t>
      </w:r>
    </w:p>
    <w:p w14:paraId="21E92B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State Doctoral Fellowship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16600</w:t>
      </w:r>
      <w:r w:rsidRPr="00AE18FD">
        <w:rPr>
          <w:rFonts w:eastAsia="Calibri" w:cs="Times New Roman"/>
          <w:color w:val="000000"/>
        </w:rPr>
        <w:tab/>
      </w:r>
      <w:r w:rsidRPr="00AE18FD">
        <w:rPr>
          <w:rFonts w:eastAsia="Calibri" w:cs="Times New Roman"/>
          <w:color w:val="000000"/>
        </w:rPr>
        <w:tab/>
        <w:t>129,604</w:t>
      </w:r>
    </w:p>
    <w:p w14:paraId="0935265C" w14:textId="2D792F4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Health Sciences Scholarship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17600</w:t>
      </w:r>
      <w:r w:rsidRPr="00AE18FD">
        <w:rPr>
          <w:rFonts w:eastAsia="Calibri" w:cs="Times New Roman"/>
          <w:color w:val="000000"/>
        </w:rPr>
        <w:tab/>
      </w:r>
      <w:r w:rsidRPr="00AE18FD">
        <w:rPr>
          <w:rFonts w:eastAsia="Calibri" w:cs="Times New Roman"/>
          <w:color w:val="000000"/>
        </w:rPr>
        <w:tab/>
        <w:t>226,2</w:t>
      </w:r>
      <w:r w:rsidR="00294F21">
        <w:rPr>
          <w:rFonts w:eastAsia="Calibri" w:cs="Times New Roman"/>
          <w:color w:val="000000"/>
        </w:rPr>
        <w:t>60</w:t>
      </w:r>
    </w:p>
    <w:p w14:paraId="570D5E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Vice Chancellor for Health Sciences –</w:t>
      </w:r>
    </w:p>
    <w:p w14:paraId="36F8E8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Rural Health Residency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60100</w:t>
      </w:r>
      <w:r w:rsidRPr="00AE18FD">
        <w:rPr>
          <w:rFonts w:eastAsia="Calibri" w:cs="Times New Roman"/>
          <w:color w:val="000000"/>
        </w:rPr>
        <w:tab/>
      </w:r>
      <w:r w:rsidRPr="00AE18FD">
        <w:rPr>
          <w:rFonts w:eastAsia="Calibri" w:cs="Times New Roman"/>
          <w:color w:val="000000"/>
        </w:rPr>
        <w:tab/>
        <w:t>62,725</w:t>
      </w:r>
    </w:p>
    <w:p w14:paraId="060DC6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 xml:space="preserve">WV Engineering, Science, and </w:t>
      </w:r>
    </w:p>
    <w:p w14:paraId="598467D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Technology Scholarship Program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86800</w:t>
      </w:r>
      <w:r w:rsidRPr="00AE18FD">
        <w:rPr>
          <w:rFonts w:eastAsia="Calibri" w:cs="Times New Roman"/>
          <w:color w:val="000000"/>
        </w:rPr>
        <w:tab/>
      </w:r>
      <w:r w:rsidRPr="00AE18FD">
        <w:rPr>
          <w:rFonts w:eastAsia="Calibri" w:cs="Times New Roman"/>
          <w:color w:val="000000"/>
          <w:u w:val="single"/>
        </w:rPr>
        <w:tab/>
        <w:t>452,831</w:t>
      </w:r>
    </w:p>
    <w:p w14:paraId="478FEF41" w14:textId="03E5F2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3,03</w:t>
      </w:r>
      <w:r w:rsidR="00294F21">
        <w:rPr>
          <w:rFonts w:eastAsia="Calibri" w:cs="Times New Roman"/>
          <w:color w:val="000000"/>
        </w:rPr>
        <w:t>2,380</w:t>
      </w:r>
    </w:p>
    <w:p w14:paraId="77DA7623" w14:textId="674D0F1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RHI Program and Site Support (fund 4925, appropriation 03600), RHI Program and Site Support – Grad Med Ed and Fiscal Oversight (fund 4925, appropriation 03800), State Doctoral Fellowship (fund 4925, appropriation 16600), Health Sciences Scholarship (fund 4925, appropriation 17600), and Vice Chancellor for Health Sciences – Rural Health Residency Program (fund 4925, appropriation 60100) at the close of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2F321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established by W.V. Code §18C-6-1.</w:t>
      </w:r>
    </w:p>
    <w:p w14:paraId="145E4D0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0BE8F3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Community and Technical College – </w:t>
      </w:r>
    </w:p>
    <w:p w14:paraId="2989F4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Capital Improvement Fund</w:t>
      </w:r>
    </w:p>
    <w:p w14:paraId="2C7F183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22D07FE9" w14:textId="38DE75B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4908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0442</w:t>
      </w:r>
    </w:p>
    <w:p w14:paraId="33C7D6E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48B9E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Debt Service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31000</w:t>
      </w:r>
      <w:r w:rsidRPr="00AE18FD">
        <w:rPr>
          <w:rFonts w:eastAsia="Calibri" w:cs="Times New Roman"/>
          <w:color w:val="000000"/>
        </w:rPr>
        <w:tab/>
        <w:t>$</w:t>
      </w:r>
      <w:r w:rsidRPr="00AE18FD">
        <w:rPr>
          <w:rFonts w:eastAsia="Calibri" w:cs="Times New Roman"/>
          <w:color w:val="000000"/>
        </w:rPr>
        <w:tab/>
        <w:t>5,000,000</w:t>
      </w:r>
    </w:p>
    <w:p w14:paraId="4B473A73" w14:textId="406571A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and Improvements – Total (fund 4908, appropriation 84700) and Capital Improvements - Total (fund 4908, appropriation 95800) at the close of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69A3C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Arial"/>
          <w:color w:val="000000"/>
        </w:rPr>
        <w:tab/>
      </w:r>
      <w:r w:rsidRPr="00AE18FD">
        <w:rPr>
          <w:rFonts w:eastAsia="Calibri" w:cs="Arial"/>
          <w:color w:val="000000"/>
        </w:rPr>
        <w:tab/>
        <w:t>The total amount of this appropriation shall be paid from the sale of the Series 2017 Community and Technical Colleges Capital Improvement Refunding Revenue Bonds and anticipated interest earnings.</w:t>
      </w:r>
    </w:p>
    <w:p w14:paraId="6600D6B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93ADEF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728856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Lottery Education – </w:t>
      </w:r>
    </w:p>
    <w:p w14:paraId="735B783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University – School of Medicine</w:t>
      </w:r>
    </w:p>
    <w:p w14:paraId="171F90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 18B)</w:t>
      </w:r>
    </w:p>
    <w:p w14:paraId="31089252" w14:textId="577A02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4185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0463</w:t>
      </w:r>
    </w:p>
    <w:p w14:paraId="30E217A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CB3110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WVU Health Sciences – </w:t>
      </w:r>
    </w:p>
    <w:p w14:paraId="2CA20B52" w14:textId="3F32F44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RHI Program and Site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03500</w:t>
      </w:r>
      <w:r w:rsidRPr="00AE18FD">
        <w:rPr>
          <w:rFonts w:eastAsia="Calibri" w:cs="Times New Roman"/>
          <w:color w:val="000000"/>
        </w:rPr>
        <w:tab/>
        <w:t>$</w:t>
      </w:r>
      <w:r w:rsidRPr="00AE18FD">
        <w:rPr>
          <w:rFonts w:eastAsia="Calibri" w:cs="Times New Roman"/>
          <w:color w:val="000000"/>
        </w:rPr>
        <w:tab/>
        <w:t>1,2</w:t>
      </w:r>
      <w:r w:rsidR="00294F21">
        <w:rPr>
          <w:rFonts w:eastAsia="Calibri" w:cs="Times New Roman"/>
          <w:color w:val="000000"/>
        </w:rPr>
        <w:t>57,402</w:t>
      </w:r>
    </w:p>
    <w:p w14:paraId="5F991C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 Public Health Program and</w:t>
      </w:r>
    </w:p>
    <w:p w14:paraId="0FE0D707" w14:textId="573A748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Health Science Technology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62300</w:t>
      </w:r>
      <w:r w:rsidRPr="00AE18FD">
        <w:rPr>
          <w:rFonts w:eastAsia="Calibri" w:cs="Times New Roman"/>
          <w:color w:val="000000"/>
        </w:rPr>
        <w:tab/>
      </w:r>
      <w:r w:rsidRPr="00AE18FD">
        <w:rPr>
          <w:rFonts w:eastAsia="Calibri" w:cs="Times New Roman"/>
          <w:color w:val="000000"/>
        </w:rPr>
        <w:tab/>
        <w:t>5</w:t>
      </w:r>
      <w:r w:rsidR="00294F21">
        <w:rPr>
          <w:rFonts w:eastAsia="Calibri" w:cs="Times New Roman"/>
          <w:color w:val="000000"/>
        </w:rPr>
        <w:t>3,020</w:t>
      </w:r>
    </w:p>
    <w:p w14:paraId="3FA5DB78" w14:textId="79F8D7B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Health Sciences Career Opportunities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86900</w:t>
      </w:r>
      <w:r w:rsidRPr="00AE18FD">
        <w:rPr>
          <w:rFonts w:eastAsia="Calibri" w:cs="Times New Roman"/>
          <w:color w:val="000000"/>
        </w:rPr>
        <w:tab/>
      </w:r>
      <w:r w:rsidRPr="00AE18FD">
        <w:rPr>
          <w:rFonts w:eastAsia="Calibri" w:cs="Times New Roman"/>
          <w:color w:val="000000"/>
        </w:rPr>
        <w:tab/>
        <w:t>33</w:t>
      </w:r>
      <w:r w:rsidR="00294F21">
        <w:rPr>
          <w:rFonts w:eastAsia="Calibri" w:cs="Times New Roman"/>
          <w:color w:val="000000"/>
        </w:rPr>
        <w:t>9,155</w:t>
      </w:r>
    </w:p>
    <w:p w14:paraId="58E15FB6" w14:textId="671287D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HSTA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87000</w:t>
      </w:r>
      <w:r w:rsidRPr="00AE18FD">
        <w:rPr>
          <w:rFonts w:eastAsia="Calibri" w:cs="Times New Roman"/>
          <w:color w:val="000000"/>
        </w:rPr>
        <w:tab/>
      </w:r>
      <w:r w:rsidRPr="00AE18FD">
        <w:rPr>
          <w:rFonts w:eastAsia="Calibri" w:cs="Times New Roman"/>
          <w:color w:val="000000"/>
        </w:rPr>
        <w:tab/>
        <w:t>1,9</w:t>
      </w:r>
      <w:r w:rsidR="00294F21">
        <w:rPr>
          <w:rFonts w:eastAsia="Calibri" w:cs="Times New Roman"/>
          <w:color w:val="000000"/>
        </w:rPr>
        <w:t>19,907</w:t>
      </w:r>
    </w:p>
    <w:p w14:paraId="5921B024" w14:textId="1DA9B86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Center for Excellence in Disabilities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96700</w:t>
      </w:r>
      <w:r w:rsidRPr="00AE18FD">
        <w:rPr>
          <w:rFonts w:eastAsia="Calibri" w:cs="Times New Roman"/>
          <w:color w:val="000000"/>
        </w:rPr>
        <w:tab/>
      </w:r>
      <w:r w:rsidRPr="00AE18FD">
        <w:rPr>
          <w:rFonts w:eastAsia="Calibri" w:cs="Times New Roman"/>
          <w:color w:val="000000"/>
          <w:u w:val="single"/>
        </w:rPr>
        <w:tab/>
        <w:t>3</w:t>
      </w:r>
      <w:r w:rsidR="00294F21">
        <w:rPr>
          <w:rFonts w:eastAsia="Calibri" w:cs="Times New Roman"/>
          <w:color w:val="000000"/>
          <w:u w:val="single"/>
        </w:rPr>
        <w:t>30,867</w:t>
      </w:r>
    </w:p>
    <w:p w14:paraId="7C6F4BE9" w14:textId="5C942C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w:t>
      </w:r>
      <w:r w:rsidR="00294F21">
        <w:rPr>
          <w:rFonts w:eastAsia="Calibri" w:cs="Times New Roman"/>
          <w:color w:val="000000"/>
        </w:rPr>
        <w:t>900,351</w:t>
      </w:r>
    </w:p>
    <w:p w14:paraId="54C02CFE" w14:textId="384E8D2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6B8AF62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D11DC8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414627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Lottery Education – </w:t>
      </w:r>
    </w:p>
    <w:p w14:paraId="3B5C6D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Marshall University – School of Medicine</w:t>
      </w:r>
    </w:p>
    <w:p w14:paraId="63E3E0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18B)</w:t>
      </w:r>
    </w:p>
    <w:p w14:paraId="382237D5" w14:textId="5EDE6C6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4896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0471</w:t>
      </w:r>
    </w:p>
    <w:p w14:paraId="13C4B22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BF28E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Marshall Medical School –</w:t>
      </w:r>
    </w:p>
    <w:p w14:paraId="234B0D66" w14:textId="34DD75E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RHI Program and Site Support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03300</w:t>
      </w:r>
      <w:r w:rsidRPr="00AE18FD">
        <w:rPr>
          <w:rFonts w:eastAsia="Calibri" w:cs="Times New Roman"/>
          <w:color w:val="000000"/>
        </w:rPr>
        <w:tab/>
        <w:t>$</w:t>
      </w:r>
      <w:r w:rsidRPr="00AE18FD">
        <w:rPr>
          <w:rFonts w:eastAsia="Calibri" w:cs="Times New Roman"/>
          <w:color w:val="000000"/>
        </w:rPr>
        <w:tab/>
        <w:t>45</w:t>
      </w:r>
      <w:r w:rsidR="00294F21">
        <w:rPr>
          <w:rFonts w:eastAsia="Calibri" w:cs="Times New Roman"/>
          <w:color w:val="000000"/>
        </w:rPr>
        <w:t>7,532</w:t>
      </w:r>
    </w:p>
    <w:p w14:paraId="114DD6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Vice Chancellor for Health Sciences –</w:t>
      </w:r>
    </w:p>
    <w:p w14:paraId="72307AEA" w14:textId="52F9EAE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Rural Health Residency Program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60100</w:t>
      </w:r>
      <w:r w:rsidRPr="00AE18FD">
        <w:rPr>
          <w:rFonts w:eastAsia="Calibri" w:cs="Times New Roman"/>
          <w:color w:val="000000"/>
        </w:rPr>
        <w:tab/>
      </w:r>
      <w:r w:rsidRPr="00AE18FD">
        <w:rPr>
          <w:rFonts w:eastAsia="Calibri" w:cs="Times New Roman"/>
          <w:color w:val="000000"/>
          <w:u w:val="single"/>
        </w:rPr>
        <w:tab/>
        <w:t>1</w:t>
      </w:r>
      <w:r w:rsidR="00294F21">
        <w:rPr>
          <w:rFonts w:eastAsia="Calibri" w:cs="Times New Roman"/>
          <w:color w:val="000000"/>
          <w:u w:val="single"/>
        </w:rPr>
        <w:t>81,171</w:t>
      </w:r>
    </w:p>
    <w:p w14:paraId="48E85054" w14:textId="4D8A9E9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63</w:t>
      </w:r>
      <w:r w:rsidR="00294F21">
        <w:rPr>
          <w:rFonts w:eastAsia="Calibri" w:cs="Times New Roman"/>
          <w:color w:val="000000"/>
        </w:rPr>
        <w:t>8,703</w:t>
      </w:r>
    </w:p>
    <w:p w14:paraId="135E80F5" w14:textId="065F257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 xml:space="preserve">. </w:t>
      </w:r>
    </w:p>
    <w:p w14:paraId="2B85F3B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CE2D27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Bureau of Senior Services – </w:t>
      </w:r>
    </w:p>
    <w:p w14:paraId="34B057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Lottery Senior Citizens Fund</w:t>
      </w:r>
    </w:p>
    <w:p w14:paraId="6C0670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4E27B480" w14:textId="575EAE8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5405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0508</w:t>
      </w:r>
    </w:p>
    <w:p w14:paraId="6444828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34FF0FF" w14:textId="52C022D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w:t>
      </w:r>
      <w:r w:rsidR="00294F21">
        <w:rPr>
          <w:rFonts w:eastAsia="Calibri" w:cs="Times New Roman"/>
          <w:color w:val="000000"/>
        </w:rPr>
        <w:t>3,530</w:t>
      </w:r>
    </w:p>
    <w:p w14:paraId="1CDD47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70190D51" w14:textId="73AF45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86,00</w:t>
      </w:r>
      <w:r w:rsidR="00294F21">
        <w:rPr>
          <w:rFonts w:eastAsia="Calibri" w:cs="Times New Roman"/>
          <w:color w:val="000000"/>
        </w:rPr>
        <w:t>2</w:t>
      </w:r>
    </w:p>
    <w:p w14:paraId="0C20C7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60A381E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332,284</w:t>
      </w:r>
    </w:p>
    <w:p w14:paraId="7BBC5A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Local Programs Service Delivery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20000</w:t>
      </w:r>
      <w:r w:rsidRPr="00AE18FD">
        <w:rPr>
          <w:rFonts w:eastAsia="Calibri" w:cs="Times New Roman"/>
          <w:color w:val="000000"/>
        </w:rPr>
        <w:tab/>
      </w:r>
      <w:r w:rsidRPr="00AE18FD">
        <w:rPr>
          <w:rFonts w:eastAsia="Calibri" w:cs="Times New Roman"/>
          <w:color w:val="000000"/>
        </w:rPr>
        <w:tab/>
        <w:t>2,435,250</w:t>
      </w:r>
    </w:p>
    <w:p w14:paraId="03E244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Silver Haired Legislature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20200</w:t>
      </w:r>
      <w:r w:rsidRPr="00AE18FD">
        <w:rPr>
          <w:rFonts w:eastAsia="Calibri" w:cs="Times New Roman"/>
          <w:color w:val="000000"/>
        </w:rPr>
        <w:tab/>
      </w:r>
      <w:r w:rsidRPr="00AE18FD">
        <w:rPr>
          <w:rFonts w:eastAsia="Calibri" w:cs="Times New Roman"/>
          <w:color w:val="000000"/>
        </w:rPr>
        <w:tab/>
        <w:t>18,500</w:t>
      </w:r>
    </w:p>
    <w:p w14:paraId="1A7153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Transfer to Division of Human Services for Health Care</w:t>
      </w:r>
    </w:p>
    <w:p w14:paraId="08A007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and Title XIX Waiver for Senior Citizens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53900</w:t>
      </w:r>
      <w:r w:rsidRPr="00AE18FD">
        <w:rPr>
          <w:rFonts w:eastAsia="Calibri" w:cs="Times New Roman"/>
          <w:color w:val="000000"/>
        </w:rPr>
        <w:tab/>
      </w:r>
      <w:r w:rsidRPr="00AE18FD">
        <w:rPr>
          <w:rFonts w:eastAsia="Calibri" w:cs="Times New Roman"/>
          <w:color w:val="000000"/>
        </w:rPr>
        <w:tab/>
        <w:t>27,986,092</w:t>
      </w:r>
    </w:p>
    <w:p w14:paraId="7E3DE622" w14:textId="5DA585B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Roger Tompkins </w:t>
      </w:r>
      <w:proofErr w:type="spellStart"/>
      <w:r w:rsidRPr="00AE18FD">
        <w:rPr>
          <w:rFonts w:eastAsia="Calibri" w:cs="Times New Roman"/>
          <w:color w:val="000000"/>
        </w:rPr>
        <w:t>Alzheimers</w:t>
      </w:r>
      <w:proofErr w:type="spellEnd"/>
      <w:r w:rsidRPr="00AE18FD">
        <w:rPr>
          <w:rFonts w:eastAsia="Calibri" w:cs="Times New Roman"/>
          <w:color w:val="000000"/>
        </w:rPr>
        <w:t xml:space="preserve"> Respite Care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64300</w:t>
      </w:r>
      <w:r w:rsidRPr="00AE18FD">
        <w:rPr>
          <w:rFonts w:eastAsia="Calibri" w:cs="Times New Roman"/>
          <w:color w:val="000000"/>
        </w:rPr>
        <w:tab/>
      </w:r>
      <w:r w:rsidRPr="00AE18FD">
        <w:rPr>
          <w:rFonts w:eastAsia="Calibri" w:cs="Times New Roman"/>
          <w:color w:val="000000"/>
        </w:rPr>
        <w:tab/>
        <w:t>2,3</w:t>
      </w:r>
      <w:r w:rsidR="00294F21">
        <w:rPr>
          <w:rFonts w:eastAsia="Calibri" w:cs="Times New Roman"/>
          <w:color w:val="000000"/>
        </w:rPr>
        <w:t>10,673</w:t>
      </w:r>
    </w:p>
    <w:p w14:paraId="27B297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WV </w:t>
      </w:r>
      <w:proofErr w:type="spellStart"/>
      <w:r w:rsidRPr="00AE18FD">
        <w:rPr>
          <w:rFonts w:eastAsia="Calibri" w:cs="Times New Roman"/>
          <w:color w:val="000000"/>
        </w:rPr>
        <w:t>Alzheimers</w:t>
      </w:r>
      <w:proofErr w:type="spellEnd"/>
      <w:r w:rsidRPr="00AE18FD">
        <w:rPr>
          <w:rFonts w:eastAsia="Calibri" w:cs="Times New Roman"/>
          <w:color w:val="000000"/>
        </w:rPr>
        <w:t xml:space="preserve"> Hotline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72400</w:t>
      </w:r>
      <w:r w:rsidRPr="00AE18FD">
        <w:rPr>
          <w:rFonts w:eastAsia="Calibri" w:cs="Times New Roman"/>
          <w:color w:val="000000"/>
        </w:rPr>
        <w:tab/>
      </w:r>
      <w:r w:rsidRPr="00AE18FD">
        <w:rPr>
          <w:rFonts w:eastAsia="Calibri" w:cs="Times New Roman"/>
          <w:color w:val="000000"/>
        </w:rPr>
        <w:tab/>
        <w:t>45,000</w:t>
      </w:r>
    </w:p>
    <w:p w14:paraId="095F21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Regional Aged and Disabled Resource Center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76700</w:t>
      </w:r>
      <w:r w:rsidRPr="00AE18FD">
        <w:rPr>
          <w:rFonts w:eastAsia="Calibri" w:cs="Times New Roman"/>
          <w:color w:val="000000"/>
        </w:rPr>
        <w:tab/>
      </w:r>
      <w:r w:rsidRPr="00AE18FD">
        <w:rPr>
          <w:rFonts w:eastAsia="Calibri" w:cs="Times New Roman"/>
          <w:color w:val="000000"/>
        </w:rPr>
        <w:tab/>
        <w:t>425,000</w:t>
      </w:r>
    </w:p>
    <w:p w14:paraId="21A51C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Senior Services Medicaid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87100</w:t>
      </w:r>
      <w:r w:rsidRPr="00AE18FD">
        <w:rPr>
          <w:rFonts w:eastAsia="Calibri" w:cs="Times New Roman"/>
          <w:color w:val="000000"/>
        </w:rPr>
        <w:tab/>
      </w:r>
      <w:r w:rsidRPr="00AE18FD">
        <w:rPr>
          <w:rFonts w:eastAsia="Calibri" w:cs="Times New Roman"/>
          <w:color w:val="000000"/>
        </w:rPr>
        <w:tab/>
        <w:t>16,400,070</w:t>
      </w:r>
    </w:p>
    <w:p w14:paraId="564406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Legislative Initiatives for the Elderly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90400</w:t>
      </w:r>
      <w:r w:rsidRPr="00AE18FD">
        <w:rPr>
          <w:rFonts w:eastAsia="Calibri" w:cs="Times New Roman"/>
          <w:color w:val="000000"/>
        </w:rPr>
        <w:tab/>
      </w:r>
      <w:r w:rsidRPr="00AE18FD">
        <w:rPr>
          <w:rFonts w:eastAsia="Calibri" w:cs="Times New Roman"/>
          <w:color w:val="000000"/>
        </w:rPr>
        <w:tab/>
        <w:t>9,671,239</w:t>
      </w:r>
    </w:p>
    <w:p w14:paraId="0ABD94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Long Term Care Ombudsmen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90500</w:t>
      </w:r>
      <w:r w:rsidRPr="00AE18FD">
        <w:rPr>
          <w:rFonts w:eastAsia="Calibri" w:cs="Times New Roman"/>
          <w:color w:val="000000"/>
        </w:rPr>
        <w:tab/>
      </w:r>
      <w:r w:rsidRPr="00AE18FD">
        <w:rPr>
          <w:rFonts w:eastAsia="Calibri" w:cs="Times New Roman"/>
          <w:color w:val="000000"/>
        </w:rPr>
        <w:tab/>
        <w:t>297,226</w:t>
      </w:r>
    </w:p>
    <w:p w14:paraId="25F2896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BRIM Premium</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91300</w:t>
      </w:r>
      <w:r w:rsidRPr="00AE18FD">
        <w:rPr>
          <w:rFonts w:eastAsia="Calibri" w:cs="Times New Roman"/>
          <w:color w:val="000000"/>
        </w:rPr>
        <w:tab/>
      </w:r>
      <w:r w:rsidRPr="00AE18FD">
        <w:rPr>
          <w:rFonts w:eastAsia="Calibri" w:cs="Times New Roman"/>
          <w:color w:val="000000"/>
        </w:rPr>
        <w:tab/>
        <w:t>7,718</w:t>
      </w:r>
    </w:p>
    <w:p w14:paraId="648D52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In-Home Services and Nutrition for Senior Citizens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91700</w:t>
      </w:r>
      <w:r w:rsidRPr="00AE18FD">
        <w:rPr>
          <w:rFonts w:eastAsia="Calibri" w:cs="Times New Roman"/>
          <w:color w:val="000000"/>
        </w:rPr>
        <w:tab/>
      </w:r>
      <w:r w:rsidRPr="00AE18FD">
        <w:rPr>
          <w:rFonts w:eastAsia="Calibri" w:cs="Times New Roman"/>
          <w:color w:val="000000"/>
          <w:u w:val="single"/>
        </w:rPr>
        <w:tab/>
        <w:t>6,845,941</w:t>
      </w:r>
    </w:p>
    <w:p w14:paraId="1C99B021" w14:textId="1FE1CD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67,02</w:t>
      </w:r>
      <w:r w:rsidR="00294F21">
        <w:rPr>
          <w:rFonts w:eastAsia="Calibri" w:cs="Times New Roman"/>
          <w:color w:val="000000"/>
        </w:rPr>
        <w:t>5,525</w:t>
      </w:r>
    </w:p>
    <w:p w14:paraId="4F06A905" w14:textId="4CF02E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 for Senior Citizen Centers and Programs (fund 5405, appropriation 46200) and In-Home Services and Nutrition for Senior Citizens (fund 5405, appropriation 91700)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4D8F06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Included in the above appropriation for Current Expenses (fund 5405, appropriation 13000), is funding to support an in-home direct care workforce registry.</w:t>
      </w:r>
    </w:p>
    <w:p w14:paraId="02EBB7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Transfer to the Department of Human Services for Health Care and Title XIX Waiver for Senior Citizens (fund 5405, appropriation 53900) along with the federal moneys generated thereby shall be used for reimbursement for services provided under the program.</w:t>
      </w:r>
    </w:p>
    <w:p w14:paraId="27F5E3D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A5C05C1" w14:textId="6CDD6259" w:rsidR="00AE18FD" w:rsidRPr="00AE18FD" w:rsidRDefault="00AE18FD" w:rsidP="006F2AF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AE18FD" w:rsidRPr="00AE18FD" w:rsidSect="00AE18FD">
          <w:type w:val="continuous"/>
          <w:pgSz w:w="12240" w:h="15840"/>
          <w:pgMar w:top="1440" w:right="1440" w:bottom="1440" w:left="1440" w:header="720" w:footer="720" w:gutter="0"/>
          <w:lnNumType w:countBy="1" w:restart="continuous"/>
          <w:cols w:space="720"/>
        </w:sectPr>
      </w:pPr>
      <w:r w:rsidRPr="00AE18FD">
        <w:rPr>
          <w:rFonts w:eastAsia="Calibri" w:cs="Times New Roman"/>
          <w:color w:val="000000"/>
        </w:rPr>
        <w:t>Total TITLE II, Section 4 – Lottery Revenue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t>1</w:t>
      </w:r>
      <w:r w:rsidR="006F2AFE">
        <w:rPr>
          <w:rFonts w:eastAsia="Calibri" w:cs="Times New Roman"/>
          <w:color w:val="000000"/>
          <w:u w:val="double"/>
        </w:rPr>
        <w:t>57,392,000</w:t>
      </w:r>
    </w:p>
    <w:p w14:paraId="3755B17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5. Appropriations from state excess lottery revenue fund.</w:t>
      </w:r>
      <w:r w:rsidRPr="00AE18FD">
        <w:rPr>
          <w:rFonts w:eastAsia="Calibri" w:cs="Times New Roman"/>
          <w:color w:val="000000"/>
        </w:rPr>
        <w:t xml:space="preserve"> — In accordance with W.V. Code §29-22-18a, §29-22A-10d, §29-22A-10e, §29-22C-27a and §29-25-22b, the following appropriations shall be deposited and disbursed by the Director of the Lottery to the following accounts in this section in the amounts indicated.</w:t>
      </w:r>
    </w:p>
    <w:p w14:paraId="6D8672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After first funding the appropriations required by W.V. Code §29-22-18a, §29-22A-10d, §29-22A-10e, §29-22C-27a and §29-25-22b, the Director of the Lottery shall provide funding from the State Excess Lottery Revenue Fund for the remaining appropriations in this section to the 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59E7839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1B1200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color w:val="000000"/>
        </w:rPr>
        <w:t>Governor’s Office</w:t>
      </w:r>
    </w:p>
    <w:p w14:paraId="2326D8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24554125" w14:textId="0EBB20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1046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75B0FFA8" w14:textId="77777777" w:rsidR="00AE18FD" w:rsidRPr="00AE18FD" w:rsidRDefault="00AE18FD" w:rsidP="00AE18FD">
      <w:pPr>
        <w:rPr>
          <w:rFonts w:eastAsia="Calibri" w:cs="Times New Roman"/>
          <w:b/>
          <w:bCs/>
          <w:color w:val="000000"/>
        </w:rPr>
        <w:sectPr w:rsidR="00AE18FD" w:rsidRPr="00AE18FD" w:rsidSect="00AE18FD">
          <w:type w:val="continuous"/>
          <w:pgSz w:w="12240" w:h="15840"/>
          <w:pgMar w:top="1440" w:right="1440" w:bottom="1440" w:left="1440" w:header="720" w:footer="720" w:gutter="0"/>
          <w:cols w:space="720"/>
        </w:sectPr>
      </w:pPr>
    </w:p>
    <w:p w14:paraId="224CBA5B" w14:textId="24B5F5F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Any unexpended balance remaining in the appropriation for Publication of Papers and Transition Expenses – Lottery Surplus (fund 1046, appropriation 06600)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7496054E"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A566FC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Office of Technology</w:t>
      </w:r>
    </w:p>
    <w:p w14:paraId="210B1B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5A)</w:t>
      </w:r>
    </w:p>
    <w:p w14:paraId="422EDBE1" w14:textId="7AFA18E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2532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0231</w:t>
      </w:r>
    </w:p>
    <w:p w14:paraId="1AB62706"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903D450" w14:textId="0236B62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Cyber Security (fund 2532, appropriation 99001), Enterprise Data Center (fund 2532, appropriation 99002), and Enterprise Telephony Modernization (fund 2532, appropriation 99003)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2F4F7AE"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ACE6FEF" w14:textId="302E94CD"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D</w:t>
      </w:r>
      <w:r w:rsidR="00E14356">
        <w:rPr>
          <w:rFonts w:eastAsia="Calibri" w:cs="Times New Roman"/>
          <w:i/>
          <w:color w:val="000000"/>
        </w:rPr>
        <w:t>ivision</w:t>
      </w:r>
      <w:r w:rsidRPr="00AE18FD">
        <w:rPr>
          <w:rFonts w:eastAsia="Calibri" w:cs="Times New Roman"/>
          <w:i/>
          <w:color w:val="000000"/>
        </w:rPr>
        <w:t xml:space="preserve"> of Economic Development –</w:t>
      </w:r>
    </w:p>
    <w:p w14:paraId="7B63204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5B)</w:t>
      </w:r>
    </w:p>
    <w:p w14:paraId="24DB2827" w14:textId="0749AF6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3170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06A03584"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B31B828" w14:textId="206F0D7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Recreational Grants or Economic Development Loans (fund 3170, appropriation 25300)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4D72C101"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663217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Division of Natural Resources – </w:t>
      </w:r>
    </w:p>
    <w:p w14:paraId="6407FE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State Park Improvement Fund</w:t>
      </w:r>
    </w:p>
    <w:p w14:paraId="21AF7279" w14:textId="4D808C9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 xml:space="preserve">Fund </w:t>
      </w:r>
      <w:r w:rsidRPr="00AE18FD">
        <w:rPr>
          <w:rFonts w:eastAsia="Calibri" w:cs="Times New Roman"/>
          <w:color w:val="000000"/>
          <w:u w:val="single"/>
        </w:rPr>
        <w:t>3277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r w:rsidRPr="00AE18FD">
        <w:rPr>
          <w:rFonts w:eastAsia="Calibri" w:cs="Times New Roman"/>
          <w:color w:val="000000"/>
        </w:rPr>
        <w:t xml:space="preserve">    </w:t>
      </w:r>
    </w:p>
    <w:p w14:paraId="62C7492C" w14:textId="77777777" w:rsidR="00AE18FD" w:rsidRPr="00AE18FD" w:rsidRDefault="00AE18FD" w:rsidP="00AE18FD">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t xml:space="preserve">              Excess</w:t>
      </w:r>
    </w:p>
    <w:p w14:paraId="124F0630"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t xml:space="preserve">           Lottery</w:t>
      </w:r>
    </w:p>
    <w:p w14:paraId="7CAD13CF" w14:textId="77777777" w:rsidR="00AE18FD" w:rsidRPr="00AE18FD" w:rsidRDefault="00AE18FD" w:rsidP="00AE18FD">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t xml:space="preserve">         Funds</w:t>
      </w:r>
      <w:r w:rsidRPr="00AE18FD">
        <w:rPr>
          <w:rFonts w:eastAsia="Calibri" w:cs="Times New Roman"/>
          <w:color w:val="000000"/>
        </w:rPr>
        <w:t xml:space="preserve">                                        </w:t>
      </w:r>
    </w:p>
    <w:p w14:paraId="16DDEB21" w14:textId="77777777" w:rsidR="00AE18FD" w:rsidRPr="00AE18FD" w:rsidRDefault="00AE18FD" w:rsidP="00AE18FD">
      <w:pPr>
        <w:rPr>
          <w:rFonts w:eastAsia="Calibri" w:cs="Times New Roman"/>
          <w:b/>
          <w:bCs/>
          <w:color w:val="000000"/>
        </w:rPr>
        <w:sectPr w:rsidR="00AE18FD" w:rsidRPr="00AE18FD" w:rsidSect="00AE18FD">
          <w:type w:val="continuous"/>
          <w:pgSz w:w="12240" w:h="15840"/>
          <w:pgMar w:top="1440" w:right="1440" w:bottom="1440" w:left="1440" w:header="720" w:footer="720" w:gutter="0"/>
          <w:cols w:space="720"/>
        </w:sectPr>
      </w:pPr>
    </w:p>
    <w:p w14:paraId="5A921F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161,200</w:t>
      </w:r>
    </w:p>
    <w:p w14:paraId="32CCEC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200,000</w:t>
      </w:r>
    </w:p>
    <w:p w14:paraId="7A93D1F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23,300</w:t>
      </w:r>
    </w:p>
    <w:p w14:paraId="13EA12E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Buildings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100,000</w:t>
      </w:r>
    </w:p>
    <w:p w14:paraId="15E4B1B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 (R)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1,020,500</w:t>
      </w:r>
    </w:p>
    <w:p w14:paraId="018191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1,505,000</w:t>
      </w:r>
    </w:p>
    <w:p w14:paraId="62B75F78" w14:textId="0D2AED8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at the close of the fiscal year </w:t>
      </w:r>
      <w:r w:rsidR="00394DFF">
        <w:rPr>
          <w:rFonts w:eastAsia="Calibri" w:cs="Times New Roman"/>
          <w:color w:val="000000"/>
        </w:rPr>
        <w:t>2025</w:t>
      </w:r>
      <w:r w:rsidRPr="00AE18FD">
        <w:rPr>
          <w:rFonts w:eastAsia="Calibri" w:cs="Times New Roman"/>
          <w:color w:val="000000"/>
        </w:rPr>
        <w:t xml:space="preserve"> are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2FD6707D" w14:textId="77777777" w:rsidR="00AE18FD" w:rsidRPr="00AE18FD" w:rsidRDefault="00AE18FD" w:rsidP="00AE18FD">
      <w:pPr>
        <w:spacing w:line="504" w:lineRule="auto"/>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0A62DF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 xml:space="preserve">West Virginia Infrastructure Council – </w:t>
      </w:r>
    </w:p>
    <w:p w14:paraId="123D82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West Virginia Infrastructure Transfer Fund</w:t>
      </w:r>
    </w:p>
    <w:p w14:paraId="5CB68820" w14:textId="49EAD2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3390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0316</w:t>
      </w:r>
    </w:p>
    <w:p w14:paraId="619126CA"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889F4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t>$</w:t>
      </w:r>
      <w:r w:rsidRPr="00AE18FD">
        <w:rPr>
          <w:rFonts w:eastAsia="Calibri" w:cs="Times New Roman"/>
          <w:color w:val="000000"/>
        </w:rPr>
        <w:tab/>
        <w:t>46,000,000</w:t>
      </w:r>
    </w:p>
    <w:p w14:paraId="7F69C9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shall be allocated pursuant to W.V. Code §29-22-18d and §31-15-9.</w:t>
      </w:r>
    </w:p>
    <w:p w14:paraId="185E5B76"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6E788B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 xml:space="preserve">Department of Education – </w:t>
      </w:r>
    </w:p>
    <w:p w14:paraId="2B74E64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School Building Authority</w:t>
      </w:r>
    </w:p>
    <w:p w14:paraId="3EB39101" w14:textId="5B0358C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3514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0404</w:t>
      </w:r>
    </w:p>
    <w:p w14:paraId="09CEB154"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9758E73" w14:textId="6FE43E2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Debt Service - 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31000</w:t>
      </w:r>
      <w:r w:rsidRPr="00AE18FD">
        <w:rPr>
          <w:rFonts w:eastAsia="Calibri" w:cs="Times New Roman"/>
          <w:color w:val="000000"/>
        </w:rPr>
        <w:tab/>
        <w:t>$</w:t>
      </w:r>
      <w:r w:rsidRPr="00AE18FD">
        <w:rPr>
          <w:rFonts w:eastAsia="Calibri" w:cs="Times New Roman"/>
          <w:color w:val="000000"/>
        </w:rPr>
        <w:tab/>
        <w:t>1</w:t>
      </w:r>
      <w:r w:rsidR="006F2AFE">
        <w:rPr>
          <w:rFonts w:eastAsia="Calibri" w:cs="Times New Roman"/>
          <w:color w:val="000000"/>
        </w:rPr>
        <w:t>6,571,230</w:t>
      </w:r>
    </w:p>
    <w:p w14:paraId="0DE6AEB1" w14:textId="0EF838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r>
      <w:r w:rsidRPr="00AE18FD">
        <w:rPr>
          <w:rFonts w:eastAsia="Calibri" w:cs="Times New Roman"/>
          <w:color w:val="000000"/>
          <w:u w:val="single"/>
        </w:rPr>
        <w:tab/>
      </w:r>
      <w:r w:rsidR="006F2AFE">
        <w:rPr>
          <w:rFonts w:eastAsia="Calibri" w:cs="Times New Roman"/>
          <w:color w:val="000000"/>
          <w:u w:val="single"/>
        </w:rPr>
        <w:t>2,428,770</w:t>
      </w:r>
    </w:p>
    <w:p w14:paraId="65C878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19,000,000</w:t>
      </w:r>
    </w:p>
    <w:p w14:paraId="56CDE7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School Building Authority shall have the authority to transfer between the above appropriations in accordance with W.V. Code §29-22-18a.</w:t>
      </w:r>
    </w:p>
    <w:p w14:paraId="3434DE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for Directed Transfer (fund 3514, appropriation 70000) may be transferred to the Department of Education, State Board of Education, School Building Authority, </w:t>
      </w:r>
      <w:r w:rsidRPr="00AE18FD">
        <w:rPr>
          <w:rFonts w:eastAsia="Calibri" w:cs="Times New Roman"/>
          <w:color w:val="000000"/>
        </w:rPr>
        <w:lastRenderedPageBreak/>
        <w:t>School Construction Fund (fund 3952,) to be used for school construction and maintenance projects.</w:t>
      </w:r>
    </w:p>
    <w:p w14:paraId="6B357AD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DB5957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3A32F1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Education Improvement Fund</w:t>
      </w:r>
    </w:p>
    <w:p w14:paraId="4F579529" w14:textId="6A5B103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4295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0441</w:t>
      </w:r>
    </w:p>
    <w:p w14:paraId="6E021A4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1B66A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PROMISE Scholarship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80000</w:t>
      </w:r>
      <w:r w:rsidRPr="00AE18FD">
        <w:rPr>
          <w:rFonts w:eastAsia="Calibri" w:cs="Times New Roman"/>
          <w:color w:val="000000"/>
        </w:rPr>
        <w:tab/>
        <w:t>$</w:t>
      </w:r>
      <w:r w:rsidRPr="00AE18FD">
        <w:rPr>
          <w:rFonts w:eastAsia="Calibri" w:cs="Times New Roman"/>
          <w:color w:val="000000"/>
        </w:rPr>
        <w:tab/>
        <w:t>29,000,000</w:t>
      </w:r>
    </w:p>
    <w:p w14:paraId="2E1D11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shall be transferred to the PROMISE Scholarship Fund (fund 4296,) established by W.V. Code §18C-7-7.</w:t>
      </w:r>
    </w:p>
    <w:p w14:paraId="2C36BB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4ABDDB2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08CA21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Higher Education Policy Commission –</w:t>
      </w:r>
    </w:p>
    <w:p w14:paraId="5E32EDB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Higher Education Improvement Fund</w:t>
      </w:r>
    </w:p>
    <w:p w14:paraId="62D5BF6C" w14:textId="5F9300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4297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0441</w:t>
      </w:r>
    </w:p>
    <w:p w14:paraId="3D1D727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DBC3B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t>$</w:t>
      </w:r>
      <w:r w:rsidRPr="00AE18FD">
        <w:rPr>
          <w:rFonts w:eastAsia="Calibri" w:cs="Times New Roman"/>
          <w:color w:val="000000"/>
        </w:rPr>
        <w:tab/>
        <w:t>15,000,000</w:t>
      </w:r>
    </w:p>
    <w:p w14:paraId="2946978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for Directed Transfer shall be transferred to Higher Education Policy Commission – System – Tuition Fee Capital Improvement Fund (fund 4903) as authorized by Senate Concurrent Resolution No. 41.</w:t>
      </w:r>
    </w:p>
    <w:p w14:paraId="142ED13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31CB19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Higher Education Policy Commission – </w:t>
      </w:r>
    </w:p>
    <w:p w14:paraId="5ED52D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Administration –</w:t>
      </w:r>
    </w:p>
    <w:p w14:paraId="3344D3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Control Account</w:t>
      </w:r>
    </w:p>
    <w:p w14:paraId="7268526D" w14:textId="4745D8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4932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0441</w:t>
      </w:r>
    </w:p>
    <w:p w14:paraId="272F113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3B3465D" w14:textId="73F8D86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Advanced Technology Centers (fund 4932, appropriation 02800)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1F9F352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9C6EB11"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Human Services</w:t>
      </w:r>
    </w:p>
    <w:p w14:paraId="1F34B31C"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lastRenderedPageBreak/>
        <w:t>(W.V. Code Chapters 9, 48, and 49)</w:t>
      </w:r>
    </w:p>
    <w:p w14:paraId="43C7FB09" w14:textId="1BE6CC75"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Fund</w:t>
      </w:r>
      <w:r w:rsidRPr="00AE18FD">
        <w:rPr>
          <w:rFonts w:eastAsia="Calibri" w:cs="Times New Roman"/>
          <w:i/>
          <w:color w:val="000000"/>
        </w:rPr>
        <w:t xml:space="preserve"> </w:t>
      </w:r>
      <w:r w:rsidRPr="00AE18FD">
        <w:rPr>
          <w:rFonts w:eastAsia="Calibri" w:cs="Times New Roman"/>
          <w:color w:val="000000"/>
          <w:u w:val="single"/>
        </w:rPr>
        <w:t>5365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69F6552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804B1C6" w14:textId="16B79B92" w:rsidR="00AE18FD" w:rsidRPr="00AE18FD" w:rsidRDefault="00AE18FD" w:rsidP="006F2AFE">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Medical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18900</w:t>
      </w:r>
      <w:r w:rsidRPr="00AE18FD">
        <w:rPr>
          <w:rFonts w:eastAsia="Calibri" w:cs="Times New Roman"/>
          <w:color w:val="000000"/>
        </w:rPr>
        <w:tab/>
        <w:t>$</w:t>
      </w:r>
      <w:r w:rsidRPr="00AE18FD">
        <w:rPr>
          <w:rFonts w:eastAsia="Calibri" w:cs="Times New Roman"/>
          <w:color w:val="000000"/>
        </w:rPr>
        <w:tab/>
      </w:r>
      <w:r w:rsidR="006F2AFE">
        <w:rPr>
          <w:rFonts w:eastAsia="Calibri" w:cs="Times New Roman"/>
          <w:color w:val="000000"/>
        </w:rPr>
        <w:t>84,350,495</w:t>
      </w:r>
    </w:p>
    <w:p w14:paraId="5724D31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Division of Corrections and Rehabilitation – </w:t>
      </w:r>
    </w:p>
    <w:p w14:paraId="3AC220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Correctional Units</w:t>
      </w:r>
    </w:p>
    <w:p w14:paraId="446E221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501F8242" w14:textId="0798AE5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6283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63D50201"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cols w:space="720"/>
        </w:sectPr>
      </w:pPr>
    </w:p>
    <w:p w14:paraId="7DBACD02" w14:textId="34C6E32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Any unexpended balance remaining in the appropriation for Capital Outlay and Maintenance (fund 6283, appropriation 75500) at the close of the fiscal year </w:t>
      </w:r>
      <w:r w:rsidR="00394DFF">
        <w:rPr>
          <w:rFonts w:eastAsia="Calibri" w:cs="Times New Roman"/>
          <w:color w:val="000000"/>
        </w:rPr>
        <w:t>2025</w:t>
      </w:r>
      <w:r w:rsidRPr="00AE18FD">
        <w:rPr>
          <w:rFonts w:eastAsia="Calibri" w:cs="Times New Roman"/>
          <w:color w:val="000000"/>
        </w:rPr>
        <w:t xml:space="preserve"> is hereby reappropriated for expenditure during the fiscal year </w:t>
      </w:r>
      <w:r w:rsidR="00394DFF">
        <w:rPr>
          <w:rFonts w:eastAsia="Calibri" w:cs="Times New Roman"/>
          <w:color w:val="000000"/>
        </w:rPr>
        <w:t>2026</w:t>
      </w:r>
      <w:r w:rsidRPr="00AE18FD">
        <w:rPr>
          <w:rFonts w:eastAsia="Calibri" w:cs="Times New Roman"/>
          <w:color w:val="000000"/>
        </w:rPr>
        <w:t>.</w:t>
      </w:r>
    </w:p>
    <w:p w14:paraId="0257AE1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8BEF65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Lottery Commission – </w:t>
      </w:r>
    </w:p>
    <w:p w14:paraId="50FD01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General Purpose Account</w:t>
      </w:r>
    </w:p>
    <w:p w14:paraId="152AE9BE" w14:textId="780A1FE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7206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0705</w:t>
      </w:r>
    </w:p>
    <w:p w14:paraId="2A55C909"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cols w:space="720"/>
        </w:sectPr>
      </w:pPr>
    </w:p>
    <w:p w14:paraId="380E1B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General Revenue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70011</w:t>
      </w:r>
      <w:r w:rsidRPr="00AE18FD">
        <w:rPr>
          <w:rFonts w:eastAsia="Calibri" w:cs="Times New Roman"/>
          <w:color w:val="000000"/>
        </w:rPr>
        <w:tab/>
        <w:t>$</w:t>
      </w:r>
      <w:r w:rsidRPr="00AE18FD">
        <w:rPr>
          <w:rFonts w:eastAsia="Calibri" w:cs="Times New Roman"/>
          <w:color w:val="000000"/>
        </w:rPr>
        <w:tab/>
        <w:t>65,000,000</w:t>
      </w:r>
    </w:p>
    <w:p w14:paraId="104CCC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 above appropriation shall be transferred to the General Revenue Fund as determined by the Director of the Lottery in accordance with W.V. Code §29-22-18a. </w:t>
      </w:r>
    </w:p>
    <w:p w14:paraId="6D56EC2F"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AAFC78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Lottery Commission – </w:t>
      </w:r>
    </w:p>
    <w:p w14:paraId="048560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Refundable Credit</w:t>
      </w:r>
    </w:p>
    <w:p w14:paraId="0BC96C09" w14:textId="16812E4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7207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0705</w:t>
      </w:r>
    </w:p>
    <w:p w14:paraId="49425C60"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cols w:space="720"/>
        </w:sectPr>
      </w:pPr>
    </w:p>
    <w:p w14:paraId="11DEB7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Directed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70000</w:t>
      </w:r>
      <w:r w:rsidRPr="00AE18FD">
        <w:rPr>
          <w:rFonts w:eastAsia="Calibri" w:cs="Times New Roman"/>
          <w:color w:val="000000"/>
        </w:rPr>
        <w:tab/>
        <w:t>$</w:t>
      </w:r>
      <w:r w:rsidRPr="00AE18FD">
        <w:rPr>
          <w:rFonts w:eastAsia="Calibri" w:cs="Times New Roman"/>
          <w:color w:val="000000"/>
        </w:rPr>
        <w:tab/>
        <w:t>10,000,000</w:t>
      </w:r>
    </w:p>
    <w:p w14:paraId="28260D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above appropriation shall be transferred to the General Revenue Fund to provide reimbursement for the refundable credit allowable under W.V. Code §11-21-21.  The amount of the required transfer shall be determined solely by the State Tax Commissioner and shall be completed by the Director of the Lottery upon the Commissioner’s request.</w:t>
      </w:r>
    </w:p>
    <w:p w14:paraId="56D4F47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2B2F64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Lottery Commission – </w:t>
      </w:r>
    </w:p>
    <w:p w14:paraId="66A00B5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Distributions to Statutory Funds and Purposes</w:t>
      </w:r>
    </w:p>
    <w:p w14:paraId="24DEFB5E" w14:textId="5285EB6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7213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0705</w:t>
      </w:r>
    </w:p>
    <w:p w14:paraId="195E0FEE"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895DB94" w14:textId="26E920A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Parking Garage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70001</w:t>
      </w:r>
      <w:r w:rsidRPr="00AE18FD">
        <w:rPr>
          <w:rFonts w:eastAsia="Calibri" w:cs="Times New Roman"/>
          <w:color w:val="000000"/>
        </w:rPr>
        <w:tab/>
        <w:t>$</w:t>
      </w:r>
      <w:r w:rsidRPr="00AE18FD">
        <w:rPr>
          <w:rFonts w:eastAsia="Calibri" w:cs="Times New Roman"/>
          <w:color w:val="000000"/>
        </w:rPr>
        <w:tab/>
      </w:r>
      <w:r w:rsidR="006F2AFE">
        <w:rPr>
          <w:rFonts w:eastAsia="Calibri" w:cs="Times New Roman"/>
          <w:color w:val="000000"/>
        </w:rPr>
        <w:t>300,000</w:t>
      </w:r>
    </w:p>
    <w:p w14:paraId="3815867F" w14:textId="3CF26F3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2004 Capitol Complex Parking Garage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70002</w:t>
      </w:r>
      <w:r w:rsidRPr="00AE18FD">
        <w:rPr>
          <w:rFonts w:eastAsia="Calibri" w:cs="Times New Roman"/>
          <w:color w:val="000000"/>
        </w:rPr>
        <w:tab/>
      </w:r>
      <w:r w:rsidRPr="00AE18FD">
        <w:rPr>
          <w:rFonts w:eastAsia="Calibri" w:cs="Times New Roman"/>
          <w:color w:val="000000"/>
        </w:rPr>
        <w:tab/>
      </w:r>
      <w:r w:rsidR="006F2AFE">
        <w:rPr>
          <w:rFonts w:eastAsia="Calibri" w:cs="Times New Roman"/>
          <w:color w:val="000000"/>
        </w:rPr>
        <w:t>116,478</w:t>
      </w:r>
    </w:p>
    <w:p w14:paraId="2CD585C9" w14:textId="4813C06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Capitol Dome and Improvements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70003</w:t>
      </w:r>
      <w:r w:rsidRPr="00AE18FD">
        <w:rPr>
          <w:rFonts w:eastAsia="Calibri" w:cs="Times New Roman"/>
          <w:color w:val="000000"/>
        </w:rPr>
        <w:tab/>
      </w:r>
      <w:r w:rsidRPr="00AE18FD">
        <w:rPr>
          <w:rFonts w:eastAsia="Calibri" w:cs="Times New Roman"/>
          <w:color w:val="000000"/>
        </w:rPr>
        <w:tab/>
        <w:t>1,</w:t>
      </w:r>
      <w:r w:rsidR="006F2AFE">
        <w:rPr>
          <w:rFonts w:eastAsia="Calibri" w:cs="Times New Roman"/>
          <w:color w:val="000000"/>
        </w:rPr>
        <w:t>096,256</w:t>
      </w:r>
    </w:p>
    <w:p w14:paraId="167A4D1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Capitol Renovation and Improvement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70004</w:t>
      </w:r>
      <w:r w:rsidRPr="00AE18FD">
        <w:rPr>
          <w:rFonts w:eastAsia="Calibri" w:cs="Times New Roman"/>
          <w:color w:val="000000"/>
        </w:rPr>
        <w:tab/>
      </w:r>
      <w:r w:rsidRPr="00AE18FD">
        <w:rPr>
          <w:rFonts w:eastAsia="Calibri" w:cs="Times New Roman"/>
          <w:color w:val="000000"/>
        </w:rPr>
        <w:tab/>
        <w:t>2,381,252</w:t>
      </w:r>
    </w:p>
    <w:p w14:paraId="6CEBE9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Economic Development Promotion and</w:t>
      </w:r>
    </w:p>
    <w:p w14:paraId="3157BFE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Closing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70005</w:t>
      </w:r>
      <w:r w:rsidRPr="00AE18FD">
        <w:rPr>
          <w:rFonts w:eastAsia="Calibri" w:cs="Times New Roman"/>
          <w:color w:val="000000"/>
        </w:rPr>
        <w:tab/>
      </w:r>
      <w:r w:rsidRPr="00AE18FD">
        <w:rPr>
          <w:rFonts w:eastAsia="Calibri" w:cs="Times New Roman"/>
          <w:color w:val="000000"/>
        </w:rPr>
        <w:tab/>
        <w:t>1,298,864</w:t>
      </w:r>
    </w:p>
    <w:p w14:paraId="0E6A05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Research Challenge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70006</w:t>
      </w:r>
      <w:r w:rsidRPr="00AE18FD">
        <w:rPr>
          <w:rFonts w:eastAsia="Calibri" w:cs="Times New Roman"/>
          <w:color w:val="000000"/>
        </w:rPr>
        <w:tab/>
      </w:r>
      <w:r w:rsidRPr="00AE18FD">
        <w:rPr>
          <w:rFonts w:eastAsia="Calibri" w:cs="Times New Roman"/>
          <w:color w:val="000000"/>
        </w:rPr>
        <w:tab/>
        <w:t>1,731,820</w:t>
      </w:r>
    </w:p>
    <w:p w14:paraId="14664C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Tourism Promotion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70007</w:t>
      </w:r>
      <w:r w:rsidRPr="00AE18FD">
        <w:rPr>
          <w:rFonts w:eastAsia="Calibri" w:cs="Times New Roman"/>
          <w:color w:val="000000"/>
        </w:rPr>
        <w:tab/>
      </w:r>
      <w:r w:rsidRPr="00AE18FD">
        <w:rPr>
          <w:rFonts w:eastAsia="Calibri" w:cs="Times New Roman"/>
          <w:color w:val="000000"/>
        </w:rPr>
        <w:tab/>
        <w:t>4,808,142</w:t>
      </w:r>
    </w:p>
    <w:p w14:paraId="338522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Cultural Facilities and Capital Resources Matching</w:t>
      </w:r>
    </w:p>
    <w:p w14:paraId="158F45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Grant Program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70008</w:t>
      </w:r>
      <w:r w:rsidRPr="00AE18FD">
        <w:rPr>
          <w:rFonts w:eastAsia="Calibri" w:cs="Times New Roman"/>
          <w:color w:val="000000"/>
        </w:rPr>
        <w:tab/>
      </w:r>
      <w:r w:rsidRPr="00AE18FD">
        <w:rPr>
          <w:rFonts w:eastAsia="Calibri" w:cs="Times New Roman"/>
          <w:color w:val="000000"/>
        </w:rPr>
        <w:tab/>
        <w:t>1,500,000</w:t>
      </w:r>
    </w:p>
    <w:p w14:paraId="34652C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State Debt Reduction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70010</w:t>
      </w:r>
      <w:r w:rsidRPr="00AE18FD">
        <w:rPr>
          <w:rFonts w:eastAsia="Calibri" w:cs="Times New Roman"/>
          <w:color w:val="000000"/>
        </w:rPr>
        <w:tab/>
      </w:r>
      <w:r w:rsidRPr="00AE18FD">
        <w:rPr>
          <w:rFonts w:eastAsia="Calibri" w:cs="Times New Roman"/>
          <w:color w:val="000000"/>
        </w:rPr>
        <w:tab/>
        <w:t>20,000,000</w:t>
      </w:r>
    </w:p>
    <w:p w14:paraId="285B71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General Revenue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70011</w:t>
      </w:r>
      <w:r w:rsidRPr="00AE18FD">
        <w:rPr>
          <w:rFonts w:eastAsia="Calibri" w:cs="Times New Roman"/>
          <w:color w:val="000000"/>
        </w:rPr>
        <w:tab/>
      </w:r>
      <w:r w:rsidRPr="00AE18FD">
        <w:rPr>
          <w:rFonts w:eastAsia="Calibri" w:cs="Times New Roman"/>
          <w:color w:val="000000"/>
        </w:rPr>
        <w:tab/>
        <w:t>1,167,799</w:t>
      </w:r>
    </w:p>
    <w:p w14:paraId="570E5D8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West Virginia Racing Commission Racetrack</w:t>
      </w:r>
    </w:p>
    <w:p w14:paraId="5D275D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Video Lottery Account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70012</w:t>
      </w:r>
      <w:r w:rsidRPr="00AE18FD">
        <w:rPr>
          <w:rFonts w:eastAsia="Calibri" w:cs="Times New Roman"/>
          <w:color w:val="000000"/>
        </w:rPr>
        <w:tab/>
      </w:r>
      <w:r w:rsidRPr="00AE18FD">
        <w:rPr>
          <w:rFonts w:eastAsia="Calibri" w:cs="Times New Roman"/>
          <w:color w:val="000000"/>
        </w:rPr>
        <w:tab/>
        <w:t>3,463,637</w:t>
      </w:r>
    </w:p>
    <w:p w14:paraId="4A347C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Historic Resort Hotel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70013</w:t>
      </w:r>
      <w:r w:rsidRPr="00AE18FD">
        <w:rPr>
          <w:rFonts w:eastAsia="Calibri" w:cs="Times New Roman"/>
          <w:color w:val="000000"/>
        </w:rPr>
        <w:tab/>
      </w:r>
      <w:r w:rsidRPr="00AE18FD">
        <w:rPr>
          <w:rFonts w:eastAsia="Calibri" w:cs="Times New Roman"/>
          <w:color w:val="000000"/>
        </w:rPr>
        <w:tab/>
        <w:t>24,010</w:t>
      </w:r>
    </w:p>
    <w:p w14:paraId="5AA435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Licensed Racetrack Regular Purse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70014</w:t>
      </w:r>
      <w:r w:rsidRPr="00AE18FD">
        <w:rPr>
          <w:rFonts w:eastAsia="Calibri" w:cs="Times New Roman"/>
          <w:color w:val="000000"/>
        </w:rPr>
        <w:tab/>
      </w:r>
      <w:r w:rsidRPr="00AE18FD">
        <w:rPr>
          <w:rFonts w:eastAsia="Calibri" w:cs="Times New Roman"/>
          <w:color w:val="000000"/>
          <w:u w:val="single"/>
        </w:rPr>
        <w:tab/>
        <w:t>22,383,247</w:t>
      </w:r>
    </w:p>
    <w:p w14:paraId="689F09EB" w14:textId="420A4A5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F2AFE">
        <w:rPr>
          <w:rFonts w:eastAsia="Calibri" w:cs="Times New Roman"/>
          <w:color w:val="000000"/>
        </w:rPr>
        <w:t>60,271,505</w:t>
      </w:r>
    </w:p>
    <w:p w14:paraId="384C68D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65FE71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Racing Commission</w:t>
      </w:r>
    </w:p>
    <w:p w14:paraId="08311A0D" w14:textId="1EC1F37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7308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0707</w:t>
      </w:r>
    </w:p>
    <w:p w14:paraId="5EC11D2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187E5A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Special Breeders Compensation</w:t>
      </w:r>
    </w:p>
    <w:p w14:paraId="458280B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(W.V. Code §29-22-18a, subsection (I))</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21800</w:t>
      </w:r>
      <w:r w:rsidRPr="00AE18FD">
        <w:rPr>
          <w:rFonts w:eastAsia="Calibri" w:cs="Times New Roman"/>
          <w:color w:val="000000"/>
        </w:rPr>
        <w:tab/>
        <w:t>$</w:t>
      </w:r>
      <w:r w:rsidRPr="00AE18FD">
        <w:rPr>
          <w:rFonts w:eastAsia="Calibri" w:cs="Times New Roman"/>
          <w:color w:val="000000"/>
        </w:rPr>
        <w:tab/>
        <w:t xml:space="preserve">2,000,000 </w:t>
      </w:r>
    </w:p>
    <w:p w14:paraId="3A9039F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59FE35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1E23A0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Economic Development Authority –</w:t>
      </w:r>
    </w:p>
    <w:p w14:paraId="2ED917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Cacapon and Beech Fork State Parks –</w:t>
      </w:r>
    </w:p>
    <w:p w14:paraId="595DE3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Lottery Revenue Debt Service</w:t>
      </w:r>
    </w:p>
    <w:p w14:paraId="020056C7" w14:textId="4695E37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9067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0944</w:t>
      </w:r>
    </w:p>
    <w:p w14:paraId="620DB90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8120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Debt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04000</w:t>
      </w:r>
      <w:r w:rsidRPr="00AE18FD">
        <w:rPr>
          <w:rFonts w:eastAsia="Calibri" w:cs="Times New Roman"/>
          <w:color w:val="000000"/>
        </w:rPr>
        <w:tab/>
        <w:t>$</w:t>
      </w:r>
      <w:r w:rsidRPr="00AE18FD">
        <w:rPr>
          <w:rFonts w:eastAsia="Calibri" w:cs="Times New Roman"/>
          <w:color w:val="000000"/>
        </w:rPr>
        <w:tab/>
        <w:t>2,032,000</w:t>
      </w:r>
    </w:p>
    <w:p w14:paraId="4BD1A43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494A1C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Economic Development Authority – </w:t>
      </w:r>
    </w:p>
    <w:p w14:paraId="150E143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Parks Lottery Revenue Debt Service Fund</w:t>
      </w:r>
    </w:p>
    <w:p w14:paraId="5829AD03" w14:textId="3023C41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9068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0944</w:t>
      </w:r>
    </w:p>
    <w:p w14:paraId="51DF26A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8DBAB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Debt Service</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04000</w:t>
      </w:r>
      <w:r w:rsidRPr="00AE18FD">
        <w:rPr>
          <w:rFonts w:eastAsia="Calibri" w:cs="Times New Roman"/>
          <w:color w:val="000000"/>
        </w:rPr>
        <w:tab/>
        <w:t>$</w:t>
      </w:r>
      <w:r w:rsidRPr="00AE18FD">
        <w:rPr>
          <w:rFonts w:eastAsia="Calibri" w:cs="Times New Roman"/>
          <w:color w:val="000000"/>
        </w:rPr>
        <w:tab/>
        <w:t>4,395,000</w:t>
      </w:r>
    </w:p>
    <w:p w14:paraId="1E5C2DA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6D05191" w14:textId="5F46F508" w:rsidR="00AE18FD" w:rsidRPr="00AE18FD" w:rsidRDefault="00AE18FD" w:rsidP="006F2AFE">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AE18FD" w:rsidRPr="00AE18FD" w:rsidSect="00AE18FD">
          <w:type w:val="continuous"/>
          <w:pgSz w:w="12240" w:h="15840"/>
          <w:pgMar w:top="1440" w:right="1440" w:bottom="1440" w:left="1440" w:header="720" w:footer="720" w:gutter="0"/>
          <w:lnNumType w:countBy="1" w:restart="continuous"/>
          <w:cols w:space="720"/>
        </w:sectPr>
      </w:pPr>
      <w:r w:rsidRPr="00AE18FD">
        <w:rPr>
          <w:rFonts w:eastAsia="Calibri" w:cs="Times New Roman"/>
          <w:color w:val="000000"/>
        </w:rPr>
        <w:t>Total TITLE II, Section 5 – Excess Lottery Funds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thick"/>
        </w:rPr>
        <w:t>$</w:t>
      </w:r>
      <w:r w:rsidRPr="00AE18FD">
        <w:rPr>
          <w:rFonts w:eastAsia="Calibri" w:cs="Times New Roman"/>
          <w:color w:val="000000"/>
          <w:u w:val="thick"/>
        </w:rPr>
        <w:tab/>
        <w:t>33</w:t>
      </w:r>
      <w:r w:rsidR="006F2AFE">
        <w:rPr>
          <w:rFonts w:eastAsia="Calibri" w:cs="Times New Roman"/>
          <w:color w:val="000000"/>
          <w:u w:val="thick"/>
        </w:rPr>
        <w:t>8,554,000</w:t>
      </w:r>
    </w:p>
    <w:p w14:paraId="00D5E14D" w14:textId="540AF84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b/>
          <w:color w:val="000000"/>
        </w:rPr>
        <w:tab/>
      </w:r>
      <w:r w:rsidRPr="00AE18FD">
        <w:rPr>
          <w:rFonts w:eastAsia="Calibri" w:cs="Times New Roman"/>
          <w:b/>
          <w:color w:val="000000"/>
        </w:rPr>
        <w:tab/>
        <w:t>Sec. 6. Appropriations of federal funds.</w:t>
      </w:r>
      <w:r w:rsidRPr="00AE18FD">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w:t>
      </w:r>
      <w:r w:rsidR="00394DFF">
        <w:rPr>
          <w:rFonts w:eastAsia="Calibri" w:cs="Times New Roman"/>
          <w:color w:val="000000"/>
        </w:rPr>
        <w:t>2026</w:t>
      </w:r>
      <w:r w:rsidRPr="00AE18FD">
        <w:rPr>
          <w:rFonts w:eastAsia="Calibri" w:cs="Times New Roman"/>
          <w:color w:val="000000"/>
        </w:rPr>
        <w:t>.</w:t>
      </w:r>
    </w:p>
    <w:p w14:paraId="2830EE3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830548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LEGISLATIVE</w:t>
      </w:r>
    </w:p>
    <w:p w14:paraId="7127B77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Crime Victims Compensation Fund</w:t>
      </w:r>
    </w:p>
    <w:p w14:paraId="1BB722F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14)</w:t>
      </w:r>
    </w:p>
    <w:p w14:paraId="5BC5D8AA" w14:textId="7134D88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8738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2300</w:t>
      </w:r>
    </w:p>
    <w:p w14:paraId="5015D7A9" w14:textId="77777777" w:rsidR="00AE18FD" w:rsidRPr="00AE18FD" w:rsidRDefault="00AE18FD" w:rsidP="00AE18FD">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Appro</w:t>
      </w:r>
      <w:proofErr w:type="spellEnd"/>
      <w:r w:rsidRPr="00AE18FD">
        <w:rPr>
          <w:rFonts w:eastAsia="Calibri" w:cs="Times New Roman"/>
          <w:b/>
          <w:bCs/>
          <w:color w:val="000000"/>
        </w:rPr>
        <w:t>-</w:t>
      </w:r>
      <w:r w:rsidRPr="00AE18FD">
        <w:rPr>
          <w:rFonts w:eastAsia="Calibri" w:cs="Times New Roman"/>
          <w:b/>
          <w:bCs/>
          <w:color w:val="000000"/>
        </w:rPr>
        <w:tab/>
      </w:r>
      <w:r w:rsidRPr="00AE18FD">
        <w:rPr>
          <w:rFonts w:eastAsia="Calibri" w:cs="Times New Roman"/>
          <w:b/>
          <w:bCs/>
          <w:color w:val="000000"/>
        </w:rPr>
        <w:tab/>
        <w:t>Federal</w:t>
      </w:r>
    </w:p>
    <w:p w14:paraId="70FF496E" w14:textId="77777777" w:rsidR="00AE18FD" w:rsidRPr="00AE18FD" w:rsidRDefault="00AE18FD" w:rsidP="00AE18FD">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r w:rsidRPr="00AE18FD">
        <w:rPr>
          <w:rFonts w:eastAsia="Calibri" w:cs="Times New Roman"/>
          <w:b/>
          <w:bCs/>
          <w:color w:val="000000"/>
        </w:rPr>
        <w:tab/>
      </w:r>
      <w:proofErr w:type="spellStart"/>
      <w:r w:rsidRPr="00AE18FD">
        <w:rPr>
          <w:rFonts w:eastAsia="Calibri" w:cs="Times New Roman"/>
          <w:b/>
          <w:bCs/>
          <w:color w:val="000000"/>
        </w:rPr>
        <w:t>priation</w:t>
      </w:r>
      <w:proofErr w:type="spellEnd"/>
      <w:r w:rsidRPr="00AE18FD">
        <w:rPr>
          <w:rFonts w:eastAsia="Calibri" w:cs="Times New Roman"/>
          <w:b/>
          <w:bCs/>
          <w:color w:val="000000"/>
        </w:rPr>
        <w:tab/>
      </w:r>
      <w:r w:rsidRPr="00AE18FD">
        <w:rPr>
          <w:rFonts w:eastAsia="Calibri" w:cs="Times New Roman"/>
          <w:b/>
          <w:bCs/>
          <w:color w:val="000000"/>
        </w:rPr>
        <w:tab/>
        <w:t>Funds</w:t>
      </w:r>
    </w:p>
    <w:p w14:paraId="0CB0F567" w14:textId="77777777" w:rsidR="00AE18FD" w:rsidRPr="00AE18FD" w:rsidRDefault="00AE18FD" w:rsidP="00AE18FD">
      <w:pPr>
        <w:rPr>
          <w:rFonts w:eastAsia="Calibri" w:cs="Times New Roman"/>
          <w:b/>
          <w:bCs/>
          <w:color w:val="000000"/>
        </w:rPr>
        <w:sectPr w:rsidR="00AE18FD" w:rsidRPr="00AE18FD" w:rsidSect="00AE18FD">
          <w:type w:val="continuous"/>
          <w:pgSz w:w="12240" w:h="15840"/>
          <w:pgMar w:top="1440" w:right="1440" w:bottom="1440" w:left="1440" w:header="720" w:footer="720" w:gutter="0"/>
          <w:cols w:space="720"/>
        </w:sectPr>
      </w:pPr>
    </w:p>
    <w:p w14:paraId="7BC32E61" w14:textId="6017CAC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Economic Loss Claim Payment Fund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33400</w:t>
      </w:r>
      <w:r w:rsidRPr="00AE18FD">
        <w:rPr>
          <w:rFonts w:eastAsia="Calibri" w:cs="Times New Roman"/>
          <w:color w:val="000000"/>
        </w:rPr>
        <w:tab/>
        <w:t>$</w:t>
      </w:r>
      <w:r w:rsidRPr="00AE18FD">
        <w:rPr>
          <w:rFonts w:eastAsia="Calibri" w:cs="Times New Roman"/>
          <w:color w:val="000000"/>
        </w:rPr>
        <w:tab/>
      </w:r>
      <w:r w:rsidR="00DD3C8E">
        <w:rPr>
          <w:rFonts w:eastAsia="Calibri" w:cs="Times New Roman"/>
          <w:color w:val="000000"/>
        </w:rPr>
        <w:t>650</w:t>
      </w:r>
      <w:r w:rsidRPr="00AE18FD">
        <w:rPr>
          <w:rFonts w:eastAsia="Calibri" w:cs="Times New Roman"/>
          <w:color w:val="000000"/>
        </w:rPr>
        <w:t>,000</w:t>
      </w:r>
    </w:p>
    <w:p w14:paraId="09D747C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2E8B5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JUDICIAL</w:t>
      </w:r>
    </w:p>
    <w:p w14:paraId="5488733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Supreme Court</w:t>
      </w:r>
    </w:p>
    <w:p w14:paraId="11B85B19" w14:textId="25BDE2B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8867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2400</w:t>
      </w:r>
    </w:p>
    <w:p w14:paraId="688B935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D9F5DF8" w14:textId="2AD17F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DD3C8E">
        <w:rPr>
          <w:rFonts w:eastAsia="Calibri" w:cs="Times New Roman"/>
          <w:color w:val="000000"/>
        </w:rPr>
        <w:t>2,175</w:t>
      </w:r>
      <w:r w:rsidRPr="00AE18FD">
        <w:rPr>
          <w:rFonts w:eastAsia="Calibri" w:cs="Times New Roman"/>
          <w:color w:val="000000"/>
        </w:rPr>
        <w:t>,000</w:t>
      </w:r>
    </w:p>
    <w:p w14:paraId="75E4E13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100,000</w:t>
      </w:r>
    </w:p>
    <w:p w14:paraId="68A1BB7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250,000</w:t>
      </w:r>
    </w:p>
    <w:p w14:paraId="1FA0FFF9" w14:textId="3658240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w:t>
      </w:r>
      <w:r w:rsidR="00DD3C8E">
        <w:rPr>
          <w:rFonts w:eastAsia="Calibri" w:cs="Times New Roman"/>
          <w:color w:val="000000"/>
        </w:rPr>
        <w:t>275</w:t>
      </w:r>
      <w:r w:rsidRPr="00AE18FD">
        <w:rPr>
          <w:rFonts w:eastAsia="Calibri" w:cs="Times New Roman"/>
          <w:color w:val="000000"/>
        </w:rPr>
        <w:t>,000</w:t>
      </w:r>
    </w:p>
    <w:p w14:paraId="7E88BB16" w14:textId="1D1153C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w:t>
      </w:r>
      <w:r w:rsidR="00DD3C8E">
        <w:rPr>
          <w:rFonts w:eastAsia="Calibri" w:cs="Times New Roman"/>
          <w:color w:val="000000"/>
          <w:u w:val="single"/>
        </w:rPr>
        <w:t>00</w:t>
      </w:r>
      <w:r w:rsidRPr="00AE18FD">
        <w:rPr>
          <w:rFonts w:eastAsia="Calibri" w:cs="Times New Roman"/>
          <w:color w:val="000000"/>
          <w:u w:val="single"/>
        </w:rPr>
        <w:t>,000</w:t>
      </w:r>
    </w:p>
    <w:p w14:paraId="5E7E2D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4,000,000</w:t>
      </w:r>
    </w:p>
    <w:p w14:paraId="29AC5631"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EXECUTIVE</w:t>
      </w:r>
    </w:p>
    <w:p w14:paraId="53735CAF"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Governor’s Office –</w:t>
      </w:r>
    </w:p>
    <w:p w14:paraId="0BB778F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Coronavirus State Fiscal Recovery Fund</w:t>
      </w:r>
    </w:p>
    <w:p w14:paraId="18A8A24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4)</w:t>
      </w:r>
    </w:p>
    <w:p w14:paraId="18674682" w14:textId="0784AF2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0100</w:t>
      </w:r>
    </w:p>
    <w:p w14:paraId="4D08973B"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5D9EA08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t>$</w:t>
      </w:r>
      <w:r w:rsidRPr="00AE18FD">
        <w:rPr>
          <w:rFonts w:eastAsia="Calibri" w:cs="Times New Roman"/>
          <w:color w:val="000000"/>
        </w:rPr>
        <w:tab/>
        <w:t>1,000</w:t>
      </w:r>
    </w:p>
    <w:p w14:paraId="2980482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395E0C5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500,000</w:t>
      </w:r>
    </w:p>
    <w:p w14:paraId="680B3FB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25,497,000</w:t>
      </w:r>
    </w:p>
    <w:p w14:paraId="1298237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w:t>
      </w:r>
    </w:p>
    <w:p w14:paraId="7195CA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26,000,000</w:t>
      </w:r>
    </w:p>
    <w:p w14:paraId="1A8844C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Agriculture</w:t>
      </w:r>
    </w:p>
    <w:p w14:paraId="78C3AA7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056F49BC" w14:textId="0A0EE7F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8736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196C754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70DB35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2,722,216</w:t>
      </w:r>
    </w:p>
    <w:p w14:paraId="2492DA4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650,000</w:t>
      </w:r>
    </w:p>
    <w:p w14:paraId="30CCD0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910,500</w:t>
      </w:r>
    </w:p>
    <w:p w14:paraId="3C5A336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50,534</w:t>
      </w:r>
    </w:p>
    <w:p w14:paraId="6B72919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6,841,987</w:t>
      </w:r>
    </w:p>
    <w:p w14:paraId="254931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t xml:space="preserve">         </w:t>
      </w:r>
      <w:r w:rsidRPr="00AE18FD">
        <w:rPr>
          <w:rFonts w:eastAsia="Calibri" w:cs="Times New Roman"/>
          <w:color w:val="000000"/>
        </w:rPr>
        <w:tab/>
        <w:t>1,000,000</w:t>
      </w:r>
    </w:p>
    <w:p w14:paraId="0406FE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550,000</w:t>
      </w:r>
    </w:p>
    <w:p w14:paraId="1B54B3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500,000</w:t>
      </w:r>
    </w:p>
    <w:p w14:paraId="1B6865E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4,721,430</w:t>
      </w:r>
    </w:p>
    <w:p w14:paraId="0F195C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17,946,667</w:t>
      </w:r>
    </w:p>
    <w:p w14:paraId="5B072C4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D3B72E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Agriculture – </w:t>
      </w:r>
    </w:p>
    <w:p w14:paraId="2CB47F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Meat Inspection Fund</w:t>
      </w:r>
    </w:p>
    <w:p w14:paraId="2382D1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6CA47E5E" w14:textId="29B1FDE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8737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7D90BE9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4ED0D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739,966</w:t>
      </w:r>
    </w:p>
    <w:p w14:paraId="05398AC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5,500</w:t>
      </w:r>
    </w:p>
    <w:p w14:paraId="0B8D2C8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114,478</w:t>
      </w:r>
    </w:p>
    <w:p w14:paraId="41F176F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8,755</w:t>
      </w:r>
    </w:p>
    <w:p w14:paraId="676E49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136,012</w:t>
      </w:r>
    </w:p>
    <w:p w14:paraId="0D030C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1,004,711</w:t>
      </w:r>
    </w:p>
    <w:p w14:paraId="49129F8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7F054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Department of Agriculture – </w:t>
      </w:r>
    </w:p>
    <w:p w14:paraId="25FABC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State Conservation Committee</w:t>
      </w:r>
    </w:p>
    <w:p w14:paraId="1F1A91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19)</w:t>
      </w:r>
    </w:p>
    <w:p w14:paraId="593BDDE4" w14:textId="66A799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68BC4DD1"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B022A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99,978</w:t>
      </w:r>
    </w:p>
    <w:p w14:paraId="3D269AE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15,599,974</w:t>
      </w:r>
    </w:p>
    <w:p w14:paraId="0D11F8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15,699,952</w:t>
      </w:r>
    </w:p>
    <w:p w14:paraId="0571330C"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2BFF62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Department of Agriculture – </w:t>
      </w:r>
    </w:p>
    <w:p w14:paraId="79520E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Land Protection Authority</w:t>
      </w:r>
    </w:p>
    <w:p w14:paraId="5BF9AB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(W.V. Code Chapter 19)</w:t>
      </w:r>
    </w:p>
    <w:p w14:paraId="142CB0B7" w14:textId="612E07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8896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1400</w:t>
      </w:r>
    </w:p>
    <w:p w14:paraId="118421DE"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513FC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46,526</w:t>
      </w:r>
    </w:p>
    <w:p w14:paraId="3AD4D1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5,004</w:t>
      </w:r>
    </w:p>
    <w:p w14:paraId="1166D3D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448,920</w:t>
      </w:r>
    </w:p>
    <w:p w14:paraId="30D9F9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500,450</w:t>
      </w:r>
    </w:p>
    <w:p w14:paraId="35551D76"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D580C1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Attorney General –</w:t>
      </w:r>
    </w:p>
    <w:p w14:paraId="55D488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lastRenderedPageBreak/>
        <w:t>Medicaid Fraud Unit</w:t>
      </w:r>
    </w:p>
    <w:p w14:paraId="55770F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(W.V. Code Chapter 5)</w:t>
      </w:r>
    </w:p>
    <w:p w14:paraId="538E7CED" w14:textId="2C7150A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iCs/>
          <w:color w:val="000000"/>
        </w:rPr>
        <w:t xml:space="preserve">Fund </w:t>
      </w:r>
      <w:r w:rsidRPr="00AE18FD">
        <w:rPr>
          <w:rFonts w:eastAsia="Calibri" w:cs="Times New Roman"/>
          <w:iCs/>
          <w:color w:val="000000"/>
          <w:u w:val="single"/>
        </w:rPr>
        <w:t>8882</w:t>
      </w:r>
      <w:r w:rsidRPr="00AE18FD">
        <w:rPr>
          <w:rFonts w:eastAsia="Calibri" w:cs="Times New Roman"/>
          <w:iCs/>
          <w:color w:val="000000"/>
        </w:rPr>
        <w:t xml:space="preserve"> FY </w:t>
      </w:r>
      <w:r w:rsidR="00394DFF">
        <w:rPr>
          <w:rFonts w:eastAsia="Calibri" w:cs="Times New Roman"/>
          <w:iCs/>
          <w:color w:val="000000"/>
          <w:u w:val="single"/>
        </w:rPr>
        <w:t>2026</w:t>
      </w:r>
      <w:r w:rsidRPr="00AE18FD">
        <w:rPr>
          <w:rFonts w:eastAsia="Calibri" w:cs="Times New Roman"/>
          <w:iCs/>
          <w:color w:val="000000"/>
        </w:rPr>
        <w:t xml:space="preserve"> Org </w:t>
      </w:r>
      <w:r w:rsidRPr="00AE18FD">
        <w:rPr>
          <w:rFonts w:eastAsia="Calibri" w:cs="Times New Roman"/>
          <w:iCs/>
          <w:color w:val="000000"/>
          <w:u w:val="single"/>
        </w:rPr>
        <w:t>1500</w:t>
      </w:r>
      <w:r w:rsidRPr="00AE18FD">
        <w:rPr>
          <w:rFonts w:eastAsia="Calibri" w:cs="Times New Roman"/>
          <w:color w:val="000000"/>
          <w:u w:val="single"/>
        </w:rPr>
        <w:t xml:space="preserve"> </w:t>
      </w:r>
    </w:p>
    <w:p w14:paraId="1C5B7DCC"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CF5AB96" w14:textId="7DCDCF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DD3C8E">
        <w:rPr>
          <w:rFonts w:eastAsia="Calibri" w:cs="Times New Roman"/>
          <w:color w:val="000000"/>
        </w:rPr>
        <w:t>960,197</w:t>
      </w:r>
    </w:p>
    <w:p w14:paraId="77C487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4,313</w:t>
      </w:r>
    </w:p>
    <w:p w14:paraId="4988D32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7,500</w:t>
      </w:r>
    </w:p>
    <w:p w14:paraId="211A0C3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15,336</w:t>
      </w:r>
    </w:p>
    <w:p w14:paraId="7F543E0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611,287</w:t>
      </w:r>
    </w:p>
    <w:p w14:paraId="5DDD53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11,336</w:t>
      </w:r>
    </w:p>
    <w:p w14:paraId="0EE8EDBC" w14:textId="7C2117F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w:t>
      </w:r>
      <w:r w:rsidR="00DD3C8E">
        <w:rPr>
          <w:rFonts w:eastAsia="Calibri" w:cs="Times New Roman"/>
          <w:color w:val="000000"/>
        </w:rPr>
        <w:t>609,969</w:t>
      </w:r>
    </w:p>
    <w:p w14:paraId="18F501D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A5465F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Secretary of State –</w:t>
      </w:r>
    </w:p>
    <w:p w14:paraId="62D81B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Election Fund</w:t>
      </w:r>
    </w:p>
    <w:p w14:paraId="1794B0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w:t>
      </w:r>
    </w:p>
    <w:p w14:paraId="3E30DDFF" w14:textId="36C615F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8854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1600</w:t>
      </w:r>
    </w:p>
    <w:p w14:paraId="73C14BF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98D06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210,240</w:t>
      </w:r>
    </w:p>
    <w:p w14:paraId="12366B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15,000</w:t>
      </w:r>
    </w:p>
    <w:p w14:paraId="4CC6A63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7,484</w:t>
      </w:r>
    </w:p>
    <w:p w14:paraId="7BE3D6A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415,727</w:t>
      </w:r>
    </w:p>
    <w:p w14:paraId="6EAEF83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100,000</w:t>
      </w:r>
    </w:p>
    <w:p w14:paraId="497478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748,451</w:t>
      </w:r>
    </w:p>
    <w:p w14:paraId="14301A2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467C6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COMMERCE</w:t>
      </w:r>
    </w:p>
    <w:p w14:paraId="6C3F736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Forestry</w:t>
      </w:r>
    </w:p>
    <w:p w14:paraId="593B52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19)</w:t>
      </w:r>
    </w:p>
    <w:p w14:paraId="53DB7332" w14:textId="788657E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0305</w:t>
      </w:r>
    </w:p>
    <w:p w14:paraId="24DF1BE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E3F6057" w14:textId="0234F3A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w:t>
      </w:r>
      <w:r w:rsidR="00026477">
        <w:rPr>
          <w:rFonts w:eastAsia="Calibri" w:cs="Times New Roman"/>
          <w:color w:val="000000"/>
        </w:rPr>
        <w:t>45,226</w:t>
      </w:r>
    </w:p>
    <w:p w14:paraId="005FAC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155,795</w:t>
      </w:r>
    </w:p>
    <w:p w14:paraId="715BC6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1,000,000</w:t>
      </w:r>
    </w:p>
    <w:p w14:paraId="68D3876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51,050</w:t>
      </w:r>
    </w:p>
    <w:p w14:paraId="15FDBC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3,062,013</w:t>
      </w:r>
    </w:p>
    <w:p w14:paraId="4228002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3,078,847</w:t>
      </w:r>
    </w:p>
    <w:p w14:paraId="64286749" w14:textId="3B5EEF88" w:rsidR="007353D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7,9</w:t>
      </w:r>
      <w:r w:rsidR="00026477">
        <w:rPr>
          <w:rFonts w:eastAsia="Calibri" w:cs="Times New Roman"/>
          <w:color w:val="000000"/>
        </w:rPr>
        <w:t>92,931</w:t>
      </w:r>
    </w:p>
    <w:p w14:paraId="3415392C" w14:textId="77777777" w:rsidR="007353DD" w:rsidRPr="00AE18FD"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Geological and Economic Survey</w:t>
      </w:r>
    </w:p>
    <w:p w14:paraId="2D3F11C5"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679982AA"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8704</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0306</w:t>
      </w:r>
    </w:p>
    <w:p w14:paraId="07369445"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53E2CCBE"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204,432</w:t>
      </w:r>
    </w:p>
    <w:p w14:paraId="3ED57F46"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305,000</w:t>
      </w:r>
    </w:p>
    <w:p w14:paraId="1F8069A3"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187,500</w:t>
      </w:r>
    </w:p>
    <w:p w14:paraId="1C615773"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2,803</w:t>
      </w:r>
    </w:p>
    <w:p w14:paraId="5D64AA52"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195,639</w:t>
      </w:r>
    </w:p>
    <w:p w14:paraId="79E6F9EE" w14:textId="2233395B"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500,000</w:t>
      </w:r>
    </w:p>
    <w:p w14:paraId="2D0F201D"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15,000</w:t>
      </w:r>
    </w:p>
    <w:p w14:paraId="5E7B492A" w14:textId="4B46E4E9"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026477">
        <w:rPr>
          <w:rFonts w:eastAsia="Calibri" w:cs="Times New Roman"/>
          <w:color w:val="000000"/>
        </w:rPr>
        <w:t>1</w:t>
      </w:r>
      <w:r w:rsidRPr="00AE18FD">
        <w:rPr>
          <w:rFonts w:eastAsia="Calibri" w:cs="Times New Roman"/>
          <w:color w:val="000000"/>
        </w:rPr>
        <w:t>,410,374</w:t>
      </w:r>
    </w:p>
    <w:p w14:paraId="29FF3C0E" w14:textId="77777777" w:rsidR="00AE18FD" w:rsidRDefault="00AE18FD" w:rsidP="007353DD">
      <w:pPr>
        <w:suppressLineNumbers/>
        <w:rPr>
          <w:rFonts w:eastAsia="Calibri" w:cs="Times New Roman"/>
          <w:color w:val="000000"/>
        </w:rPr>
      </w:pPr>
    </w:p>
    <w:p w14:paraId="7ADB18D1" w14:textId="4ABDE7CF" w:rsidR="007353DD" w:rsidRPr="00AE18FD" w:rsidRDefault="007353DD" w:rsidP="007353D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w:t>
      </w:r>
      <w:r w:rsidR="00E14356">
        <w:rPr>
          <w:rFonts w:eastAsia="Calibri" w:cs="Times New Roman"/>
          <w:i/>
          <w:color w:val="000000"/>
        </w:rPr>
        <w:t>ivision</w:t>
      </w:r>
      <w:r w:rsidRPr="00AE18FD">
        <w:rPr>
          <w:rFonts w:eastAsia="Calibri" w:cs="Times New Roman"/>
          <w:i/>
          <w:color w:val="000000"/>
        </w:rPr>
        <w:t xml:space="preserve"> of Economic Development –</w:t>
      </w:r>
    </w:p>
    <w:p w14:paraId="2E4EB791" w14:textId="77777777" w:rsidR="007353DD" w:rsidRPr="00AE18FD" w:rsidRDefault="007353DD" w:rsidP="007353D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5B)</w:t>
      </w:r>
    </w:p>
    <w:p w14:paraId="1CE4F3DE" w14:textId="77777777" w:rsidR="007353DD" w:rsidRPr="00AE18FD" w:rsidRDefault="007353DD" w:rsidP="007353D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8705</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166C5C59" w14:textId="77777777" w:rsidR="007353DD" w:rsidRPr="00AE18FD" w:rsidRDefault="007353DD" w:rsidP="007353DD">
      <w:pPr>
        <w:spacing w:line="492" w:lineRule="auto"/>
        <w:rPr>
          <w:rFonts w:eastAsia="Calibri" w:cs="Times New Roman"/>
          <w:color w:val="000000"/>
          <w:u w:val="single"/>
        </w:rPr>
        <w:sectPr w:rsidR="007353DD" w:rsidRPr="00AE18FD" w:rsidSect="007353DD">
          <w:type w:val="continuous"/>
          <w:pgSz w:w="12240" w:h="15840"/>
          <w:pgMar w:top="1440" w:right="1440" w:bottom="1440" w:left="1440" w:header="720" w:footer="720" w:gutter="0"/>
          <w:lnNumType w:countBy="1" w:restart="newSection"/>
          <w:cols w:space="720"/>
          <w:docGrid w:linePitch="299"/>
        </w:sectPr>
      </w:pPr>
    </w:p>
    <w:p w14:paraId="561F8DDC" w14:textId="4FE4059D"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D85899">
        <w:rPr>
          <w:rFonts w:eastAsia="Calibri" w:cs="Times New Roman"/>
          <w:color w:val="000000"/>
        </w:rPr>
        <w:t>1,808,480</w:t>
      </w:r>
    </w:p>
    <w:p w14:paraId="13920E5C" w14:textId="77777777" w:rsidR="007353DD" w:rsidRDefault="007353DD" w:rsidP="007353D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50,000</w:t>
      </w:r>
    </w:p>
    <w:p w14:paraId="4962F5F1" w14:textId="4096DE93" w:rsidR="00E14356" w:rsidRPr="00AE18FD" w:rsidRDefault="00E14356" w:rsidP="007353D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Pr>
          <w:rFonts w:eastAsia="Calibri" w:cs="Times New Roman"/>
          <w:color w:val="000000"/>
        </w:rPr>
        <w:t>Broadband Federal Funding………………………………………</w:t>
      </w:r>
      <w:r>
        <w:rPr>
          <w:rFonts w:eastAsia="Calibri" w:cs="Times New Roman"/>
          <w:color w:val="000000"/>
        </w:rPr>
        <w:tab/>
      </w:r>
      <w:r>
        <w:rPr>
          <w:rFonts w:eastAsia="Calibri" w:cs="Times New Roman"/>
          <w:color w:val="000000"/>
        </w:rPr>
        <w:tab/>
        <w:t>87101</w:t>
      </w:r>
      <w:r>
        <w:rPr>
          <w:rFonts w:eastAsia="Calibri" w:cs="Times New Roman"/>
          <w:color w:val="000000"/>
        </w:rPr>
        <w:tab/>
        <w:t xml:space="preserve">       </w:t>
      </w:r>
      <w:r w:rsidR="001A076F">
        <w:rPr>
          <w:rFonts w:eastAsia="Calibri" w:cs="Times New Roman"/>
          <w:color w:val="000000"/>
        </w:rPr>
        <w:tab/>
      </w:r>
      <w:r w:rsidR="00D85899">
        <w:rPr>
          <w:rFonts w:eastAsia="Calibri" w:cs="Times New Roman"/>
          <w:color w:val="000000"/>
        </w:rPr>
        <w:t>792,031,764</w:t>
      </w:r>
    </w:p>
    <w:p w14:paraId="653DA64D" w14:textId="52E6BFB8"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D85899">
        <w:rPr>
          <w:rFonts w:eastAsia="Calibri" w:cs="Times New Roman"/>
          <w:color w:val="000000"/>
          <w:u w:val="single"/>
        </w:rPr>
        <w:t>21,304,019</w:t>
      </w:r>
    </w:p>
    <w:p w14:paraId="7177D324" w14:textId="7860615A" w:rsidR="007353DD" w:rsidRPr="00AE18FD" w:rsidRDefault="007353DD" w:rsidP="00026477">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353DD" w:rsidRPr="00AE18FD" w:rsidSect="007353D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815,1</w:t>
      </w:r>
      <w:r w:rsidR="00026477">
        <w:rPr>
          <w:rFonts w:eastAsia="Calibri" w:cs="Times New Roman"/>
          <w:color w:val="000000"/>
        </w:rPr>
        <w:t>94,263</w:t>
      </w:r>
    </w:p>
    <w:p w14:paraId="222DAB1E" w14:textId="1EBCEEBB" w:rsidR="007353DD" w:rsidRPr="00AE18FD"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Energy</w:t>
      </w:r>
    </w:p>
    <w:p w14:paraId="4D0A6C93"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5B)</w:t>
      </w:r>
    </w:p>
    <w:p w14:paraId="23F4129B"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8892</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657A778F"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26498C15" w14:textId="466A952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026477">
        <w:rPr>
          <w:rFonts w:eastAsia="Calibri" w:cs="Times New Roman"/>
          <w:color w:val="000000"/>
        </w:rPr>
        <w:t>20,137</w:t>
      </w:r>
    </w:p>
    <w:p w14:paraId="6E8FC104"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7,350</w:t>
      </w:r>
    </w:p>
    <w:p w14:paraId="1BECA9EC"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8,266,076</w:t>
      </w:r>
    </w:p>
    <w:p w14:paraId="613F72C3" w14:textId="5CB93ACA"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9,2</w:t>
      </w:r>
      <w:r w:rsidR="00026477">
        <w:rPr>
          <w:rFonts w:eastAsia="Calibri" w:cs="Times New Roman"/>
          <w:color w:val="000000"/>
        </w:rPr>
        <w:t>93,563</w:t>
      </w:r>
    </w:p>
    <w:p w14:paraId="5A228D3D" w14:textId="77777777" w:rsidR="007353DD" w:rsidRPr="00AE18FD" w:rsidRDefault="007353DD" w:rsidP="007353DD">
      <w:pPr>
        <w:rPr>
          <w:rFonts w:eastAsia="Calibri" w:cs="Times New Roman"/>
          <w:color w:val="000000"/>
        </w:rPr>
        <w:sectPr w:rsidR="007353DD" w:rsidRPr="00AE18FD" w:rsidSect="007353DD">
          <w:type w:val="continuous"/>
          <w:pgSz w:w="12240" w:h="15840"/>
          <w:pgMar w:top="1440" w:right="1440" w:bottom="1440" w:left="1440" w:header="720" w:footer="720" w:gutter="0"/>
          <w:lnNumType w:countBy="1" w:restart="newSection"/>
          <w:cols w:space="720"/>
        </w:sectPr>
      </w:pPr>
    </w:p>
    <w:p w14:paraId="7A91344C" w14:textId="3537E2CF" w:rsidR="007353DD" w:rsidRPr="00AE18FD" w:rsidRDefault="007353DD" w:rsidP="007353D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w:t>
      </w:r>
      <w:r w:rsidR="00E14356">
        <w:rPr>
          <w:rFonts w:eastAsia="Calibri" w:cs="Times New Roman"/>
          <w:i/>
          <w:color w:val="000000"/>
        </w:rPr>
        <w:t>ivision</w:t>
      </w:r>
      <w:r w:rsidRPr="00AE18FD">
        <w:rPr>
          <w:rFonts w:eastAsia="Calibri" w:cs="Times New Roman"/>
          <w:i/>
          <w:color w:val="000000"/>
        </w:rPr>
        <w:t xml:space="preserve"> of Economic Development – </w:t>
      </w:r>
    </w:p>
    <w:p w14:paraId="4E8CD7F6"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Economic Opportunity</w:t>
      </w:r>
    </w:p>
    <w:p w14:paraId="0C45C70C"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6BF1C031"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8901</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346717C8" w14:textId="77777777" w:rsidR="007353DD" w:rsidRPr="00AE18FD" w:rsidRDefault="007353DD" w:rsidP="007353DD">
      <w:pPr>
        <w:rPr>
          <w:rFonts w:eastAsia="Calibri" w:cs="Times New Roman"/>
          <w:color w:val="000000"/>
          <w:u w:val="single"/>
        </w:rPr>
        <w:sectPr w:rsidR="007353DD" w:rsidRPr="00AE18FD" w:rsidSect="007353DD">
          <w:type w:val="continuous"/>
          <w:pgSz w:w="12240" w:h="15840"/>
          <w:pgMar w:top="1440" w:right="1440" w:bottom="1440" w:left="1440" w:header="720" w:footer="720" w:gutter="0"/>
          <w:cols w:space="720"/>
        </w:sectPr>
      </w:pPr>
    </w:p>
    <w:p w14:paraId="7208106C" w14:textId="34EF71E9"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85</w:t>
      </w:r>
      <w:r w:rsidR="00026477">
        <w:rPr>
          <w:rFonts w:eastAsia="Calibri" w:cs="Times New Roman"/>
          <w:color w:val="000000"/>
        </w:rPr>
        <w:t>7,689</w:t>
      </w:r>
    </w:p>
    <w:p w14:paraId="3A6AE4FD"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w:t>
      </w:r>
    </w:p>
    <w:p w14:paraId="31DF8B2A"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6,000</w:t>
      </w:r>
    </w:p>
    <w:p w14:paraId="67EA8825"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106,795</w:t>
      </w:r>
    </w:p>
    <w:p w14:paraId="2B75F4FE" w14:textId="777777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20,303,081</w:t>
      </w:r>
    </w:p>
    <w:p w14:paraId="67449049" w14:textId="39552E77" w:rsidR="007353DD" w:rsidRPr="00AE18FD" w:rsidRDefault="007353DD" w:rsidP="007353D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21,27</w:t>
      </w:r>
      <w:r w:rsidR="00026477">
        <w:rPr>
          <w:rFonts w:eastAsia="Calibri" w:cs="Times New Roman"/>
          <w:color w:val="000000"/>
        </w:rPr>
        <w:t>3,815</w:t>
      </w:r>
      <w:r w:rsidRPr="00AE18FD">
        <w:rPr>
          <w:rFonts w:eastAsia="Calibri" w:cs="Times New Roman"/>
          <w:color w:val="000000"/>
        </w:rPr>
        <w:t xml:space="preserve"> </w:t>
      </w:r>
    </w:p>
    <w:p w14:paraId="593A7546" w14:textId="77777777" w:rsidR="007353DD" w:rsidRPr="00AE18FD" w:rsidRDefault="007353DD" w:rsidP="00AE18FD">
      <w:pPr>
        <w:rPr>
          <w:rFonts w:eastAsia="Calibri" w:cs="Times New Roman"/>
          <w:color w:val="000000"/>
        </w:rPr>
        <w:sectPr w:rsidR="007353DD" w:rsidRPr="00AE18FD" w:rsidSect="00AE18FD">
          <w:type w:val="continuous"/>
          <w:pgSz w:w="12240" w:h="15840"/>
          <w:pgMar w:top="1440" w:right="1440" w:bottom="1440" w:left="1440" w:header="720" w:footer="720" w:gutter="0"/>
          <w:lnNumType w:countBy="1" w:restart="newSection"/>
          <w:cols w:space="720"/>
        </w:sectPr>
      </w:pPr>
    </w:p>
    <w:p w14:paraId="0FE608F4"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6F223C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Labor</w:t>
      </w:r>
    </w:p>
    <w:p w14:paraId="12543AE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21 and 47)</w:t>
      </w:r>
    </w:p>
    <w:p w14:paraId="44656C91" w14:textId="0460B79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0308</w:t>
      </w:r>
    </w:p>
    <w:p w14:paraId="0202C1AF"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ECD03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460,197</w:t>
      </w:r>
    </w:p>
    <w:p w14:paraId="5A01D2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12E87D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5,572</w:t>
      </w:r>
    </w:p>
    <w:p w14:paraId="7C118BB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167,098</w:t>
      </w:r>
    </w:p>
    <w:p w14:paraId="48292C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633,367</w:t>
      </w:r>
    </w:p>
    <w:p w14:paraId="6E9034E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D496B9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Natural Resources</w:t>
      </w:r>
    </w:p>
    <w:p w14:paraId="74B231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20)</w:t>
      </w:r>
    </w:p>
    <w:p w14:paraId="732CDE5B" w14:textId="167593C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0310</w:t>
      </w:r>
    </w:p>
    <w:p w14:paraId="1B5B507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92A54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11,474,295</w:t>
      </w:r>
    </w:p>
    <w:p w14:paraId="07FF1E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566,250</w:t>
      </w:r>
    </w:p>
    <w:p w14:paraId="614F7F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2,126,141</w:t>
      </w:r>
    </w:p>
    <w:p w14:paraId="41D227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107,693</w:t>
      </w:r>
    </w:p>
    <w:p w14:paraId="362FEA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7,887,660</w:t>
      </w:r>
    </w:p>
    <w:p w14:paraId="6740F18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Administration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15500</w:t>
      </w:r>
      <w:r w:rsidRPr="00AE18FD">
        <w:rPr>
          <w:rFonts w:eastAsia="Calibri" w:cs="Times New Roman"/>
          <w:color w:val="000000"/>
        </w:rPr>
        <w:tab/>
      </w:r>
      <w:r w:rsidRPr="00AE18FD">
        <w:rPr>
          <w:rFonts w:eastAsia="Calibri" w:cs="Times New Roman"/>
          <w:color w:val="000000"/>
        </w:rPr>
        <w:tab/>
        <w:t>50,325</w:t>
      </w:r>
    </w:p>
    <w:p w14:paraId="417E75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951,000</w:t>
      </w:r>
    </w:p>
    <w:p w14:paraId="2B75391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4,768,670</w:t>
      </w:r>
    </w:p>
    <w:p w14:paraId="4B1B75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2,893,920</w:t>
      </w:r>
    </w:p>
    <w:p w14:paraId="77841D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30,825,954</w:t>
      </w:r>
    </w:p>
    <w:p w14:paraId="22680A8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C67988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Miners’ Health,</w:t>
      </w:r>
    </w:p>
    <w:p w14:paraId="7D527C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Safety and Training</w:t>
      </w:r>
    </w:p>
    <w:p w14:paraId="606E14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22)</w:t>
      </w:r>
    </w:p>
    <w:p w14:paraId="7A09F71D" w14:textId="55684AC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0314</w:t>
      </w:r>
    </w:p>
    <w:p w14:paraId="6B5A06C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7C2C1DA" w14:textId="7E806EE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70</w:t>
      </w:r>
      <w:r w:rsidR="00B97F68">
        <w:rPr>
          <w:rFonts w:eastAsia="Calibri" w:cs="Times New Roman"/>
          <w:color w:val="000000"/>
        </w:rPr>
        <w:t>8,694</w:t>
      </w:r>
    </w:p>
    <w:p w14:paraId="0593C60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150,000</w:t>
      </w:r>
    </w:p>
    <w:p w14:paraId="111FC6F1" w14:textId="26E303A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85</w:t>
      </w:r>
      <w:r w:rsidR="00B97F68">
        <w:rPr>
          <w:rFonts w:eastAsia="Calibri" w:cs="Times New Roman"/>
          <w:color w:val="000000"/>
        </w:rPr>
        <w:t>8,694</w:t>
      </w:r>
    </w:p>
    <w:p w14:paraId="0B1FD65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F6E38F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proofErr w:type="spellStart"/>
      <w:r w:rsidRPr="00AE18FD">
        <w:rPr>
          <w:rFonts w:eastAsia="Calibri" w:cs="Times New Roman"/>
          <w:i/>
          <w:color w:val="000000"/>
        </w:rPr>
        <w:t>WorkForce</w:t>
      </w:r>
      <w:proofErr w:type="spellEnd"/>
      <w:r w:rsidRPr="00AE18FD">
        <w:rPr>
          <w:rFonts w:eastAsia="Calibri" w:cs="Times New Roman"/>
          <w:i/>
          <w:color w:val="000000"/>
        </w:rPr>
        <w:t xml:space="preserve"> West Virginia</w:t>
      </w:r>
    </w:p>
    <w:p w14:paraId="228D585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23)</w:t>
      </w:r>
    </w:p>
    <w:p w14:paraId="2383DDCD" w14:textId="33A158B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8835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0323</w:t>
      </w:r>
    </w:p>
    <w:p w14:paraId="14E0B82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C063A6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t>$</w:t>
      </w:r>
      <w:r w:rsidRPr="00AE18FD">
        <w:rPr>
          <w:rFonts w:eastAsia="Calibri" w:cs="Times New Roman"/>
          <w:color w:val="000000"/>
        </w:rPr>
        <w:tab/>
        <w:t>5,127</w:t>
      </w:r>
    </w:p>
    <w:p w14:paraId="65FACF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667,530</w:t>
      </w:r>
    </w:p>
    <w:p w14:paraId="620915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Reed Act 2002 – Unemployment Compensation</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62200</w:t>
      </w:r>
      <w:r w:rsidRPr="00AE18FD">
        <w:rPr>
          <w:rFonts w:eastAsia="Calibri" w:cs="Times New Roman"/>
          <w:color w:val="000000"/>
        </w:rPr>
        <w:tab/>
      </w:r>
      <w:r w:rsidRPr="00AE18FD">
        <w:rPr>
          <w:rFonts w:eastAsia="Calibri" w:cs="Times New Roman"/>
          <w:color w:val="000000"/>
        </w:rPr>
        <w:tab/>
        <w:t>4,446,737</w:t>
      </w:r>
    </w:p>
    <w:p w14:paraId="1179FA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Reed Act 2002 – Employment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63000</w:t>
      </w:r>
      <w:r w:rsidRPr="00AE18FD">
        <w:rPr>
          <w:rFonts w:eastAsia="Calibri" w:cs="Times New Roman"/>
          <w:color w:val="000000"/>
        </w:rPr>
        <w:tab/>
      </w:r>
      <w:r w:rsidRPr="00AE18FD">
        <w:rPr>
          <w:rFonts w:eastAsia="Calibri" w:cs="Times New Roman"/>
          <w:color w:val="000000"/>
          <w:u w:val="single"/>
        </w:rPr>
        <w:tab/>
        <w:t>3,246,737</w:t>
      </w:r>
    </w:p>
    <w:p w14:paraId="0F9D2AF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8,366,131</w:t>
      </w:r>
    </w:p>
    <w:p w14:paraId="1B856A9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Pursuant to the requirements of 42 U.S.C. 1103, Section 903 of the Social Security Act, as amended, and the provisions of W.V. Code §21A-9-9, the above appropriation to Unclassified and Current Expenses shall be used by </w:t>
      </w:r>
      <w:proofErr w:type="spellStart"/>
      <w:r w:rsidRPr="00AE18FD">
        <w:rPr>
          <w:rFonts w:eastAsia="Calibri" w:cs="Times New Roman"/>
          <w:color w:val="000000"/>
        </w:rPr>
        <w:t>WorkForce</w:t>
      </w:r>
      <w:proofErr w:type="spellEnd"/>
      <w:r w:rsidRPr="00AE18FD">
        <w:rPr>
          <w:rFonts w:eastAsia="Calibri" w:cs="Times New Roman"/>
          <w:color w:val="000000"/>
        </w:rPr>
        <w:t xml:space="preserve"> West Virginia for the specific purpose of administration of the state’s unemployment insurance program or job service activities, subject to each and every restriction, limitation or obligation imposed on the use of the funds by those federal and state statutes.</w:t>
      </w:r>
    </w:p>
    <w:p w14:paraId="68580E0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51F328F"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Rehabilitation –</w:t>
      </w:r>
    </w:p>
    <w:p w14:paraId="68E34FC5"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Rehabilitation Services</w:t>
      </w:r>
    </w:p>
    <w:p w14:paraId="73781EC4"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62413C1D" w14:textId="605C7DE5"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8734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0932</w:t>
      </w:r>
    </w:p>
    <w:p w14:paraId="7BAC089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11D168F6"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12,642,892</w:t>
      </w:r>
    </w:p>
    <w:p w14:paraId="29B467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08F48EC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153,000</w:t>
      </w:r>
    </w:p>
    <w:p w14:paraId="2916D90A"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350,400</w:t>
      </w:r>
    </w:p>
    <w:p w14:paraId="6C911F8F"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1,275,870</w:t>
      </w:r>
    </w:p>
    <w:p w14:paraId="1674A35E"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68,440,940</w:t>
      </w:r>
    </w:p>
    <w:p w14:paraId="13AC0EB7"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82,863,102</w:t>
      </w:r>
    </w:p>
    <w:p w14:paraId="4ABD337C"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76CEDF1" w14:textId="77777777" w:rsidR="00AE18FD" w:rsidRPr="00AE18FD" w:rsidRDefault="00AE18FD" w:rsidP="00AE18FD">
      <w:pPr>
        <w:numPr>
          <w:ilvl w:val="0"/>
          <w:numId w:val="18"/>
        </w:num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State Board of Rehabilitation –</w:t>
      </w:r>
    </w:p>
    <w:p w14:paraId="08F124D9"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Division of Rehabilitation Services –</w:t>
      </w:r>
    </w:p>
    <w:p w14:paraId="261F5AB2"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Disability Determination Services</w:t>
      </w:r>
    </w:p>
    <w:p w14:paraId="1BE72B8B"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18)</w:t>
      </w:r>
    </w:p>
    <w:p w14:paraId="0E7E34E9" w14:textId="728F2471"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8890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0932</w:t>
      </w:r>
    </w:p>
    <w:p w14:paraId="1AC09814"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996EB0A" w14:textId="614CD619"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w:t>
      </w:r>
      <w:r w:rsidR="00B97F68">
        <w:rPr>
          <w:rFonts w:eastAsia="Calibri" w:cs="Times New Roman"/>
          <w:color w:val="000000"/>
        </w:rPr>
        <w:t>9,748,690</w:t>
      </w:r>
    </w:p>
    <w:p w14:paraId="5DC3CC2D"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1,100</w:t>
      </w:r>
    </w:p>
    <w:p w14:paraId="3B7CC99E"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83,350</w:t>
      </w:r>
    </w:p>
    <w:p w14:paraId="3D4F821F" w14:textId="77777777"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13,383,206</w:t>
      </w:r>
    </w:p>
    <w:p w14:paraId="2E3FC34B" w14:textId="28FD9FE6" w:rsidR="00AE18FD" w:rsidRPr="00AE18FD" w:rsidRDefault="00AE18FD" w:rsidP="00AE18F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97F68">
        <w:rPr>
          <w:rFonts w:eastAsia="Calibri" w:cs="Times New Roman"/>
          <w:color w:val="000000"/>
        </w:rPr>
        <w:t>33,216,346</w:t>
      </w:r>
    </w:p>
    <w:p w14:paraId="5F33DA87" w14:textId="77777777" w:rsidR="00AE18FD" w:rsidRPr="00AE18FD" w:rsidRDefault="00AE18FD" w:rsidP="00AE18FD">
      <w:pPr>
        <w:spacing w:line="492" w:lineRule="auto"/>
        <w:rPr>
          <w:rFonts w:eastAsia="Calibri" w:cs="Times New Roman"/>
          <w:b/>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635355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AE18FD">
        <w:rPr>
          <w:rFonts w:eastAsia="Calibri" w:cs="Times New Roman"/>
          <w:b/>
          <w:color w:val="000000"/>
        </w:rPr>
        <w:t>DEPARTMENT OF TOURISM</w:t>
      </w:r>
    </w:p>
    <w:p w14:paraId="0F00C4B0" w14:textId="77777777" w:rsidR="00AE18FD" w:rsidRPr="00AE18FD" w:rsidRDefault="00AE18FD" w:rsidP="00AE18FD">
      <w:pPr>
        <w:spacing w:line="492" w:lineRule="auto"/>
        <w:rPr>
          <w:rFonts w:eastAsia="Calibri" w:cs="Times New Roman"/>
          <w:b/>
          <w:color w:val="000000"/>
        </w:rPr>
        <w:sectPr w:rsidR="00AE18FD" w:rsidRPr="00AE18FD" w:rsidSect="00AE18FD">
          <w:type w:val="continuous"/>
          <w:pgSz w:w="12240" w:h="15840"/>
          <w:pgMar w:top="1440" w:right="1440" w:bottom="1440" w:left="1440" w:header="720" w:footer="720" w:gutter="0"/>
          <w:cols w:space="720"/>
        </w:sectPr>
      </w:pPr>
    </w:p>
    <w:p w14:paraId="2B864D1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Department of Tourism –</w:t>
      </w:r>
    </w:p>
    <w:p w14:paraId="5A48F5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Tourism Workforce Development Fund</w:t>
      </w:r>
    </w:p>
    <w:p w14:paraId="3BF950C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5B)</w:t>
      </w:r>
    </w:p>
    <w:p w14:paraId="669D4014" w14:textId="6840508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8903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0304</w:t>
      </w:r>
    </w:p>
    <w:p w14:paraId="39B03248"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3785C7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t>$</w:t>
      </w:r>
      <w:r w:rsidRPr="00AE18FD">
        <w:rPr>
          <w:rFonts w:eastAsia="Calibri" w:cs="Times New Roman"/>
          <w:color w:val="000000"/>
        </w:rPr>
        <w:tab/>
        <w:t>2,765,115</w:t>
      </w:r>
    </w:p>
    <w:p w14:paraId="53A51542" w14:textId="77777777" w:rsidR="00AE18FD" w:rsidRPr="00AE18FD" w:rsidRDefault="00AE18FD" w:rsidP="00AE18FD">
      <w:pPr>
        <w:spacing w:line="492" w:lineRule="auto"/>
        <w:rPr>
          <w:rFonts w:eastAsia="Calibri" w:cs="Times New Roman"/>
          <w:b/>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13AD06D" w14:textId="77777777" w:rsidR="001D6524" w:rsidRPr="00AE18FD" w:rsidRDefault="001D6524" w:rsidP="001D6524">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Culture and History</w:t>
      </w:r>
    </w:p>
    <w:p w14:paraId="285AD47E"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3F96B905"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8718</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1444C717" w14:textId="77777777" w:rsidR="001D6524" w:rsidRPr="00AE18FD" w:rsidRDefault="001D6524" w:rsidP="001D6524">
      <w:pPr>
        <w:rPr>
          <w:rFonts w:eastAsia="Calibri" w:cs="Times New Roman"/>
          <w:color w:val="000000"/>
          <w:u w:val="single"/>
        </w:rPr>
        <w:sectPr w:rsidR="001D6524" w:rsidRPr="00AE18FD" w:rsidSect="001D6524">
          <w:type w:val="continuous"/>
          <w:pgSz w:w="12240" w:h="15840"/>
          <w:pgMar w:top="1440" w:right="1440" w:bottom="1440" w:left="1440" w:header="720" w:footer="720" w:gutter="0"/>
          <w:cols w:space="720"/>
        </w:sectPr>
      </w:pPr>
    </w:p>
    <w:p w14:paraId="2D9681C4"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Pr="00AE18FD">
        <w:rPr>
          <w:rFonts w:eastAsia="Calibri" w:cs="Times New Roman"/>
        </w:rPr>
        <w:t>927,795</w:t>
      </w:r>
    </w:p>
    <w:p w14:paraId="01FD0FD4"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6454E066"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2731A597"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1,947,372</w:t>
      </w:r>
    </w:p>
    <w:p w14:paraId="36AA57FD"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w:t>
      </w:r>
    </w:p>
    <w:p w14:paraId="3FFE5F59"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w:t>
      </w:r>
    </w:p>
    <w:p w14:paraId="1C9CBC64"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single"/>
        </w:rPr>
        <w:t>360</w:t>
      </w:r>
    </w:p>
    <w:p w14:paraId="02CD96FA" w14:textId="2B38BE0E"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97F68">
        <w:rPr>
          <w:rFonts w:eastAsia="Calibri" w:cs="Times New Roman"/>
          <w:color w:val="000000"/>
        </w:rPr>
        <w:t>2,879,527</w:t>
      </w:r>
    </w:p>
    <w:p w14:paraId="2425A467" w14:textId="77777777" w:rsidR="001D6524" w:rsidRPr="00AE18FD" w:rsidRDefault="001D6524" w:rsidP="001D6524">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Library Commission</w:t>
      </w:r>
    </w:p>
    <w:p w14:paraId="5320C402" w14:textId="77777777" w:rsidR="001D6524" w:rsidRPr="00AE18FD" w:rsidRDefault="001D6524" w:rsidP="001D652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10)</w:t>
      </w:r>
    </w:p>
    <w:p w14:paraId="2B0C613C" w14:textId="77777777" w:rsidR="001D6524" w:rsidRPr="00AE18FD" w:rsidRDefault="001D6524" w:rsidP="001D652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8720</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14FB12D7" w14:textId="77777777" w:rsidR="001D6524" w:rsidRPr="00AE18FD" w:rsidRDefault="001D6524" w:rsidP="001D6524">
      <w:pPr>
        <w:spacing w:line="456" w:lineRule="auto"/>
        <w:rPr>
          <w:rFonts w:eastAsia="Calibri" w:cs="Times New Roman"/>
          <w:color w:val="000000"/>
          <w:u w:val="single"/>
        </w:rPr>
        <w:sectPr w:rsidR="001D6524" w:rsidRPr="00AE18FD" w:rsidSect="001D6524">
          <w:type w:val="continuous"/>
          <w:pgSz w:w="12240" w:h="15840"/>
          <w:pgMar w:top="1440" w:right="1440" w:bottom="1440" w:left="1440" w:header="720" w:footer="720" w:gutter="0"/>
          <w:lnNumType w:countBy="1" w:restart="newSection"/>
          <w:cols w:space="720"/>
        </w:sectPr>
      </w:pPr>
    </w:p>
    <w:p w14:paraId="7F0E85FD"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387,033</w:t>
      </w:r>
    </w:p>
    <w:p w14:paraId="6B372A7A"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543,406</w:t>
      </w:r>
    </w:p>
    <w:p w14:paraId="3E6575FE"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1,076,162</w:t>
      </w:r>
    </w:p>
    <w:p w14:paraId="556C6BDC"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2,388,880</w:t>
      </w:r>
    </w:p>
    <w:p w14:paraId="3B72C7EA"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4,395,481</w:t>
      </w:r>
    </w:p>
    <w:p w14:paraId="3D6C328D" w14:textId="77777777" w:rsidR="001D6524" w:rsidRPr="00AE18FD" w:rsidRDefault="001D6524" w:rsidP="001D6524">
      <w:pPr>
        <w:rPr>
          <w:rFonts w:eastAsia="Calibri" w:cs="Times New Roman"/>
          <w:i/>
          <w:color w:val="000000"/>
        </w:rPr>
        <w:sectPr w:rsidR="001D6524" w:rsidRPr="00AE18FD" w:rsidSect="001D6524">
          <w:type w:val="continuous"/>
          <w:pgSz w:w="12240" w:h="15840"/>
          <w:pgMar w:top="1440" w:right="1440" w:bottom="1440" w:left="1440" w:header="720" w:footer="720" w:gutter="0"/>
          <w:lnNumType w:countBy="1" w:restart="newSection"/>
          <w:cols w:space="720"/>
        </w:sectPr>
      </w:pPr>
    </w:p>
    <w:p w14:paraId="7ADC1D31" w14:textId="77777777" w:rsidR="001D6524" w:rsidRPr="00AE18FD" w:rsidRDefault="001D6524" w:rsidP="001D6524">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Commission for National and Community Service</w:t>
      </w:r>
    </w:p>
    <w:p w14:paraId="6958D610"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5F)</w:t>
      </w:r>
    </w:p>
    <w:p w14:paraId="101907FF"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8841</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2B546F7F" w14:textId="77777777" w:rsidR="001D6524" w:rsidRPr="00AE18FD" w:rsidRDefault="001D6524" w:rsidP="001D6524">
      <w:pPr>
        <w:rPr>
          <w:rFonts w:eastAsia="Calibri" w:cs="Times New Roman"/>
          <w:color w:val="000000"/>
          <w:u w:val="single"/>
        </w:rPr>
        <w:sectPr w:rsidR="001D6524" w:rsidRPr="00AE18FD" w:rsidSect="001D6524">
          <w:type w:val="continuous"/>
          <w:pgSz w:w="12240" w:h="15840"/>
          <w:pgMar w:top="1440" w:right="1440" w:bottom="1440" w:left="1440" w:header="720" w:footer="720" w:gutter="0"/>
          <w:cols w:space="720"/>
        </w:sectPr>
      </w:pPr>
    </w:p>
    <w:p w14:paraId="614614E8"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471,153</w:t>
      </w:r>
    </w:p>
    <w:p w14:paraId="589CE3D8"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w:t>
      </w:r>
    </w:p>
    <w:p w14:paraId="15DDADF6"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5,587,325</w:t>
      </w:r>
    </w:p>
    <w:p w14:paraId="74677DB2"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1,960,558</w:t>
      </w:r>
    </w:p>
    <w:p w14:paraId="414E12DF"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8,020,036</w:t>
      </w:r>
    </w:p>
    <w:p w14:paraId="6B36BC91" w14:textId="77777777" w:rsidR="001D6524" w:rsidRPr="00AE18FD" w:rsidRDefault="001D6524" w:rsidP="001D6524">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National Coal Heritage Area Authority</w:t>
      </w:r>
    </w:p>
    <w:p w14:paraId="2DECF26D" w14:textId="77777777" w:rsidR="001D6524" w:rsidRPr="00AE18FD" w:rsidRDefault="001D6524" w:rsidP="001D652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29)</w:t>
      </w:r>
    </w:p>
    <w:p w14:paraId="761CFADD" w14:textId="77777777" w:rsidR="001D6524" w:rsidRPr="00AE18FD" w:rsidRDefault="001D6524" w:rsidP="001D652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8869</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0432</w:t>
      </w:r>
    </w:p>
    <w:p w14:paraId="50D0E420" w14:textId="77777777" w:rsidR="001D6524" w:rsidRPr="00AE18FD" w:rsidRDefault="001D6524" w:rsidP="001D6524">
      <w:pPr>
        <w:spacing w:line="504" w:lineRule="auto"/>
        <w:rPr>
          <w:rFonts w:eastAsia="Calibri" w:cs="Times New Roman"/>
          <w:color w:val="000000"/>
          <w:u w:val="single"/>
        </w:rPr>
        <w:sectPr w:rsidR="001D6524" w:rsidRPr="00AE18FD" w:rsidSect="001D6524">
          <w:type w:val="continuous"/>
          <w:pgSz w:w="12240" w:h="15840"/>
          <w:pgMar w:top="1440" w:right="1440" w:bottom="1440" w:left="1440" w:header="720" w:footer="720" w:gutter="0"/>
          <w:lnNumType w:countBy="1" w:restart="newSection"/>
          <w:cols w:space="720"/>
        </w:sectPr>
      </w:pPr>
    </w:p>
    <w:p w14:paraId="78CC7291"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201,942</w:t>
      </w:r>
    </w:p>
    <w:p w14:paraId="565427CD"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7587B883"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3,000</w:t>
      </w:r>
    </w:p>
    <w:p w14:paraId="72BE8002"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328,008</w:t>
      </w:r>
    </w:p>
    <w:p w14:paraId="1141C7D6"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2,000</w:t>
      </w:r>
    </w:p>
    <w:p w14:paraId="239C2101" w14:textId="77777777" w:rsidR="001D6524" w:rsidRPr="00AE18FD" w:rsidRDefault="001D6524" w:rsidP="001D652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539,950</w:t>
      </w:r>
    </w:p>
    <w:p w14:paraId="7639E88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699C1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EDUCATION</w:t>
      </w:r>
    </w:p>
    <w:p w14:paraId="73A0681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6BC552F4"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Board of Education –</w:t>
      </w:r>
    </w:p>
    <w:p w14:paraId="0C0C415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State Department of Education</w:t>
      </w:r>
    </w:p>
    <w:p w14:paraId="4D348E3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743F9583" w14:textId="1832429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lastRenderedPageBreak/>
        <w:t xml:space="preserve">Fund </w:t>
      </w:r>
      <w:r w:rsidRPr="00AE18FD">
        <w:rPr>
          <w:rFonts w:eastAsia="Calibri" w:cs="Times New Roman"/>
          <w:color w:val="000000"/>
          <w:u w:val="single"/>
        </w:rPr>
        <w:t>8712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4657A6C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BA5A7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6,146,942</w:t>
      </w:r>
    </w:p>
    <w:p w14:paraId="0D258A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10,000</w:t>
      </w:r>
    </w:p>
    <w:p w14:paraId="742CDF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788BAF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2,000,000</w:t>
      </w:r>
    </w:p>
    <w:p w14:paraId="21DD7773" w14:textId="04A28BE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B97F68">
        <w:rPr>
          <w:rFonts w:eastAsia="Calibri" w:cs="Times New Roman"/>
          <w:color w:val="000000"/>
        </w:rPr>
        <w:t>834,146,008</w:t>
      </w:r>
    </w:p>
    <w:p w14:paraId="483C470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4B7D9F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4,990,123</w:t>
      </w:r>
    </w:p>
    <w:p w14:paraId="2D618CED" w14:textId="688A568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B97F68">
        <w:rPr>
          <w:rFonts w:eastAsia="Calibri" w:cs="Times New Roman"/>
          <w:color w:val="000000"/>
        </w:rPr>
        <w:t>847,313,073</w:t>
      </w:r>
    </w:p>
    <w:p w14:paraId="126824BC"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056027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State Board of Education – </w:t>
      </w:r>
    </w:p>
    <w:p w14:paraId="3EA92B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School Lunch Program</w:t>
      </w:r>
    </w:p>
    <w:p w14:paraId="7AED33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18 and 18A)</w:t>
      </w:r>
    </w:p>
    <w:p w14:paraId="78ED1635" w14:textId="49EBBAA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8713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3A79E1AC"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0D3450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2,010,501</w:t>
      </w:r>
    </w:p>
    <w:p w14:paraId="740CB4B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20,000</w:t>
      </w:r>
    </w:p>
    <w:p w14:paraId="267E15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100,000</w:t>
      </w:r>
    </w:p>
    <w:p w14:paraId="4E10245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1,150,500</w:t>
      </w:r>
    </w:p>
    <w:p w14:paraId="5C4F048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258,781,265</w:t>
      </w:r>
    </w:p>
    <w:p w14:paraId="5E6EAB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25,000</w:t>
      </w:r>
    </w:p>
    <w:p w14:paraId="56B462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743,436</w:t>
      </w:r>
    </w:p>
    <w:p w14:paraId="6129F4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262,830,702</w:t>
      </w:r>
    </w:p>
    <w:p w14:paraId="218E6A58"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927E2B"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 xml:space="preserve">State Board of Education – </w:t>
      </w:r>
    </w:p>
    <w:p w14:paraId="61FF2D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Vocational Division</w:t>
      </w:r>
    </w:p>
    <w:p w14:paraId="157DDD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18 and 18A)</w:t>
      </w:r>
    </w:p>
    <w:p w14:paraId="189FA9BE" w14:textId="50C4A70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8714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403F9E89"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3B1D6A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 xml:space="preserve">2,032,898 </w:t>
      </w:r>
    </w:p>
    <w:p w14:paraId="3885435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10,000</w:t>
      </w:r>
    </w:p>
    <w:p w14:paraId="6B7596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1916FA6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155,000</w:t>
      </w:r>
    </w:p>
    <w:p w14:paraId="2191224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20,820,081</w:t>
      </w:r>
    </w:p>
    <w:p w14:paraId="57DDB8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10,000</w:t>
      </w:r>
    </w:p>
    <w:p w14:paraId="6FFB8F6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b/>
          <w:bCs/>
          <w:i/>
          <w:iCs/>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 xml:space="preserve">23,037,979 </w:t>
      </w:r>
    </w:p>
    <w:p w14:paraId="20B9C6F4"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State Board of Education – </w:t>
      </w:r>
    </w:p>
    <w:p w14:paraId="1212326B"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Aid for Exceptional Children</w:t>
      </w:r>
    </w:p>
    <w:p w14:paraId="5F24FA0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18 and 18A)</w:t>
      </w:r>
    </w:p>
    <w:p w14:paraId="2899B3FE" w14:textId="3587863F"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8715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0402</w:t>
      </w:r>
    </w:p>
    <w:p w14:paraId="2B9AE70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709CA8A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 xml:space="preserve">3,671,135 </w:t>
      </w:r>
    </w:p>
    <w:p w14:paraId="44FF6E6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10,000</w:t>
      </w:r>
    </w:p>
    <w:p w14:paraId="163B4D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w:t>
      </w:r>
    </w:p>
    <w:p w14:paraId="7C29FF4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1,000,000</w:t>
      </w:r>
    </w:p>
    <w:p w14:paraId="723404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139,346,390</w:t>
      </w:r>
    </w:p>
    <w:p w14:paraId="50946F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w:t>
      </w:r>
    </w:p>
    <w:p w14:paraId="698E45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17,336,635</w:t>
      </w:r>
    </w:p>
    <w:p w14:paraId="121A808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161,384,160</w:t>
      </w:r>
    </w:p>
    <w:p w14:paraId="1DC1AE0F"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WV Professional Charter School Board</w:t>
      </w:r>
    </w:p>
    <w:p w14:paraId="2A3F485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18)</w:t>
      </w:r>
    </w:p>
    <w:p w14:paraId="58C64795" w14:textId="44F37E84"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8828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0405</w:t>
      </w:r>
    </w:p>
    <w:p w14:paraId="49B4F82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EA07530" w14:textId="36962F0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w:t>
      </w:r>
      <w:r w:rsidR="00682BFB">
        <w:rPr>
          <w:rFonts w:eastAsia="Calibri" w:cs="Times New Roman"/>
          <w:color w:val="000000"/>
        </w:rPr>
        <w:t>9,805</w:t>
      </w:r>
    </w:p>
    <w:p w14:paraId="2CBC92CC" w14:textId="6360521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100</w:t>
      </w:r>
    </w:p>
    <w:p w14:paraId="59586636" w14:textId="690E304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100</w:t>
      </w:r>
    </w:p>
    <w:p w14:paraId="2F56181C" w14:textId="6C6D7C2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4,287,108</w:t>
      </w:r>
    </w:p>
    <w:p w14:paraId="14E7B2A1" w14:textId="64A7E2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r>
      <w:r w:rsidR="00682BFB">
        <w:rPr>
          <w:rFonts w:eastAsia="Calibri" w:cs="Times New Roman"/>
          <w:color w:val="000000"/>
          <w:u w:val="single"/>
        </w:rPr>
        <w:t>100</w:t>
      </w:r>
    </w:p>
    <w:p w14:paraId="17BC96C5" w14:textId="41532E9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82BFB">
        <w:rPr>
          <w:rFonts w:eastAsia="Calibri" w:cs="Times New Roman"/>
          <w:color w:val="000000"/>
        </w:rPr>
        <w:t>4,387,213</w:t>
      </w:r>
    </w:p>
    <w:p w14:paraId="38F0B39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E9DBEB9"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4AA95C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AE18FD">
        <w:rPr>
          <w:rFonts w:eastAsia="Calibri" w:cs="Times New Roman"/>
          <w:b/>
          <w:color w:val="000000"/>
        </w:rPr>
        <w:lastRenderedPageBreak/>
        <w:t>DEPARTMENT OF ENVIRONMENTAL PROTECTION</w:t>
      </w:r>
    </w:p>
    <w:p w14:paraId="6F3FB8B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Division of Environmental Protection</w:t>
      </w:r>
    </w:p>
    <w:p w14:paraId="7A9E601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22)</w:t>
      </w:r>
    </w:p>
    <w:p w14:paraId="28D9CFFD" w14:textId="506B85D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8708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0313</w:t>
      </w:r>
    </w:p>
    <w:p w14:paraId="470CF134"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68E3EF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37,148,357</w:t>
      </w:r>
    </w:p>
    <w:p w14:paraId="2A136DB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739,783</w:t>
      </w:r>
    </w:p>
    <w:p w14:paraId="4664DE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1,712,238</w:t>
      </w:r>
    </w:p>
    <w:p w14:paraId="26B2C02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1,923,580</w:t>
      </w:r>
    </w:p>
    <w:p w14:paraId="32820DA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347,447,019</w:t>
      </w:r>
    </w:p>
    <w:p w14:paraId="4253959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 xml:space="preserve">West Virginia Drinking Water Treatment </w:t>
      </w:r>
    </w:p>
    <w:p w14:paraId="1B9DAE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Revolving Fund – Transfer</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68900</w:t>
      </w:r>
      <w:r w:rsidRPr="00AE18FD">
        <w:rPr>
          <w:rFonts w:eastAsia="Calibri" w:cs="Times New Roman"/>
          <w:color w:val="000000"/>
        </w:rPr>
        <w:tab/>
      </w:r>
      <w:r w:rsidRPr="00AE18FD">
        <w:rPr>
          <w:rFonts w:eastAsia="Calibri" w:cs="Times New Roman"/>
          <w:color w:val="000000"/>
        </w:rPr>
        <w:tab/>
        <w:t>80,753,300</w:t>
      </w:r>
    </w:p>
    <w:p w14:paraId="0B4986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2,177,261</w:t>
      </w:r>
    </w:p>
    <w:p w14:paraId="1EABB5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80,000</w:t>
      </w:r>
    </w:p>
    <w:p w14:paraId="3C5505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471,981,538</w:t>
      </w:r>
    </w:p>
    <w:p w14:paraId="24B2BBA0"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7D4AD88"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 xml:space="preserve">DEPARTMENT OF HEALTH </w:t>
      </w:r>
    </w:p>
    <w:p w14:paraId="35123464"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670AF1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 xml:space="preserve">Department of Health – </w:t>
      </w:r>
    </w:p>
    <w:p w14:paraId="7BF968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Central Office</w:t>
      </w:r>
    </w:p>
    <w:p w14:paraId="2A283F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16)</w:t>
      </w:r>
    </w:p>
    <w:p w14:paraId="65251881" w14:textId="564136E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5B29F610"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3D19E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21,101,605</w:t>
      </w:r>
    </w:p>
    <w:p w14:paraId="4BBC5F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456,972</w:t>
      </w:r>
    </w:p>
    <w:p w14:paraId="14B396D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856,614</w:t>
      </w:r>
    </w:p>
    <w:p w14:paraId="48AE4A0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139,553,476</w:t>
      </w:r>
    </w:p>
    <w:p w14:paraId="615B213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155,000</w:t>
      </w:r>
    </w:p>
    <w:p w14:paraId="00174F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380,000</w:t>
      </w:r>
    </w:p>
    <w:p w14:paraId="1960CE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40,061,935</w:t>
      </w:r>
    </w:p>
    <w:p w14:paraId="31D145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202,565,602</w:t>
      </w:r>
    </w:p>
    <w:p w14:paraId="447725FD" w14:textId="77777777" w:rsidR="00AE18FD" w:rsidRPr="00AE18FD" w:rsidRDefault="00AE18FD" w:rsidP="00AE18FD">
      <w:pPr>
        <w:spacing w:line="492"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9F9472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Human Rights Commission</w:t>
      </w:r>
    </w:p>
    <w:p w14:paraId="5B2C9B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5)</w:t>
      </w:r>
    </w:p>
    <w:p w14:paraId="595A78BA" w14:textId="3AB954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0510</w:t>
      </w:r>
    </w:p>
    <w:p w14:paraId="7ED6553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F9094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737,485</w:t>
      </w:r>
    </w:p>
    <w:p w14:paraId="689315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5,050</w:t>
      </w:r>
    </w:p>
    <w:p w14:paraId="6DB8B4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164,950</w:t>
      </w:r>
    </w:p>
    <w:p w14:paraId="6202360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907,485</w:t>
      </w:r>
    </w:p>
    <w:p w14:paraId="09DE7D8A"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Office of the Inspector General</w:t>
      </w:r>
    </w:p>
    <w:p w14:paraId="3782BAF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16B)</w:t>
      </w:r>
    </w:p>
    <w:p w14:paraId="2D4ACF60" w14:textId="6A38381F"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E14356">
        <w:rPr>
          <w:rFonts w:eastAsia="Calibri" w:cs="Times New Roman"/>
          <w:color w:val="000000"/>
          <w:u w:val="single"/>
        </w:rPr>
        <w:t>8211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000841C5">
        <w:rPr>
          <w:rFonts w:eastAsia="Calibri" w:cs="Times New Roman"/>
          <w:color w:val="000000"/>
          <w:u w:val="single"/>
        </w:rPr>
        <w:t>0513</w:t>
      </w:r>
    </w:p>
    <w:p w14:paraId="2A025A36"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374B9645" w14:textId="44C97428"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682BFB">
        <w:rPr>
          <w:rFonts w:eastAsia="Calibri" w:cs="Times New Roman"/>
          <w:color w:val="000000"/>
        </w:rPr>
        <w:t>2,346,638</w:t>
      </w:r>
    </w:p>
    <w:p w14:paraId="50B818E5" w14:textId="553256A2" w:rsidR="00E14356" w:rsidRDefault="00E1435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Repairs and Alterations……………………………………………</w:t>
      </w:r>
      <w:r>
        <w:rPr>
          <w:rFonts w:eastAsia="Calibri" w:cs="Times New Roman"/>
          <w:color w:val="000000"/>
        </w:rPr>
        <w:tab/>
      </w:r>
      <w:r>
        <w:rPr>
          <w:rFonts w:eastAsia="Calibri" w:cs="Times New Roman"/>
          <w:color w:val="000000"/>
        </w:rPr>
        <w:tab/>
      </w:r>
      <w:r>
        <w:rPr>
          <w:rFonts w:eastAsia="Calibri" w:cs="Times New Roman"/>
          <w:color w:val="000000"/>
        </w:rPr>
        <w:tab/>
        <w:t>06400</w:t>
      </w:r>
      <w:r>
        <w:rPr>
          <w:rFonts w:eastAsia="Calibri" w:cs="Times New Roman"/>
          <w:color w:val="000000"/>
        </w:rPr>
        <w:tab/>
        <w:t xml:space="preserve">                     500</w:t>
      </w:r>
    </w:p>
    <w:p w14:paraId="58CADDA9" w14:textId="4E893CA0" w:rsidR="00E14356" w:rsidRPr="00AE18FD" w:rsidRDefault="00E1435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t xml:space="preserve">                     500</w:t>
      </w:r>
    </w:p>
    <w:p w14:paraId="69D0A7EF" w14:textId="77777777" w:rsid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8,335</w:t>
      </w:r>
    </w:p>
    <w:p w14:paraId="766F0303" w14:textId="54EEF4F4" w:rsidR="00E14356" w:rsidRPr="00AE18FD" w:rsidRDefault="00E1435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Other Assets………………………………………………………..</w:t>
      </w:r>
      <w:r>
        <w:rPr>
          <w:rFonts w:eastAsia="Calibri" w:cs="Times New Roman"/>
          <w:color w:val="000000"/>
        </w:rPr>
        <w:tab/>
      </w:r>
      <w:r>
        <w:rPr>
          <w:rFonts w:eastAsia="Calibri" w:cs="Times New Roman"/>
          <w:color w:val="000000"/>
        </w:rPr>
        <w:tab/>
      </w:r>
      <w:r>
        <w:rPr>
          <w:rFonts w:eastAsia="Calibri" w:cs="Times New Roman"/>
          <w:color w:val="000000"/>
        </w:rPr>
        <w:tab/>
        <w:t>69000</w:t>
      </w:r>
      <w:r>
        <w:rPr>
          <w:rFonts w:eastAsia="Calibri" w:cs="Times New Roman"/>
          <w:color w:val="000000"/>
        </w:rPr>
        <w:tab/>
        <w:t xml:space="preserve">                    500</w:t>
      </w:r>
    </w:p>
    <w:p w14:paraId="04C777FC" w14:textId="0AE20F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682BFB">
        <w:rPr>
          <w:rFonts w:eastAsia="Calibri" w:cs="Times New Roman"/>
          <w:color w:val="000000"/>
          <w:u w:val="single"/>
        </w:rPr>
        <w:t>943,527</w:t>
      </w:r>
    </w:p>
    <w:p w14:paraId="7352B132" w14:textId="14842B5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682BFB">
        <w:rPr>
          <w:rFonts w:eastAsia="Calibri" w:cs="Times New Roman"/>
          <w:color w:val="000000"/>
        </w:rPr>
        <w:t>3,300,000</w:t>
      </w:r>
    </w:p>
    <w:p w14:paraId="4664C346"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HUMAN SERVICES</w:t>
      </w:r>
    </w:p>
    <w:p w14:paraId="22A434D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08CD35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Human Services</w:t>
      </w:r>
    </w:p>
    <w:p w14:paraId="059538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Chapters 9, 48, and 49)</w:t>
      </w:r>
    </w:p>
    <w:p w14:paraId="48A29CCB" w14:textId="2B1C504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165E08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C6276A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88,722,032</w:t>
      </w:r>
    </w:p>
    <w:p w14:paraId="486EAA9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5892B54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73,500</w:t>
      </w:r>
    </w:p>
    <w:p w14:paraId="0F42140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22,855,833</w:t>
      </w:r>
    </w:p>
    <w:p w14:paraId="75072E33" w14:textId="7B80381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207,311,984</w:t>
      </w:r>
    </w:p>
    <w:p w14:paraId="2F845CA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18900</w:t>
      </w:r>
      <w:r w:rsidRPr="00AE18FD">
        <w:rPr>
          <w:rFonts w:eastAsia="Calibri" w:cs="Times New Roman"/>
          <w:color w:val="000000"/>
        </w:rPr>
        <w:tab/>
      </w:r>
      <w:r w:rsidRPr="00AE18FD">
        <w:rPr>
          <w:rFonts w:eastAsia="Calibri" w:cs="Times New Roman"/>
          <w:color w:val="000000"/>
        </w:rPr>
        <w:tab/>
        <w:t>4,151,432,776</w:t>
      </w:r>
    </w:p>
    <w:p w14:paraId="03E4465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Medical Services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78900</w:t>
      </w:r>
      <w:r w:rsidRPr="00AE18FD">
        <w:rPr>
          <w:rFonts w:eastAsia="Calibri" w:cs="Times New Roman"/>
          <w:color w:val="000000"/>
        </w:rPr>
        <w:tab/>
      </w:r>
      <w:r w:rsidRPr="00AE18FD">
        <w:rPr>
          <w:rFonts w:eastAsia="Calibri" w:cs="Times New Roman"/>
          <w:color w:val="000000"/>
        </w:rPr>
        <w:tab/>
        <w:t>170,074,119</w:t>
      </w:r>
    </w:p>
    <w:p w14:paraId="676A79B9" w14:textId="792AC77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CHIP Administrative Costs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85601</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7,627,469</w:t>
      </w:r>
    </w:p>
    <w:p w14:paraId="7ACCA869" w14:textId="21BB527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CHIP Services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85602</w:t>
      </w:r>
      <w:r w:rsidRPr="00AE18FD">
        <w:rPr>
          <w:rFonts w:eastAsia="Calibri" w:cs="Times New Roman"/>
          <w:color w:val="000000"/>
        </w:rPr>
        <w:tab/>
      </w:r>
      <w:r w:rsidRPr="00AE18FD">
        <w:rPr>
          <w:rFonts w:eastAsia="Calibri" w:cs="Times New Roman"/>
          <w:color w:val="000000"/>
        </w:rPr>
        <w:tab/>
      </w:r>
      <w:r w:rsidR="00682BFB">
        <w:rPr>
          <w:rFonts w:eastAsia="Calibri" w:cs="Times New Roman"/>
          <w:color w:val="000000"/>
        </w:rPr>
        <w:t>65,805,357</w:t>
      </w:r>
    </w:p>
    <w:p w14:paraId="1865CE2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4,000,000</w:t>
      </w:r>
    </w:p>
    <w:p w14:paraId="14A2EB37" w14:textId="0EA0E8A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4,</w:t>
      </w:r>
      <w:r w:rsidR="00682BFB">
        <w:rPr>
          <w:rFonts w:eastAsia="Calibri" w:cs="Times New Roman"/>
          <w:color w:val="000000"/>
        </w:rPr>
        <w:t>717,903,070</w:t>
      </w:r>
    </w:p>
    <w:p w14:paraId="49265B2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Department of Human Services –</w:t>
      </w:r>
    </w:p>
    <w:p w14:paraId="5F8477AE"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AE18FD">
        <w:rPr>
          <w:rFonts w:eastAsia="Calibri" w:cs="Times New Roman"/>
          <w:i/>
          <w:color w:val="000000"/>
        </w:rPr>
        <w:t>Consolidated Medical Service Fund</w:t>
      </w:r>
    </w:p>
    <w:p w14:paraId="77F04019"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AE18FD">
        <w:rPr>
          <w:rFonts w:eastAsia="Calibri" w:cs="Times New Roman"/>
          <w:color w:val="000000"/>
        </w:rPr>
        <w:t>(W.V. Code Chapter 16)</w:t>
      </w:r>
    </w:p>
    <w:p w14:paraId="56D802E1" w14:textId="0ABD5DD2"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7F35F0F" w14:textId="77777777" w:rsidR="00AE18FD" w:rsidRPr="00AE18FD" w:rsidRDefault="00AE18FD" w:rsidP="00AE18FD">
      <w:pPr>
        <w:spacing w:line="492"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0E929C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1,485,132</w:t>
      </w:r>
    </w:p>
    <w:p w14:paraId="2996B3A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73,307</w:t>
      </w:r>
    </w:p>
    <w:p w14:paraId="1576CA37" w14:textId="74BEC6B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903B9E">
        <w:rPr>
          <w:rFonts w:eastAsia="Calibri" w:cs="Times New Roman"/>
          <w:color w:val="000000"/>
        </w:rPr>
        <w:t>103,197,690</w:t>
      </w:r>
    </w:p>
    <w:p w14:paraId="09384A7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564,772</w:t>
      </w:r>
    </w:p>
    <w:p w14:paraId="4F8D90B2" w14:textId="0F112AC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w:t>
      </w:r>
      <w:r w:rsidR="00903B9E">
        <w:rPr>
          <w:rFonts w:eastAsia="Calibri" w:cs="Times New Roman"/>
          <w:color w:val="000000"/>
        </w:rPr>
        <w:t>5,320,901</w:t>
      </w:r>
    </w:p>
    <w:p w14:paraId="04F4D1DD"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HOMELAND SECURITY</w:t>
      </w:r>
    </w:p>
    <w:p w14:paraId="3F23AC8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69F8FF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Emergency Management</w:t>
      </w:r>
    </w:p>
    <w:p w14:paraId="4261C78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3C312C23" w14:textId="6C76F63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0606</w:t>
      </w:r>
    </w:p>
    <w:p w14:paraId="4577123B"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403414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2,035,385</w:t>
      </w:r>
    </w:p>
    <w:p w14:paraId="0BEBB3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AE18FD">
        <w:rPr>
          <w:rFonts w:eastAsia="Calibri" w:cs="Times New Roman"/>
          <w:color w:val="000000"/>
        </w:rPr>
        <w:t>Salary and Benefits of Cabinet Secretary and</w:t>
      </w:r>
    </w:p>
    <w:p w14:paraId="6C5BDC1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61,250</w:t>
      </w:r>
    </w:p>
    <w:p w14:paraId="1B17243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w:t>
      </w:r>
    </w:p>
    <w:p w14:paraId="61D42A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100,000</w:t>
      </w:r>
    </w:p>
    <w:p w14:paraId="236A25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20,429,281</w:t>
      </w:r>
    </w:p>
    <w:p w14:paraId="3A26BE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22,630,916</w:t>
      </w:r>
    </w:p>
    <w:p w14:paraId="7B64ADFE"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073EB46"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Division of Corrections and Rehabilitation</w:t>
      </w:r>
    </w:p>
    <w:p w14:paraId="5A15BBF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Chapters 15A)</w:t>
      </w:r>
    </w:p>
    <w:p w14:paraId="0ED8BCEA" w14:textId="422B6AF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8836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0608</w:t>
      </w:r>
    </w:p>
    <w:p w14:paraId="2BD409BE"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08682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t>$</w:t>
      </w:r>
      <w:r w:rsidRPr="00AE18FD">
        <w:rPr>
          <w:rFonts w:eastAsia="Calibri" w:cs="Times New Roman"/>
          <w:color w:val="000000"/>
        </w:rPr>
        <w:tab/>
        <w:t>1,100</w:t>
      </w:r>
    </w:p>
    <w:p w14:paraId="4343D013" w14:textId="03B0AF5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r>
      <w:r w:rsidR="00903B9E">
        <w:rPr>
          <w:rFonts w:eastAsia="Calibri" w:cs="Times New Roman"/>
          <w:color w:val="000000"/>
          <w:u w:val="single"/>
        </w:rPr>
        <w:t>1,900</w:t>
      </w:r>
    </w:p>
    <w:p w14:paraId="1B923BC7" w14:textId="2A4566C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903B9E">
        <w:rPr>
          <w:rFonts w:eastAsia="Calibri" w:cs="Times New Roman"/>
          <w:color w:val="000000"/>
        </w:rPr>
        <w:t>3,000</w:t>
      </w:r>
    </w:p>
    <w:p w14:paraId="540BFC30" w14:textId="77777777" w:rsidR="00AE18FD" w:rsidRPr="00AE18FD" w:rsidRDefault="00AE18FD" w:rsidP="00AE18FD">
      <w:pPr>
        <w:spacing w:line="456"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AD68E6F"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AE18FD">
        <w:rPr>
          <w:rFonts w:eastAsia="Calibri" w:cs="Times New Roman"/>
          <w:i/>
          <w:color w:val="000000"/>
        </w:rPr>
        <w:t>West Virginia State Police</w:t>
      </w:r>
    </w:p>
    <w:p w14:paraId="44231FB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AE18FD">
        <w:rPr>
          <w:rFonts w:eastAsia="Calibri" w:cs="Times New Roman"/>
          <w:color w:val="000000"/>
        </w:rPr>
        <w:t>(W.V. Code Chapter 15)</w:t>
      </w:r>
    </w:p>
    <w:p w14:paraId="1284EF86" w14:textId="7C7C2F6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8741</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0612</w:t>
      </w:r>
    </w:p>
    <w:p w14:paraId="10E5B010" w14:textId="77777777" w:rsidR="00AE18FD" w:rsidRPr="00AE18FD" w:rsidRDefault="00AE18FD" w:rsidP="00AE18FD">
      <w:pPr>
        <w:spacing w:line="456"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6A01B1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3,266,412</w:t>
      </w:r>
    </w:p>
    <w:p w14:paraId="573D4EC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42,000</w:t>
      </w:r>
    </w:p>
    <w:p w14:paraId="6603EB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13,356,035</w:t>
      </w:r>
    </w:p>
    <w:p w14:paraId="3F7FCA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2,250,971</w:t>
      </w:r>
    </w:p>
    <w:p w14:paraId="2480E3E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1,740,500</w:t>
      </w:r>
    </w:p>
    <w:p w14:paraId="7FB51A3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1,065,750</w:t>
      </w:r>
    </w:p>
    <w:p w14:paraId="61BCB53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500</w:t>
      </w:r>
    </w:p>
    <w:p w14:paraId="1F818A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21,722,168</w:t>
      </w:r>
    </w:p>
    <w:p w14:paraId="47A18FB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C1350D9"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Fire Commission</w:t>
      </w:r>
    </w:p>
    <w:p w14:paraId="2C1167D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15A)</w:t>
      </w:r>
    </w:p>
    <w:p w14:paraId="32C9F9ED" w14:textId="71CCE2D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8819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0619</w:t>
      </w:r>
    </w:p>
    <w:p w14:paraId="0985C9E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C9E428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t>80,000</w:t>
      </w:r>
    </w:p>
    <w:p w14:paraId="0E6A4E8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F53F1C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Administrative Services</w:t>
      </w:r>
    </w:p>
    <w:p w14:paraId="726E48F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0BF2DD84" w14:textId="1985354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8803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0623</w:t>
      </w:r>
    </w:p>
    <w:p w14:paraId="7F28CF11"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B9CAF4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1,363,346</w:t>
      </w:r>
    </w:p>
    <w:p w14:paraId="24FCB9B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1,750</w:t>
      </w:r>
    </w:p>
    <w:p w14:paraId="0E6D7E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25,185</w:t>
      </w:r>
    </w:p>
    <w:p w14:paraId="199C64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75,381,973</w:t>
      </w:r>
    </w:p>
    <w:p w14:paraId="1FD7B38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76,772,254</w:t>
      </w:r>
    </w:p>
    <w:p w14:paraId="31102CE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49827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REVENUE</w:t>
      </w:r>
    </w:p>
    <w:p w14:paraId="6C3094E5"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Insurance Commissioner</w:t>
      </w:r>
    </w:p>
    <w:p w14:paraId="1ECCF9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33)</w:t>
      </w:r>
    </w:p>
    <w:p w14:paraId="389BA4D4" w14:textId="2E3C880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8883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0704</w:t>
      </w:r>
    </w:p>
    <w:p w14:paraId="460F1C4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CBD942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145,000</w:t>
      </w:r>
    </w:p>
    <w:p w14:paraId="1FE9A8B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30,000</w:t>
      </w:r>
    </w:p>
    <w:p w14:paraId="61FB04D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2,825,000</w:t>
      </w:r>
    </w:p>
    <w:p w14:paraId="75F5B66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3,000,000</w:t>
      </w:r>
    </w:p>
    <w:p w14:paraId="6E6432E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50201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DEPARTMENT OF TRANSPORTATION</w:t>
      </w:r>
    </w:p>
    <w:p w14:paraId="08F57C7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Motor Vehicles</w:t>
      </w:r>
    </w:p>
    <w:p w14:paraId="4CB4A0C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17B)</w:t>
      </w:r>
    </w:p>
    <w:p w14:paraId="4888809B" w14:textId="24C444C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8787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0802</w:t>
      </w:r>
    </w:p>
    <w:p w14:paraId="37BA8862"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A0EFBC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900,000</w:t>
      </w:r>
    </w:p>
    <w:p w14:paraId="7BDDFB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w:t>
      </w:r>
    </w:p>
    <w:p w14:paraId="0E14A0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5,448,106</w:t>
      </w:r>
    </w:p>
    <w:p w14:paraId="485E76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6,348,606</w:t>
      </w:r>
    </w:p>
    <w:p w14:paraId="6B02DBB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7B4F198"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3" w:name="_Hlk34318159"/>
      <w:r w:rsidRPr="00AE18FD">
        <w:rPr>
          <w:rFonts w:eastAsia="Calibri" w:cs="Times New Roman"/>
          <w:i/>
          <w:color w:val="000000"/>
        </w:rPr>
        <w:t>Division of Multimodal Transportation Facilities -</w:t>
      </w:r>
    </w:p>
    <w:p w14:paraId="23A551E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Public Transit</w:t>
      </w:r>
    </w:p>
    <w:p w14:paraId="1842C9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17)</w:t>
      </w:r>
    </w:p>
    <w:p w14:paraId="55318163" w14:textId="6A78668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673D9AD0"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169145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1,089,934</w:t>
      </w:r>
    </w:p>
    <w:p w14:paraId="773D8A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2,500</w:t>
      </w:r>
    </w:p>
    <w:p w14:paraId="0EEA818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3,501,714</w:t>
      </w:r>
    </w:p>
    <w:p w14:paraId="557876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20,863,149</w:t>
      </w:r>
    </w:p>
    <w:p w14:paraId="0978571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2,450,000</w:t>
      </w:r>
    </w:p>
    <w:p w14:paraId="68B1EF2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250,000</w:t>
      </w:r>
    </w:p>
    <w:p w14:paraId="0D2FED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28,157,297</w:t>
      </w:r>
    </w:p>
    <w:bookmarkEnd w:id="13"/>
    <w:p w14:paraId="02A8D58C"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Division of Multimodal Transportation Facilities -</w:t>
      </w:r>
    </w:p>
    <w:p w14:paraId="22150512"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AE18FD">
        <w:rPr>
          <w:rFonts w:eastAsia="Calibri" w:cs="Times New Roman"/>
          <w:i/>
          <w:iCs/>
          <w:color w:val="000000"/>
        </w:rPr>
        <w:t>Aeronautics Commission</w:t>
      </w:r>
    </w:p>
    <w:p w14:paraId="1B7059A3"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402B8161" w14:textId="679DC3D3"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 xml:space="preserve">8831 </w:t>
      </w:r>
      <w:r w:rsidRPr="00AE18FD">
        <w:rPr>
          <w:rFonts w:eastAsia="Calibri" w:cs="Times New Roman"/>
          <w:color w:val="000000"/>
        </w:rPr>
        <w:t xml:space="preserve">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0810</w:t>
      </w:r>
    </w:p>
    <w:p w14:paraId="600F44C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4CF28CA" w14:textId="14DC882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t>$</w:t>
      </w:r>
      <w:r w:rsidRPr="00AE18FD">
        <w:rPr>
          <w:rFonts w:eastAsia="Calibri" w:cs="Times New Roman"/>
          <w:color w:val="000000"/>
        </w:rPr>
        <w:tab/>
      </w:r>
      <w:r w:rsidR="00903B9E">
        <w:rPr>
          <w:rFonts w:eastAsia="Calibri" w:cs="Times New Roman"/>
          <w:color w:val="000000"/>
        </w:rPr>
        <w:t>199,800</w:t>
      </w:r>
    </w:p>
    <w:p w14:paraId="5A5CAF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u w:val="single"/>
        </w:rPr>
        <w:tab/>
        <w:t>100</w:t>
      </w:r>
    </w:p>
    <w:p w14:paraId="30CCD8C4" w14:textId="66525AE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r>
      <w:r w:rsidR="00903B9E">
        <w:rPr>
          <w:rFonts w:eastAsia="Calibri" w:cs="Times New Roman"/>
          <w:color w:val="000000"/>
        </w:rPr>
        <w:t>199,900</w:t>
      </w:r>
    </w:p>
    <w:p w14:paraId="3DA4AB46"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14B6EA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b/>
          <w:color w:val="000000"/>
        </w:rPr>
        <w:t>DEPARTMENT OF VETERANS’ ASSISTANCE</w:t>
      </w:r>
    </w:p>
    <w:p w14:paraId="75DFD3E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Department of Veterans’ Assistance</w:t>
      </w:r>
    </w:p>
    <w:p w14:paraId="26D229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67837E57" w14:textId="79451F3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8858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0613</w:t>
      </w:r>
    </w:p>
    <w:p w14:paraId="3A92B04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880E052" w14:textId="13175E0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w:t>
      </w:r>
      <w:r w:rsidR="00B504B3">
        <w:rPr>
          <w:rFonts w:eastAsia="Calibri" w:cs="Times New Roman"/>
          <w:color w:val="000000"/>
        </w:rPr>
        <w:t>453,384</w:t>
      </w:r>
    </w:p>
    <w:p w14:paraId="732A656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Salary and Benefits of Cabinet Secretary and</w:t>
      </w:r>
    </w:p>
    <w:p w14:paraId="3C821D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57,120</w:t>
      </w:r>
    </w:p>
    <w:p w14:paraId="66AA116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20,000</w:t>
      </w:r>
    </w:p>
    <w:p w14:paraId="256B33E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25,000</w:t>
      </w:r>
    </w:p>
    <w:p w14:paraId="1CB2EC5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3,840,300</w:t>
      </w:r>
    </w:p>
    <w:p w14:paraId="172109F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22,750,000</w:t>
      </w:r>
    </w:p>
    <w:p w14:paraId="69880C1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500</w:t>
      </w:r>
    </w:p>
    <w:p w14:paraId="2344B38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Veterans’ Cemetery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80800</w:t>
      </w:r>
      <w:r w:rsidRPr="00AE18FD">
        <w:rPr>
          <w:rFonts w:eastAsia="Calibri" w:cs="Times New Roman"/>
          <w:color w:val="000000"/>
        </w:rPr>
        <w:tab/>
      </w:r>
      <w:r w:rsidRPr="00AE18FD">
        <w:rPr>
          <w:rFonts w:eastAsia="Calibri" w:cs="Times New Roman"/>
          <w:color w:val="000000"/>
        </w:rPr>
        <w:tab/>
        <w:t>175,000</w:t>
      </w:r>
    </w:p>
    <w:p w14:paraId="1DA7644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1,900,000</w:t>
      </w:r>
    </w:p>
    <w:p w14:paraId="39BFFB9F" w14:textId="612B83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32</w:t>
      </w:r>
      <w:r w:rsidR="00B504B3">
        <w:rPr>
          <w:rFonts w:eastAsia="Calibri" w:cs="Times New Roman"/>
          <w:color w:val="000000"/>
        </w:rPr>
        <w:t>,221,304</w:t>
      </w:r>
    </w:p>
    <w:p w14:paraId="1524E333"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32CC63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Veterans’ Assistance – </w:t>
      </w:r>
    </w:p>
    <w:p w14:paraId="27BDDA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Veterans’ Home</w:t>
      </w:r>
    </w:p>
    <w:p w14:paraId="39676C7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9A)</w:t>
      </w:r>
    </w:p>
    <w:p w14:paraId="4FB866E5" w14:textId="40E7CEC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8728</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0618</w:t>
      </w:r>
    </w:p>
    <w:p w14:paraId="70504757"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2CDC0E0" w14:textId="5D9C181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w:t>
      </w:r>
      <w:r w:rsidR="00B504B3">
        <w:rPr>
          <w:rFonts w:eastAsia="Calibri" w:cs="Times New Roman"/>
          <w:color w:val="000000"/>
        </w:rPr>
        <w:t>62,331</w:t>
      </w:r>
    </w:p>
    <w:p w14:paraId="3A6D3D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60,500</w:t>
      </w:r>
    </w:p>
    <w:p w14:paraId="0BD74F5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10,500</w:t>
      </w:r>
    </w:p>
    <w:p w14:paraId="5E0C2F99" w14:textId="3F74522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B504B3">
        <w:rPr>
          <w:rFonts w:eastAsia="Calibri" w:cs="Times New Roman"/>
          <w:color w:val="000000"/>
        </w:rPr>
        <w:t>618,180</w:t>
      </w:r>
    </w:p>
    <w:p w14:paraId="148ADCB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500</w:t>
      </w:r>
    </w:p>
    <w:p w14:paraId="2E434E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6,500</w:t>
      </w:r>
    </w:p>
    <w:p w14:paraId="67369A4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rPr>
        <w:tab/>
        <w:t>100</w:t>
      </w:r>
    </w:p>
    <w:p w14:paraId="34C995F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1,600,000</w:t>
      </w:r>
    </w:p>
    <w:p w14:paraId="348C294F" w14:textId="497CC7F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3,3</w:t>
      </w:r>
      <w:r w:rsidR="00B504B3">
        <w:rPr>
          <w:rFonts w:eastAsia="Calibri" w:cs="Times New Roman"/>
          <w:color w:val="000000"/>
        </w:rPr>
        <w:t>58,611</w:t>
      </w:r>
    </w:p>
    <w:p w14:paraId="0019951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079619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b/>
          <w:color w:val="000000"/>
        </w:rPr>
        <w:t>BUREAU OF SENIOR SERVICES</w:t>
      </w:r>
    </w:p>
    <w:p w14:paraId="7BA15CE1"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Bureau of Senior Services</w:t>
      </w:r>
    </w:p>
    <w:p w14:paraId="787523CA"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29)</w:t>
      </w:r>
    </w:p>
    <w:p w14:paraId="40EAE68E" w14:textId="0F67929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0508</w:t>
      </w:r>
    </w:p>
    <w:p w14:paraId="0E9BBE4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7DEE0AB" w14:textId="3955CB7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8</w:t>
      </w:r>
      <w:r w:rsidR="004F431F">
        <w:rPr>
          <w:rFonts w:eastAsia="Calibri" w:cs="Times New Roman"/>
          <w:color w:val="000000"/>
        </w:rPr>
        <w:t>57,874</w:t>
      </w:r>
    </w:p>
    <w:p w14:paraId="0C5DA8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0021D8E2" w14:textId="55CB015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w:t>
      </w:r>
      <w:r w:rsidR="004F431F">
        <w:rPr>
          <w:rFonts w:eastAsia="Calibri" w:cs="Times New Roman"/>
          <w:color w:val="000000"/>
        </w:rPr>
        <w:t>782</w:t>
      </w:r>
    </w:p>
    <w:p w14:paraId="2D89F4C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3,000</w:t>
      </w:r>
    </w:p>
    <w:p w14:paraId="207F286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13,811,853</w:t>
      </w:r>
    </w:p>
    <w:p w14:paraId="493D66DC" w14:textId="2F6CB26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14,6</w:t>
      </w:r>
      <w:r w:rsidR="004F431F">
        <w:rPr>
          <w:rFonts w:eastAsia="Calibri" w:cs="Times New Roman"/>
          <w:color w:val="000000"/>
        </w:rPr>
        <w:t>85,853</w:t>
      </w:r>
    </w:p>
    <w:p w14:paraId="539FDA4A"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68636F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b/>
          <w:color w:val="000000"/>
        </w:rPr>
        <w:t>MISCELLANEOUS BOARDS AND COMMISSIONS</w:t>
      </w:r>
    </w:p>
    <w:p w14:paraId="55F701F6" w14:textId="77777777"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Adjutant General – </w:t>
      </w:r>
    </w:p>
    <w:p w14:paraId="0013139C"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State Militia</w:t>
      </w:r>
    </w:p>
    <w:p w14:paraId="76E407F5"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25123C5D" w14:textId="350E8BB8"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8726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0603</w:t>
      </w:r>
    </w:p>
    <w:p w14:paraId="47A294B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306E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t>$</w:t>
      </w:r>
      <w:r w:rsidRPr="00AE18FD">
        <w:rPr>
          <w:rFonts w:eastAsia="Calibri" w:cs="Times New Roman"/>
          <w:color w:val="000000"/>
        </w:rPr>
        <w:tab/>
        <w:t>982,705</w:t>
      </w:r>
    </w:p>
    <w:p w14:paraId="340630D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Mountaineer </w:t>
      </w:r>
      <w:proofErr w:type="spellStart"/>
      <w:r w:rsidRPr="00AE18FD">
        <w:rPr>
          <w:rFonts w:eastAsia="Calibri" w:cs="Times New Roman"/>
          <w:color w:val="000000"/>
        </w:rPr>
        <w:t>ChalleNGe</w:t>
      </w:r>
      <w:proofErr w:type="spellEnd"/>
      <w:r w:rsidRPr="00AE18FD">
        <w:rPr>
          <w:rFonts w:eastAsia="Calibri" w:cs="Times New Roman"/>
          <w:color w:val="000000"/>
        </w:rPr>
        <w:t xml:space="preserve"> Academy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70900</w:t>
      </w:r>
      <w:r w:rsidRPr="00AE18FD">
        <w:rPr>
          <w:rFonts w:eastAsia="Calibri" w:cs="Times New Roman"/>
          <w:color w:val="000000"/>
        </w:rPr>
        <w:tab/>
      </w:r>
      <w:r w:rsidRPr="00AE18FD">
        <w:rPr>
          <w:rFonts w:eastAsia="Calibri" w:cs="Times New Roman"/>
          <w:color w:val="000000"/>
        </w:rPr>
        <w:tab/>
        <w:t>12,312,486</w:t>
      </w:r>
    </w:p>
    <w:p w14:paraId="6C8B654A" w14:textId="361D468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Martinsburg </w:t>
      </w:r>
      <w:proofErr w:type="spellStart"/>
      <w:r w:rsidRPr="00AE18FD">
        <w:rPr>
          <w:rFonts w:eastAsia="Calibri" w:cs="Times New Roman"/>
          <w:color w:val="000000"/>
        </w:rPr>
        <w:t>Starbase</w:t>
      </w:r>
      <w:proofErr w:type="spellEnd"/>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74200</w:t>
      </w:r>
      <w:r w:rsidRPr="00AE18FD">
        <w:rPr>
          <w:rFonts w:eastAsia="Calibri" w:cs="Times New Roman"/>
          <w:color w:val="000000"/>
        </w:rPr>
        <w:tab/>
      </w:r>
      <w:r w:rsidRPr="00AE18FD">
        <w:rPr>
          <w:rFonts w:eastAsia="Calibri" w:cs="Times New Roman"/>
          <w:color w:val="000000"/>
        </w:rPr>
        <w:tab/>
      </w:r>
      <w:r w:rsidR="004F431F">
        <w:rPr>
          <w:rFonts w:eastAsia="Calibri" w:cs="Times New Roman"/>
          <w:color w:val="000000"/>
        </w:rPr>
        <w:t>890,990</w:t>
      </w:r>
    </w:p>
    <w:p w14:paraId="3AB9BDE5" w14:textId="67C22C8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 xml:space="preserve">Charleston </w:t>
      </w:r>
      <w:proofErr w:type="spellStart"/>
      <w:r w:rsidRPr="00AE18FD">
        <w:rPr>
          <w:rFonts w:eastAsia="Calibri" w:cs="Times New Roman"/>
          <w:color w:val="000000"/>
        </w:rPr>
        <w:t>Starbase</w:t>
      </w:r>
      <w:proofErr w:type="spellEnd"/>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74300</w:t>
      </w:r>
      <w:r w:rsidRPr="00AE18FD">
        <w:rPr>
          <w:rFonts w:eastAsia="Calibri" w:cs="Times New Roman"/>
          <w:color w:val="000000"/>
        </w:rPr>
        <w:tab/>
      </w:r>
      <w:r w:rsidRPr="00AE18FD">
        <w:rPr>
          <w:rFonts w:eastAsia="Calibri" w:cs="Times New Roman"/>
          <w:color w:val="000000"/>
        </w:rPr>
        <w:tab/>
      </w:r>
      <w:r w:rsidR="004F431F">
        <w:rPr>
          <w:rFonts w:eastAsia="Calibri" w:cs="Times New Roman"/>
          <w:color w:val="000000"/>
        </w:rPr>
        <w:t>857,297</w:t>
      </w:r>
    </w:p>
    <w:p w14:paraId="02B6D75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Military Authority</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74800</w:t>
      </w:r>
      <w:r w:rsidRPr="00AE18FD">
        <w:rPr>
          <w:rFonts w:eastAsia="Calibri" w:cs="Times New Roman"/>
          <w:color w:val="000000"/>
        </w:rPr>
        <w:tab/>
      </w:r>
      <w:r w:rsidRPr="00AE18FD">
        <w:rPr>
          <w:rFonts w:eastAsia="Calibri" w:cs="Times New Roman"/>
          <w:color w:val="000000"/>
          <w:u w:val="single"/>
        </w:rPr>
        <w:tab/>
        <w:t>90,033,787</w:t>
      </w:r>
    </w:p>
    <w:p w14:paraId="3B6F82E3" w14:textId="79D721E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10</w:t>
      </w:r>
      <w:r w:rsidR="004F431F">
        <w:rPr>
          <w:rFonts w:eastAsia="Calibri" w:cs="Times New Roman"/>
          <w:color w:val="000000"/>
        </w:rPr>
        <w:t>5,077,265</w:t>
      </w:r>
    </w:p>
    <w:p w14:paraId="3FFD225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Adjutant General shall have the authority to transfer between appropriations.</w:t>
      </w:r>
    </w:p>
    <w:p w14:paraId="6D1B7FA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2FE1DC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Adjutant General – </w:t>
      </w:r>
    </w:p>
    <w:p w14:paraId="79C89CE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West Virginia National Guard Counterdrug Forfeiture Fund</w:t>
      </w:r>
    </w:p>
    <w:p w14:paraId="203731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(W.V. Code Chapter 15)</w:t>
      </w:r>
    </w:p>
    <w:p w14:paraId="007EDCE5" w14:textId="1D73B7A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8785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0603</w:t>
      </w:r>
    </w:p>
    <w:p w14:paraId="1DECF8F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718B37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1,350,000</w:t>
      </w:r>
    </w:p>
    <w:p w14:paraId="79A8B7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50,000</w:t>
      </w:r>
    </w:p>
    <w:p w14:paraId="5894899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200,000</w:t>
      </w:r>
    </w:p>
    <w:p w14:paraId="556F779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150,000</w:t>
      </w:r>
    </w:p>
    <w:p w14:paraId="304BC0D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rPr>
        <w:tab/>
        <w:t>100,000</w:t>
      </w:r>
    </w:p>
    <w:p w14:paraId="65328C1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Other Assets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69000</w:t>
      </w:r>
      <w:r w:rsidRPr="00AE18FD">
        <w:rPr>
          <w:rFonts w:eastAsia="Calibri" w:cs="Times New Roman"/>
          <w:color w:val="000000"/>
        </w:rPr>
        <w:tab/>
      </w:r>
      <w:r w:rsidRPr="00AE18FD">
        <w:rPr>
          <w:rFonts w:eastAsia="Calibri" w:cs="Times New Roman"/>
          <w:color w:val="000000"/>
        </w:rPr>
        <w:tab/>
        <w:t>100,000</w:t>
      </w:r>
    </w:p>
    <w:p w14:paraId="5F34415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Land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73000</w:t>
      </w:r>
      <w:r w:rsidRPr="00AE18FD">
        <w:rPr>
          <w:rFonts w:eastAsia="Calibri" w:cs="Times New Roman"/>
          <w:color w:val="000000"/>
        </w:rPr>
        <w:tab/>
      </w:r>
      <w:r w:rsidRPr="00AE18FD">
        <w:rPr>
          <w:rFonts w:eastAsia="Calibri" w:cs="Times New Roman"/>
          <w:color w:val="000000"/>
          <w:u w:val="single"/>
        </w:rPr>
        <w:tab/>
        <w:t>50,000</w:t>
      </w:r>
    </w:p>
    <w:p w14:paraId="72BB86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2,000,000</w:t>
      </w:r>
    </w:p>
    <w:p w14:paraId="1F1B9D00"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0162D3D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Public Service Commission –</w:t>
      </w:r>
    </w:p>
    <w:p w14:paraId="47663D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Motor Carrier Division</w:t>
      </w:r>
    </w:p>
    <w:p w14:paraId="3857A88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AE18FD">
        <w:rPr>
          <w:rFonts w:eastAsia="Calibri" w:cs="Times New Roman"/>
          <w:color w:val="000000"/>
        </w:rPr>
        <w:t>(W.V. Code Chapter 24A)</w:t>
      </w:r>
    </w:p>
    <w:p w14:paraId="15EA04B7" w14:textId="5BDE5F8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4DC38BA3"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1D0DE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1,600,289</w:t>
      </w:r>
    </w:p>
    <w:p w14:paraId="24E2AF6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39,000</w:t>
      </w:r>
    </w:p>
    <w:p w14:paraId="276EC0E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1,000</w:t>
      </w:r>
    </w:p>
    <w:p w14:paraId="5EEA4A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368,953</w:t>
      </w:r>
    </w:p>
    <w:p w14:paraId="5D42D83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2,009,242</w:t>
      </w:r>
    </w:p>
    <w:p w14:paraId="686D3A06"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157F10A"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Public Service Commission –</w:t>
      </w:r>
    </w:p>
    <w:p w14:paraId="65C6E5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Gas Pipeline Division</w:t>
      </w:r>
    </w:p>
    <w:p w14:paraId="1A706289" w14:textId="77777777" w:rsidR="00AE18FD" w:rsidRPr="00AE18FD" w:rsidRDefault="00AE18FD" w:rsidP="00AE18FD">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(W.V. Code Chapter 24B)</w:t>
      </w:r>
    </w:p>
    <w:p w14:paraId="6480F1A4" w14:textId="55AB803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0926</w:t>
      </w:r>
    </w:p>
    <w:p w14:paraId="41C3128B"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73AB42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725,664</w:t>
      </w:r>
    </w:p>
    <w:p w14:paraId="0C325AA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3,000</w:t>
      </w:r>
    </w:p>
    <w:p w14:paraId="02CD990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4,072</w:t>
      </w:r>
    </w:p>
    <w:p w14:paraId="247591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124,628</w:t>
      </w:r>
    </w:p>
    <w:p w14:paraId="4D64EF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857,364</w:t>
      </w:r>
    </w:p>
    <w:p w14:paraId="345185A3"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continuous"/>
          <w:cols w:space="720"/>
        </w:sectPr>
      </w:pPr>
    </w:p>
    <w:p w14:paraId="36808E17"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Economic Development Authority</w:t>
      </w:r>
    </w:p>
    <w:p w14:paraId="7CD7D3F4" w14:textId="77777777" w:rsidR="00AE18FD" w:rsidRPr="00AE18FD" w:rsidRDefault="00AE18FD" w:rsidP="00AE18FD">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(W.V. Code Chapter 31)</w:t>
      </w:r>
    </w:p>
    <w:p w14:paraId="7EEB4268" w14:textId="0757788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8893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0944</w:t>
      </w:r>
    </w:p>
    <w:p w14:paraId="225F78E8"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43AE302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5,000,000</w:t>
      </w:r>
    </w:p>
    <w:p w14:paraId="0C791F48" w14:textId="2C2552E4"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strike/>
          <w:color w:val="000000"/>
          <w:u w:val="double"/>
        </w:rPr>
      </w:pPr>
      <w:r w:rsidRPr="00AE18FD">
        <w:rPr>
          <w:rFonts w:eastAsia="Calibri" w:cs="Times New Roman"/>
          <w:color w:val="000000"/>
        </w:rPr>
        <w:t>Total TITLE II, Section 6 - Federal Funds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t>8,</w:t>
      </w:r>
      <w:r w:rsidR="00C339C6">
        <w:rPr>
          <w:rFonts w:eastAsia="Calibri" w:cs="Times New Roman"/>
          <w:color w:val="000000"/>
          <w:u w:val="double"/>
        </w:rPr>
        <w:t>224,744,008</w:t>
      </w:r>
    </w:p>
    <w:p w14:paraId="1DB1D6F7" w14:textId="77777777" w:rsidR="00AE18FD" w:rsidRPr="00AE18FD" w:rsidRDefault="00AE18FD" w:rsidP="00AE18FD">
      <w:pPr>
        <w:spacing w:line="504" w:lineRule="auto"/>
        <w:rPr>
          <w:rFonts w:eastAsia="Calibri" w:cs="Times New Roman"/>
          <w:strike/>
          <w:color w:val="000000"/>
          <w:u w:val="double"/>
        </w:rPr>
        <w:sectPr w:rsidR="00AE18FD" w:rsidRPr="00AE18FD" w:rsidSect="00AE18FD">
          <w:type w:val="continuous"/>
          <w:pgSz w:w="12240" w:h="15840"/>
          <w:pgMar w:top="1440" w:right="1440" w:bottom="1440" w:left="1440" w:header="720" w:footer="720" w:gutter="0"/>
          <w:lnNumType w:countBy="1" w:restart="continuous"/>
          <w:cols w:space="720"/>
        </w:sectPr>
      </w:pPr>
    </w:p>
    <w:p w14:paraId="4A9071FC" w14:textId="38F2491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7. Appropriations from federal block grants.</w:t>
      </w:r>
      <w:r w:rsidRPr="00AE18FD">
        <w:rPr>
          <w:rFonts w:eastAsia="Calibri" w:cs="Times New Roman"/>
          <w:color w:val="000000"/>
        </w:rPr>
        <w:t xml:space="preserve"> — The following items are hereby appropriated from federal block grants to be available for expenditure during the fiscal year </w:t>
      </w:r>
      <w:r w:rsidR="00394DFF">
        <w:rPr>
          <w:rFonts w:eastAsia="Calibri" w:cs="Times New Roman"/>
          <w:color w:val="000000"/>
        </w:rPr>
        <w:t>2026</w:t>
      </w:r>
      <w:r w:rsidRPr="00AE18FD">
        <w:rPr>
          <w:rFonts w:eastAsia="Calibri" w:cs="Times New Roman"/>
          <w:color w:val="000000"/>
        </w:rPr>
        <w:t>.</w:t>
      </w:r>
    </w:p>
    <w:p w14:paraId="2271A97D"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D7FEB2F" w14:textId="0C268314"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D</w:t>
      </w:r>
      <w:r w:rsidR="00921EC3">
        <w:rPr>
          <w:rFonts w:eastAsia="Calibri" w:cs="Times New Roman"/>
          <w:i/>
          <w:color w:val="000000"/>
        </w:rPr>
        <w:t>ivision</w:t>
      </w:r>
      <w:r w:rsidRPr="00AE18FD">
        <w:rPr>
          <w:rFonts w:eastAsia="Calibri" w:cs="Times New Roman"/>
          <w:i/>
          <w:color w:val="000000"/>
        </w:rPr>
        <w:t xml:space="preserve"> of Economic Development –</w:t>
      </w:r>
    </w:p>
    <w:p w14:paraId="3B8825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Community Development</w:t>
      </w:r>
    </w:p>
    <w:p w14:paraId="710705F6" w14:textId="5CC8B00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357CADAC"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B1F6A57" w14:textId="2894B43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lastRenderedPageBreak/>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10,6</w:t>
      </w:r>
      <w:r w:rsidR="00D64DC4">
        <w:rPr>
          <w:rFonts w:eastAsia="Calibri" w:cs="Times New Roman"/>
          <w:color w:val="000000"/>
        </w:rPr>
        <w:t>72,367</w:t>
      </w:r>
    </w:p>
    <w:p w14:paraId="4F3F50B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2,375,000</w:t>
      </w:r>
    </w:p>
    <w:p w14:paraId="4B075BE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224,476,883</w:t>
      </w:r>
    </w:p>
    <w:p w14:paraId="745DC9AA" w14:textId="2BD0D95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237,5</w:t>
      </w:r>
      <w:r w:rsidR="00D64DC4">
        <w:rPr>
          <w:rFonts w:eastAsia="Calibri" w:cs="Times New Roman"/>
          <w:color w:val="000000"/>
        </w:rPr>
        <w:t>24,250</w:t>
      </w:r>
    </w:p>
    <w:p w14:paraId="4D0E7EA9" w14:textId="77777777" w:rsidR="00AE18FD" w:rsidRPr="00AE18FD" w:rsidRDefault="00AE18FD" w:rsidP="00AE18FD">
      <w:pPr>
        <w:spacing w:line="504"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01DF5A2" w14:textId="4CDC153A" w:rsidR="00AE18FD" w:rsidRPr="00AE18FD" w:rsidRDefault="00921EC3"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Pr>
          <w:rFonts w:eastAsia="Calibri" w:cs="Times New Roman"/>
          <w:i/>
          <w:color w:val="000000"/>
        </w:rPr>
        <w:t>Division</w:t>
      </w:r>
      <w:r w:rsidR="00AE18FD" w:rsidRPr="00AE18FD">
        <w:rPr>
          <w:rFonts w:eastAsia="Calibri" w:cs="Times New Roman"/>
          <w:i/>
          <w:color w:val="000000"/>
        </w:rPr>
        <w:t xml:space="preserve"> of Economic Development – </w:t>
      </w:r>
    </w:p>
    <w:p w14:paraId="387D0F7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Office of Economic Opportunity –</w:t>
      </w:r>
    </w:p>
    <w:p w14:paraId="30C7E24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AE18FD">
        <w:rPr>
          <w:rFonts w:eastAsia="Calibri" w:cs="Times New Roman"/>
          <w:i/>
          <w:color w:val="000000"/>
        </w:rPr>
        <w:t>Community Services</w:t>
      </w:r>
    </w:p>
    <w:p w14:paraId="7F3FF27D" w14:textId="19739D5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8902</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0307</w:t>
      </w:r>
    </w:p>
    <w:p w14:paraId="5346908F" w14:textId="77777777" w:rsidR="00AE18FD" w:rsidRPr="00AE18FD" w:rsidRDefault="00AE18FD" w:rsidP="00AE18FD">
      <w:pPr>
        <w:spacing w:line="504"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5248E32" w14:textId="30E8BB0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77</w:t>
      </w:r>
      <w:r w:rsidR="00D64DC4">
        <w:rPr>
          <w:rFonts w:eastAsia="Calibri" w:cs="Times New Roman"/>
          <w:color w:val="000000"/>
        </w:rPr>
        <w:t>3,389</w:t>
      </w:r>
    </w:p>
    <w:p w14:paraId="767002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1,500</w:t>
      </w:r>
    </w:p>
    <w:p w14:paraId="4220EA7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9,000</w:t>
      </w:r>
    </w:p>
    <w:p w14:paraId="03CFE8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125,000</w:t>
      </w:r>
    </w:p>
    <w:p w14:paraId="5A1DB1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17,781,811</w:t>
      </w:r>
    </w:p>
    <w:p w14:paraId="4025C8E1" w14:textId="68BAA19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18,6</w:t>
      </w:r>
      <w:r w:rsidR="00D64DC4">
        <w:rPr>
          <w:rFonts w:eastAsia="Calibri" w:cs="Times New Roman"/>
          <w:color w:val="000000"/>
        </w:rPr>
        <w:t>90,700</w:t>
      </w:r>
    </w:p>
    <w:p w14:paraId="0498376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E925830"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proofErr w:type="spellStart"/>
      <w:r w:rsidRPr="00AE18FD">
        <w:rPr>
          <w:rFonts w:eastAsia="Calibri" w:cs="Times New Roman"/>
          <w:i/>
          <w:color w:val="000000"/>
        </w:rPr>
        <w:t>WorkForce</w:t>
      </w:r>
      <w:proofErr w:type="spellEnd"/>
      <w:r w:rsidRPr="00AE18FD">
        <w:rPr>
          <w:rFonts w:eastAsia="Calibri" w:cs="Times New Roman"/>
          <w:i/>
          <w:color w:val="000000"/>
        </w:rPr>
        <w:t xml:space="preserve"> West Virginia – </w:t>
      </w:r>
    </w:p>
    <w:p w14:paraId="2F4E074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i/>
          <w:color w:val="000000"/>
        </w:rPr>
        <w:t>Workforce Investment Act</w:t>
      </w:r>
    </w:p>
    <w:p w14:paraId="5F78E59C" w14:textId="2DDD7C3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8749</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0323</w:t>
      </w:r>
    </w:p>
    <w:p w14:paraId="3C0D76D3"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B945EB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3,036,190</w:t>
      </w:r>
    </w:p>
    <w:p w14:paraId="360323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 and</w:t>
      </w:r>
    </w:p>
    <w:p w14:paraId="316AFB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124,018</w:t>
      </w:r>
    </w:p>
    <w:p w14:paraId="7049D25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Repairs and Alterations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06400</w:t>
      </w:r>
      <w:r w:rsidRPr="00AE18FD">
        <w:rPr>
          <w:rFonts w:eastAsia="Calibri" w:cs="Times New Roman"/>
          <w:color w:val="000000"/>
        </w:rPr>
        <w:tab/>
      </w:r>
      <w:r w:rsidRPr="00AE18FD">
        <w:rPr>
          <w:rFonts w:eastAsia="Calibri" w:cs="Times New Roman"/>
          <w:color w:val="000000"/>
        </w:rPr>
        <w:tab/>
        <w:t>1,600</w:t>
      </w:r>
    </w:p>
    <w:p w14:paraId="5B18282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500</w:t>
      </w:r>
    </w:p>
    <w:p w14:paraId="48C94F7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23,023</w:t>
      </w:r>
    </w:p>
    <w:p w14:paraId="6DF94B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63,381,511</w:t>
      </w:r>
    </w:p>
    <w:p w14:paraId="0FCEDF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Buildings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25800</w:t>
      </w:r>
      <w:r w:rsidRPr="00AE18FD">
        <w:rPr>
          <w:rFonts w:eastAsia="Calibri" w:cs="Times New Roman"/>
          <w:color w:val="000000"/>
        </w:rPr>
        <w:tab/>
      </w:r>
      <w:r w:rsidRPr="00AE18FD">
        <w:rPr>
          <w:rFonts w:eastAsia="Calibri" w:cs="Times New Roman"/>
          <w:color w:val="000000"/>
          <w:u w:val="single"/>
        </w:rPr>
        <w:tab/>
        <w:t>1,100</w:t>
      </w:r>
    </w:p>
    <w:p w14:paraId="0E5487B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lastRenderedPageBreak/>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66,567,942</w:t>
      </w:r>
    </w:p>
    <w:p w14:paraId="5BE6F3B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62149FD"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06204ED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Maternal and Child Health</w:t>
      </w:r>
    </w:p>
    <w:p w14:paraId="207C94F3" w14:textId="0F5EEC0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8750</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666AECC4"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2F0A07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2,509,103</w:t>
      </w:r>
    </w:p>
    <w:p w14:paraId="2ED9185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81,439</w:t>
      </w:r>
    </w:p>
    <w:p w14:paraId="59877A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7,294,267</w:t>
      </w:r>
    </w:p>
    <w:p w14:paraId="3D66EF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9,884,809</w:t>
      </w:r>
    </w:p>
    <w:p w14:paraId="30FF1BEE"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DF3AC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Health – </w:t>
      </w:r>
    </w:p>
    <w:p w14:paraId="1FDF8CF0"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Preventive Health</w:t>
      </w:r>
    </w:p>
    <w:p w14:paraId="5E2E8B15" w14:textId="05A5A68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8753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0506</w:t>
      </w:r>
    </w:p>
    <w:p w14:paraId="3A9A91C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6D831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283,642</w:t>
      </w:r>
    </w:p>
    <w:p w14:paraId="3EFF28E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Equipment</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07000</w:t>
      </w:r>
      <w:r w:rsidRPr="00AE18FD">
        <w:rPr>
          <w:rFonts w:eastAsia="Calibri" w:cs="Times New Roman"/>
          <w:color w:val="000000"/>
        </w:rPr>
        <w:tab/>
      </w:r>
      <w:r w:rsidRPr="00AE18FD">
        <w:rPr>
          <w:rFonts w:eastAsia="Calibri" w:cs="Times New Roman"/>
          <w:color w:val="000000"/>
        </w:rPr>
        <w:tab/>
        <w:t>165,642</w:t>
      </w:r>
    </w:p>
    <w:p w14:paraId="5DD0484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22,457</w:t>
      </w:r>
    </w:p>
    <w:p w14:paraId="1A70E3D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1,895,366</w:t>
      </w:r>
    </w:p>
    <w:p w14:paraId="77E297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2,367,107</w:t>
      </w:r>
    </w:p>
    <w:p w14:paraId="4AEC89D0" w14:textId="77777777" w:rsidR="00AE18FD" w:rsidRPr="00AE18FD" w:rsidRDefault="00AE18FD" w:rsidP="00AE18FD">
      <w:pPr>
        <w:spacing w:line="528"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6F6FDB7C"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 xml:space="preserve">Department of Human Services – </w:t>
      </w:r>
    </w:p>
    <w:p w14:paraId="3144059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Energy Assistance</w:t>
      </w:r>
    </w:p>
    <w:p w14:paraId="1997D1F8" w14:textId="7E067D6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8755</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705ED595" w14:textId="77777777" w:rsidR="00AE18FD" w:rsidRPr="00AE18FD" w:rsidRDefault="00AE18FD" w:rsidP="00AE18FD">
      <w:pPr>
        <w:spacing w:line="528"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134A1B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2,733,782</w:t>
      </w:r>
    </w:p>
    <w:p w14:paraId="5B2C31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Salary and Benefits of Cabinet Secretary</w:t>
      </w:r>
    </w:p>
    <w:p w14:paraId="49742E2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ab/>
        <w:t>And Agency Heads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2,450</w:t>
      </w:r>
    </w:p>
    <w:p w14:paraId="091A8E7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350,000</w:t>
      </w:r>
    </w:p>
    <w:p w14:paraId="5AD93DD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57,082,035</w:t>
      </w:r>
    </w:p>
    <w:p w14:paraId="5B25E7D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60,168,267</w:t>
      </w:r>
    </w:p>
    <w:p w14:paraId="583C570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DE2C62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 xml:space="preserve">Department of Human Services – </w:t>
      </w:r>
    </w:p>
    <w:p w14:paraId="1FD8017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Social Services</w:t>
      </w:r>
    </w:p>
    <w:p w14:paraId="3CBCD00D" w14:textId="4523E0A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8757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328667CD"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948FE9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9,709,574</w:t>
      </w:r>
    </w:p>
    <w:p w14:paraId="305B958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171,982</w:t>
      </w:r>
    </w:p>
    <w:p w14:paraId="448488D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8,870,508</w:t>
      </w:r>
    </w:p>
    <w:p w14:paraId="2B82019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18,752,064</w:t>
      </w:r>
    </w:p>
    <w:p w14:paraId="35849A49" w14:textId="1C553B48"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Department of H</w:t>
      </w:r>
      <w:r w:rsidR="00D476E7">
        <w:rPr>
          <w:rFonts w:eastAsia="Calibri" w:cs="Times New Roman"/>
          <w:i/>
          <w:color w:val="000000"/>
        </w:rPr>
        <w:t>uman Services</w:t>
      </w:r>
      <w:r w:rsidRPr="00AE18FD">
        <w:rPr>
          <w:rFonts w:eastAsia="Calibri" w:cs="Times New Roman"/>
          <w:i/>
          <w:color w:val="000000"/>
        </w:rPr>
        <w:t xml:space="preserve"> – </w:t>
      </w:r>
    </w:p>
    <w:p w14:paraId="3B1FA97A" w14:textId="7777777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Substance Abuse Prevention and Treatment</w:t>
      </w:r>
    </w:p>
    <w:p w14:paraId="48B587AF" w14:textId="23E10312"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8793</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772320A8" w14:textId="77777777" w:rsidR="00AE18FD" w:rsidRPr="00AE18FD" w:rsidRDefault="00AE18FD" w:rsidP="00AE18FD">
      <w:pPr>
        <w:spacing w:line="528"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19A8D64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736,598</w:t>
      </w:r>
    </w:p>
    <w:p w14:paraId="7D3218D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115,924</w:t>
      </w:r>
    </w:p>
    <w:p w14:paraId="05EF09C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t>10,853,740</w:t>
      </w:r>
    </w:p>
    <w:p w14:paraId="3E56067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t>4,225,212</w:t>
      </w:r>
    </w:p>
    <w:p w14:paraId="05428C1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15,931,474</w:t>
      </w:r>
    </w:p>
    <w:p w14:paraId="65047903" w14:textId="77777777" w:rsidR="00AE18FD" w:rsidRPr="00AE18FD" w:rsidRDefault="00AE18FD" w:rsidP="00AE18FD">
      <w:pPr>
        <w:spacing w:line="528" w:lineRule="auto"/>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7A3463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 xml:space="preserve">Department of Health – </w:t>
      </w:r>
    </w:p>
    <w:p w14:paraId="4DC8F1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AE18FD">
        <w:rPr>
          <w:rFonts w:eastAsia="Calibri" w:cs="Times New Roman"/>
          <w:i/>
          <w:color w:val="000000"/>
        </w:rPr>
        <w:t>Community Mental Health Services</w:t>
      </w:r>
    </w:p>
    <w:p w14:paraId="30EF9A96" w14:textId="27DF9D92"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8794</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730A30AD" w14:textId="77777777" w:rsidR="00AE18FD" w:rsidRPr="00AE18FD" w:rsidRDefault="00AE18FD" w:rsidP="00AE18FD">
      <w:pPr>
        <w:spacing w:line="528" w:lineRule="auto"/>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68FA41EC" w14:textId="6DFD4B5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r>
      <w:r w:rsidR="00AC4C20">
        <w:rPr>
          <w:rFonts w:eastAsia="Calibri" w:cs="Times New Roman"/>
          <w:color w:val="000000"/>
        </w:rPr>
        <w:t>748,144</w:t>
      </w:r>
    </w:p>
    <w:p w14:paraId="63BFFC4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33,533</w:t>
      </w:r>
    </w:p>
    <w:p w14:paraId="573E5888" w14:textId="1DCD24B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rPr>
        <w:tab/>
      </w:r>
      <w:r w:rsidR="00AC4C20">
        <w:rPr>
          <w:rFonts w:eastAsia="Calibri" w:cs="Times New Roman"/>
          <w:color w:val="000000"/>
        </w:rPr>
        <w:t>9,735,527</w:t>
      </w:r>
    </w:p>
    <w:p w14:paraId="0DD73559" w14:textId="090F44A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E18FD">
        <w:rPr>
          <w:rFonts w:eastAsia="Calibri" w:cs="Times New Roman"/>
          <w:color w:val="000000"/>
        </w:rPr>
        <w:t>Federal Coronavirus Pandemic</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89101</w:t>
      </w:r>
      <w:r w:rsidRPr="00AE18FD">
        <w:rPr>
          <w:rFonts w:eastAsia="Calibri" w:cs="Times New Roman"/>
          <w:color w:val="000000"/>
        </w:rPr>
        <w:tab/>
      </w:r>
      <w:r w:rsidRPr="00AE18FD">
        <w:rPr>
          <w:rFonts w:eastAsia="Calibri" w:cs="Times New Roman"/>
          <w:color w:val="000000"/>
          <w:u w:val="single"/>
        </w:rPr>
        <w:tab/>
      </w:r>
      <w:r w:rsidR="00AC4C20">
        <w:rPr>
          <w:rFonts w:eastAsia="Calibri" w:cs="Times New Roman"/>
          <w:color w:val="000000"/>
          <w:u w:val="single"/>
        </w:rPr>
        <w:t>2,070,960</w:t>
      </w:r>
    </w:p>
    <w:p w14:paraId="142645F1" w14:textId="094CD2D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12,58</w:t>
      </w:r>
      <w:r w:rsidR="00AC4C20">
        <w:rPr>
          <w:rFonts w:eastAsia="Calibri" w:cs="Times New Roman"/>
          <w:color w:val="000000"/>
        </w:rPr>
        <w:t>8,164</w:t>
      </w:r>
    </w:p>
    <w:p w14:paraId="1B55E14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8B03982"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2B9B0C7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lastRenderedPageBreak/>
        <w:t>Temporary Assistance for Needy Families</w:t>
      </w:r>
    </w:p>
    <w:p w14:paraId="7639FBB5" w14:textId="46C18AF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8816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97A3DB9"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19EBC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22,903,080</w:t>
      </w:r>
    </w:p>
    <w:p w14:paraId="51B2294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w:t>
      </w:r>
    </w:p>
    <w:p w14:paraId="3AE589A4"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And Agency Head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7,350</w:t>
      </w:r>
    </w:p>
    <w:p w14:paraId="12DE29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1,250,000</w:t>
      </w:r>
    </w:p>
    <w:p w14:paraId="6FD9B4B5" w14:textId="2274E33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w:t>
      </w:r>
      <w:r w:rsidR="00B12952">
        <w:rPr>
          <w:rFonts w:eastAsia="Calibri" w:cs="Times New Roman"/>
          <w:color w:val="000000"/>
          <w:u w:val="single"/>
        </w:rPr>
        <w:t>52,504,134</w:t>
      </w:r>
    </w:p>
    <w:p w14:paraId="0DF66D8E" w14:textId="4061A15B"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w:t>
      </w:r>
      <w:r w:rsidR="00B12952">
        <w:rPr>
          <w:rFonts w:eastAsia="Calibri" w:cs="Times New Roman"/>
          <w:color w:val="000000"/>
        </w:rPr>
        <w:t>76,664,564</w:t>
      </w:r>
    </w:p>
    <w:p w14:paraId="41D5A65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C5B5BEE"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Department of Human Services – </w:t>
      </w:r>
    </w:p>
    <w:p w14:paraId="17E28AC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Child Care and Development</w:t>
      </w:r>
    </w:p>
    <w:p w14:paraId="68F21163" w14:textId="23919E0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8817</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0511</w:t>
      </w:r>
    </w:p>
    <w:p w14:paraId="2991E5CC"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5D298CF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Personal Services and Employee Benefits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00100</w:t>
      </w:r>
      <w:r w:rsidRPr="00AE18FD">
        <w:rPr>
          <w:rFonts w:eastAsia="Calibri" w:cs="Times New Roman"/>
          <w:color w:val="000000"/>
        </w:rPr>
        <w:tab/>
        <w:t>$</w:t>
      </w:r>
      <w:r w:rsidRPr="00AE18FD">
        <w:rPr>
          <w:rFonts w:eastAsia="Calibri" w:cs="Times New Roman"/>
          <w:color w:val="000000"/>
        </w:rPr>
        <w:tab/>
        <w:t>3,753,484</w:t>
      </w:r>
    </w:p>
    <w:p w14:paraId="1E12A37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Salary and Benefits of Cabinet Secretary</w:t>
      </w:r>
    </w:p>
    <w:p w14:paraId="4C1713F5"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And Agency Head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00201</w:t>
      </w:r>
      <w:r w:rsidRPr="00AE18FD">
        <w:rPr>
          <w:rFonts w:eastAsia="Calibri" w:cs="Times New Roman"/>
          <w:color w:val="000000"/>
        </w:rPr>
        <w:tab/>
      </w:r>
      <w:r w:rsidRPr="00AE18FD">
        <w:rPr>
          <w:rFonts w:eastAsia="Calibri" w:cs="Times New Roman"/>
          <w:color w:val="000000"/>
        </w:rPr>
        <w:tab/>
        <w:t>2,450</w:t>
      </w:r>
    </w:p>
    <w:p w14:paraId="2C6569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Unclassified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09900</w:t>
      </w:r>
      <w:r w:rsidRPr="00AE18FD">
        <w:rPr>
          <w:rFonts w:eastAsia="Calibri" w:cs="Times New Roman"/>
          <w:color w:val="000000"/>
        </w:rPr>
        <w:tab/>
      </w:r>
      <w:r w:rsidRPr="00AE18FD">
        <w:rPr>
          <w:rFonts w:eastAsia="Calibri" w:cs="Times New Roman"/>
          <w:color w:val="000000"/>
        </w:rPr>
        <w:tab/>
        <w:t>350,000</w:t>
      </w:r>
    </w:p>
    <w:p w14:paraId="4980047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E18FD">
        <w:rPr>
          <w:rFonts w:eastAsia="Calibri" w:cs="Times New Roman"/>
          <w:color w:val="000000"/>
        </w:rPr>
        <w:t>Current Expenses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13000</w:t>
      </w:r>
      <w:r w:rsidRPr="00AE18FD">
        <w:rPr>
          <w:rFonts w:eastAsia="Calibri" w:cs="Times New Roman"/>
          <w:color w:val="000000"/>
        </w:rPr>
        <w:tab/>
      </w:r>
      <w:r w:rsidRPr="00AE18FD">
        <w:rPr>
          <w:rFonts w:eastAsia="Calibri" w:cs="Times New Roman"/>
          <w:color w:val="000000"/>
          <w:u w:val="single"/>
        </w:rPr>
        <w:tab/>
        <w:t>107,150,000</w:t>
      </w:r>
    </w:p>
    <w:p w14:paraId="4F390AE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E18FD">
        <w:rPr>
          <w:rFonts w:eastAsia="Calibri" w:cs="Times New Roman"/>
          <w:color w:val="000000"/>
        </w:rPr>
        <w:tab/>
        <w:t>Total</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w:t>
      </w:r>
      <w:r w:rsidRPr="00AE18FD">
        <w:rPr>
          <w:rFonts w:eastAsia="Calibri" w:cs="Times New Roman"/>
          <w:color w:val="000000"/>
        </w:rPr>
        <w:tab/>
        <w:t>111,255,934</w:t>
      </w:r>
    </w:p>
    <w:p w14:paraId="463E29B8" w14:textId="2F5CE4EF" w:rsidR="00AE18FD" w:rsidRPr="00AE18FD" w:rsidRDefault="00AE18FD" w:rsidP="00B12952">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AE18FD" w:rsidRPr="00AE18FD" w:rsidSect="00AE18FD">
          <w:type w:val="continuous"/>
          <w:pgSz w:w="12240" w:h="15840"/>
          <w:pgMar w:top="1440" w:right="1440" w:bottom="1440" w:left="1440" w:header="720" w:footer="720" w:gutter="0"/>
          <w:lnNumType w:countBy="1" w:restart="newSection"/>
          <w:cols w:space="720"/>
        </w:sectPr>
      </w:pPr>
      <w:r w:rsidRPr="00AE18FD">
        <w:rPr>
          <w:rFonts w:eastAsia="Calibri" w:cs="Times New Roman"/>
          <w:color w:val="000000"/>
        </w:rPr>
        <w:t>Total TITLE II, Section 7 – Federal Block Grants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r>
      <w:r w:rsidR="00B12952">
        <w:rPr>
          <w:rFonts w:eastAsia="Calibri" w:cs="Times New Roman"/>
          <w:color w:val="000000"/>
          <w:u w:val="double"/>
        </w:rPr>
        <w:t>730,395,275</w:t>
      </w:r>
    </w:p>
    <w:p w14:paraId="59D34E4F" w14:textId="1D49706F"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8. Awards for claims against the state.</w:t>
      </w:r>
      <w:r w:rsidRPr="00AE18FD">
        <w:rPr>
          <w:rFonts w:eastAsia="Calibri" w:cs="Times New Roman"/>
          <w:color w:val="000000"/>
        </w:rPr>
        <w:t xml:space="preserve"> — There are hereby appropriated for fiscal year </w:t>
      </w:r>
      <w:r w:rsidR="00394DFF">
        <w:rPr>
          <w:rFonts w:eastAsia="Calibri" w:cs="Times New Roman"/>
          <w:color w:val="000000"/>
        </w:rPr>
        <w:t>2026</w:t>
      </w:r>
      <w:r w:rsidRPr="00AE18FD">
        <w:rPr>
          <w:rFonts w:eastAsia="Calibri" w:cs="Times New Roman"/>
          <w:color w:val="000000"/>
        </w:rPr>
        <w:t>, from the fund as designated, in the amounts as specified, general revenue funds in the amount of $</w:t>
      </w:r>
      <w:r w:rsidR="00373265">
        <w:rPr>
          <w:rFonts w:eastAsia="Calibri" w:cs="Times New Roman"/>
          <w:color w:val="000000"/>
        </w:rPr>
        <w:t>576,717,</w:t>
      </w:r>
      <w:r w:rsidRPr="00AE18FD">
        <w:rPr>
          <w:rFonts w:eastAsia="Calibri" w:cs="Times New Roman"/>
          <w:color w:val="000000"/>
        </w:rPr>
        <w:t xml:space="preserve"> special revenue funds in the amount of $</w:t>
      </w:r>
      <w:r w:rsidR="00373265">
        <w:rPr>
          <w:rFonts w:eastAsia="Calibri" w:cs="Times New Roman"/>
          <w:color w:val="000000"/>
        </w:rPr>
        <w:t>250,000</w:t>
      </w:r>
      <w:r w:rsidRPr="00AE18FD">
        <w:rPr>
          <w:rFonts w:eastAsia="Calibri" w:cs="Times New Roman"/>
          <w:color w:val="000000"/>
        </w:rPr>
        <w:t>, and state road funds in the amount of $</w:t>
      </w:r>
      <w:r w:rsidR="00373265">
        <w:rPr>
          <w:rFonts w:eastAsia="Calibri" w:cs="Times New Roman"/>
          <w:color w:val="000000"/>
        </w:rPr>
        <w:t>675,250</w:t>
      </w:r>
      <w:r w:rsidRPr="00AE18FD">
        <w:rPr>
          <w:rFonts w:eastAsia="Calibri" w:cs="Times New Roman"/>
          <w:color w:val="000000"/>
        </w:rPr>
        <w:t xml:space="preserve"> for payment of claims against the state.</w:t>
      </w:r>
    </w:p>
    <w:p w14:paraId="1A701E11"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A3E4532" w14:textId="43A675F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b/>
          <w:iCs/>
          <w:color w:val="000000"/>
        </w:rPr>
        <w:t xml:space="preserve">Sec. 9. </w:t>
      </w:r>
      <w:r w:rsidRPr="00AE18FD">
        <w:rPr>
          <w:rFonts w:eastAsia="Calibri" w:cs="Times New Roman"/>
          <w:b/>
          <w:bCs/>
          <w:color w:val="000000"/>
        </w:rPr>
        <w:t>Appropriations from general revenue fund surplus accrued.</w:t>
      </w:r>
      <w:r w:rsidRPr="00AE18FD">
        <w:rPr>
          <w:rFonts w:eastAsia="Calibri" w:cs="Times New Roman"/>
          <w:color w:val="000000"/>
        </w:rPr>
        <w:t xml:space="preserve">  </w:t>
      </w:r>
      <w:r w:rsidRPr="00AE18FD">
        <w:rPr>
          <w:rFonts w:eastAsia="Calibri" w:cs="Times New Roman"/>
          <w:iCs/>
          <w:color w:val="000000"/>
        </w:rPr>
        <w:t>—</w:t>
      </w:r>
      <w:r w:rsidRPr="00AE18FD">
        <w:rPr>
          <w:rFonts w:eastAsia="Calibri" w:cs="Times New Roman"/>
          <w:color w:val="000000"/>
        </w:rPr>
        <w:t xml:space="preserve"> The following items are hereby appropriated from the state fund, general revenue, and are to be available for expenditure during the fiscal year </w:t>
      </w:r>
      <w:r w:rsidR="00394DFF">
        <w:rPr>
          <w:rFonts w:eastAsia="Calibri" w:cs="Times New Roman"/>
          <w:color w:val="000000"/>
        </w:rPr>
        <w:t>2026</w:t>
      </w:r>
      <w:r w:rsidRPr="00AE18FD">
        <w:rPr>
          <w:rFonts w:eastAsia="Calibri" w:cs="Times New Roman"/>
          <w:color w:val="000000"/>
        </w:rPr>
        <w:t xml:space="preserve"> out of surplus funds only, accrued from the fiscal year ending June 30, </w:t>
      </w:r>
      <w:r w:rsidR="00394DFF">
        <w:rPr>
          <w:rFonts w:eastAsia="Calibri" w:cs="Times New Roman"/>
          <w:color w:val="000000"/>
        </w:rPr>
        <w:t>2025</w:t>
      </w:r>
      <w:r w:rsidRPr="00AE18FD">
        <w:rPr>
          <w:rFonts w:eastAsia="Calibri" w:cs="Times New Roman"/>
          <w:color w:val="000000"/>
        </w:rPr>
        <w:t>, subject to the terms and conditions set forth in this section.</w:t>
      </w:r>
    </w:p>
    <w:p w14:paraId="21F172E5" w14:textId="4E29F21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lastRenderedPageBreak/>
        <w:tab/>
      </w:r>
      <w:r w:rsidRPr="00AE18FD">
        <w:rPr>
          <w:rFonts w:eastAsia="Calibri" w:cs="Times New Roman"/>
          <w:color w:val="000000"/>
        </w:rPr>
        <w:tab/>
        <w:t xml:space="preserve">It is the intent and mandate of the Legislature that the following appropriations be payable only from surplus as of July 31, </w:t>
      </w:r>
      <w:r w:rsidR="003C18D0">
        <w:rPr>
          <w:rFonts w:eastAsia="Calibri" w:cs="Times New Roman"/>
          <w:color w:val="000000"/>
        </w:rPr>
        <w:t>2025,</w:t>
      </w:r>
      <w:r w:rsidRPr="00AE18FD">
        <w:rPr>
          <w:rFonts w:eastAsia="Calibri" w:cs="Times New Roman"/>
          <w:color w:val="000000"/>
        </w:rPr>
        <w:t xml:space="preserve"> from the fiscal year ending June 30, </w:t>
      </w:r>
      <w:r w:rsidR="00394DFF">
        <w:rPr>
          <w:rFonts w:eastAsia="Calibri" w:cs="Times New Roman"/>
          <w:color w:val="000000"/>
        </w:rPr>
        <w:t>2025</w:t>
      </w:r>
      <w:r w:rsidRPr="00AE18FD">
        <w:rPr>
          <w:rFonts w:eastAsia="Calibri" w:cs="Times New Roman"/>
          <w:color w:val="000000"/>
        </w:rPr>
        <w:t>, only after first meeting requirements of W.Va. Code §11B-2-20(b).</w:t>
      </w:r>
    </w:p>
    <w:p w14:paraId="46D18BF7" w14:textId="0FD9F13D"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color w:val="000000"/>
        </w:rPr>
        <w:tab/>
      </w:r>
      <w:r w:rsidRPr="00AE18FD">
        <w:rPr>
          <w:rFonts w:eastAsia="Calibri" w:cs="Times New Roman"/>
          <w:color w:val="000000"/>
        </w:rPr>
        <w:tab/>
        <w:t xml:space="preserve">In the event that surplus revenues available on July 31, </w:t>
      </w:r>
      <w:r w:rsidR="00394DFF">
        <w:rPr>
          <w:rFonts w:eastAsia="Calibri" w:cs="Times New Roman"/>
          <w:color w:val="000000"/>
        </w:rPr>
        <w:t>2025</w:t>
      </w:r>
      <w:r w:rsidRPr="00AE18FD">
        <w:rPr>
          <w:rFonts w:eastAsia="Calibri" w:cs="Times New Roman"/>
          <w:color w:val="000000"/>
        </w:rPr>
        <w:t>, are not sufficient to meet the appropriations made pursuant to this section, then the appropriations shall be made to the extent that surplus funds are available as of the date mandated to meet the appropriations in this section and shall be allocated first to provide the necessary funds to meet the first appropriation of this section and each subsequent appropriation in the order listed in this section.</w:t>
      </w:r>
      <w:r w:rsidRPr="00AE18FD">
        <w:rPr>
          <w:rFonts w:eastAsia="Calibri" w:cs="Times New Roman"/>
          <w:iCs/>
          <w:color w:val="000000"/>
        </w:rPr>
        <w:t xml:space="preserve"> </w:t>
      </w:r>
    </w:p>
    <w:p w14:paraId="6FF35539"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B397C39" w14:textId="390101AA" w:rsidR="00AE18FD" w:rsidRPr="00AE18FD" w:rsidRDefault="00E138C6"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 xml:space="preserve">Division of Highways </w:t>
      </w:r>
      <w:r w:rsidR="00AE18FD" w:rsidRPr="00AE18FD">
        <w:rPr>
          <w:rFonts w:eastAsia="Calibri" w:cs="Times New Roman"/>
          <w:i/>
          <w:color w:val="000000"/>
        </w:rPr>
        <w:t xml:space="preserve"> </w:t>
      </w:r>
    </w:p>
    <w:p w14:paraId="075F6696" w14:textId="7022420C"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sidR="00E138C6" w:rsidRPr="00E138C6">
        <w:rPr>
          <w:rFonts w:eastAsia="Calibri" w:cs="Times New Roman"/>
          <w:color w:val="000000"/>
        </w:rPr>
        <w:t>17 and 17C</w:t>
      </w:r>
      <w:r w:rsidRPr="00AE18FD">
        <w:rPr>
          <w:rFonts w:eastAsia="Calibri" w:cs="Times New Roman"/>
          <w:color w:val="000000"/>
        </w:rPr>
        <w:t>)</w:t>
      </w:r>
    </w:p>
    <w:p w14:paraId="71EF2DBB" w14:textId="11A7EA86"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00E138C6">
        <w:rPr>
          <w:rFonts w:eastAsia="Calibri" w:cs="Times New Roman"/>
          <w:color w:val="000000"/>
          <w:u w:val="single"/>
        </w:rPr>
        <w:t>0620</w:t>
      </w:r>
      <w:r w:rsidRPr="00AE18FD">
        <w:rPr>
          <w:rFonts w:eastAsia="Calibri" w:cs="Times New Roman"/>
          <w:color w:val="000000"/>
        </w:rPr>
        <w:t xml:space="preserve"> FY </w:t>
      </w:r>
      <w:r w:rsidR="00394DFF" w:rsidRPr="00E138C6">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sidR="00E138C6" w:rsidRPr="00E138C6">
        <w:rPr>
          <w:rFonts w:eastAsia="Calibri" w:cs="Times New Roman"/>
          <w:color w:val="000000"/>
          <w:u w:val="single"/>
        </w:rPr>
        <w:t>803</w:t>
      </w:r>
    </w:p>
    <w:p w14:paraId="7FBA4355"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cols w:space="720"/>
        </w:sectPr>
      </w:pPr>
    </w:p>
    <w:p w14:paraId="0C5813B5" w14:textId="68BBE9F6" w:rsidR="00E138C6" w:rsidRDefault="00E138C6"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Direct Transfer - Surplus</w:t>
      </w:r>
      <w:r w:rsidR="00AE18FD" w:rsidRPr="00AE18FD">
        <w:rPr>
          <w:rFonts w:eastAsia="Calibri" w:cs="Times New Roman"/>
          <w:color w:val="000000"/>
        </w:rPr>
        <w:tab/>
      </w:r>
      <w:r w:rsidR="00AE18FD" w:rsidRPr="00AE18FD">
        <w:rPr>
          <w:rFonts w:eastAsia="Calibri" w:cs="Times New Roman"/>
          <w:color w:val="000000"/>
        </w:rPr>
        <w:tab/>
      </w:r>
      <w:r>
        <w:rPr>
          <w:rFonts w:eastAsia="Calibri" w:cs="Times New Roman"/>
          <w:color w:val="000000"/>
        </w:rPr>
        <w:tab/>
        <w:t>70099</w:t>
      </w:r>
      <w:r w:rsidR="00AE18FD" w:rsidRPr="00AE18FD">
        <w:rPr>
          <w:rFonts w:eastAsia="Calibri" w:cs="Times New Roman"/>
          <w:color w:val="000000"/>
        </w:rPr>
        <w:tab/>
        <w:t>$</w:t>
      </w:r>
      <w:r w:rsidR="00AE18FD" w:rsidRPr="00AE18FD">
        <w:rPr>
          <w:rFonts w:eastAsia="Calibri" w:cs="Times New Roman"/>
          <w:color w:val="000000"/>
        </w:rPr>
        <w:tab/>
        <w:t>10</w:t>
      </w:r>
      <w:r>
        <w:rPr>
          <w:rFonts w:eastAsia="Calibri" w:cs="Times New Roman"/>
          <w:color w:val="000000"/>
        </w:rPr>
        <w:t>0</w:t>
      </w:r>
      <w:r w:rsidR="00AE18FD" w:rsidRPr="00AE18FD">
        <w:rPr>
          <w:rFonts w:eastAsia="Calibri" w:cs="Times New Roman"/>
          <w:color w:val="000000"/>
        </w:rPr>
        <w:t>,000,000</w:t>
      </w:r>
    </w:p>
    <w:p w14:paraId="23FAEEFF" w14:textId="37CAA0E7" w:rsidR="00E138C6" w:rsidRPr="00AE18FD" w:rsidRDefault="00E138C6"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r>
      <w:r w:rsidRPr="00E138C6">
        <w:rPr>
          <w:rFonts w:eastAsia="Calibri" w:cs="Times New Roman"/>
          <w:color w:val="000000"/>
        </w:rPr>
        <w:t>The above appropriation for Directed Transfer – Surplus (fund 0620, appropriation 70099) shall be transferred to Division of Highways (fund 9017, appropriation 23700).</w:t>
      </w:r>
    </w:p>
    <w:p w14:paraId="58F4BC7C" w14:textId="0C44EC5E" w:rsidR="00AE18FD" w:rsidRPr="00AE18FD" w:rsidRDefault="00AE18FD" w:rsidP="00AE18FD">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 xml:space="preserve"> </w:t>
      </w:r>
      <w:r w:rsidR="00E138C6">
        <w:rPr>
          <w:rFonts w:eastAsia="Calibri" w:cs="Times New Roman"/>
          <w:i/>
          <w:color w:val="000000"/>
        </w:rPr>
        <w:t>Division of Administrative Services</w:t>
      </w:r>
      <w:r w:rsidRPr="00AE18FD">
        <w:rPr>
          <w:rFonts w:eastAsia="Calibri" w:cs="Times New Roman"/>
          <w:i/>
          <w:color w:val="000000"/>
        </w:rPr>
        <w:t>–</w:t>
      </w:r>
    </w:p>
    <w:p w14:paraId="3FEFD364" w14:textId="12767CB9" w:rsidR="00AE18FD" w:rsidRPr="00AE18FD" w:rsidRDefault="00E138C6"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Criminal Justice Fund</w:t>
      </w:r>
    </w:p>
    <w:p w14:paraId="6E8D74D9" w14:textId="3FF30E7C"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sidR="00E138C6">
        <w:rPr>
          <w:rFonts w:eastAsia="Calibri" w:cs="Times New Roman"/>
          <w:color w:val="000000"/>
        </w:rPr>
        <w:t>15A</w:t>
      </w:r>
      <w:r w:rsidRPr="00AE18FD">
        <w:rPr>
          <w:rFonts w:eastAsia="Calibri" w:cs="Times New Roman"/>
          <w:color w:val="000000"/>
        </w:rPr>
        <w:t>)</w:t>
      </w:r>
    </w:p>
    <w:p w14:paraId="43C89AA6" w14:textId="37798437" w:rsidR="00AE18FD" w:rsidRPr="00AE18FD" w:rsidRDefault="00AE18FD" w:rsidP="00AE18F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sidR="00E138C6">
        <w:rPr>
          <w:rFonts w:eastAsia="Calibri" w:cs="Times New Roman"/>
          <w:color w:val="000000"/>
          <w:u w:val="single"/>
        </w:rPr>
        <w:t>546</w:t>
      </w:r>
      <w:r w:rsidRPr="00AE18FD">
        <w:rPr>
          <w:rFonts w:eastAsia="Calibri" w:cs="Times New Roman"/>
          <w:color w:val="000000"/>
        </w:rPr>
        <w:t xml:space="preserve"> FY </w:t>
      </w:r>
      <w:r w:rsidR="00394DFF">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sidR="00E138C6">
        <w:rPr>
          <w:rFonts w:eastAsia="Calibri" w:cs="Times New Roman"/>
          <w:color w:val="000000"/>
          <w:u w:val="single"/>
        </w:rPr>
        <w:t>623</w:t>
      </w:r>
    </w:p>
    <w:p w14:paraId="01E1A8DA" w14:textId="77777777" w:rsidR="00AE18FD" w:rsidRPr="00AE18FD" w:rsidRDefault="00AE18FD" w:rsidP="00AE18FD">
      <w:pPr>
        <w:rPr>
          <w:rFonts w:eastAsia="Calibri" w:cs="Times New Roman"/>
          <w:color w:val="000000"/>
          <w:u w:val="single"/>
        </w:rPr>
        <w:sectPr w:rsidR="00AE18FD" w:rsidRPr="00AE18FD" w:rsidSect="00AE18FD">
          <w:type w:val="continuous"/>
          <w:pgSz w:w="12240" w:h="15840"/>
          <w:pgMar w:top="1440" w:right="1440" w:bottom="1440" w:left="1440" w:header="720" w:footer="720" w:gutter="0"/>
          <w:lnNumType w:countBy="1" w:restart="newSection"/>
          <w:cols w:space="720"/>
        </w:sectPr>
      </w:pPr>
    </w:p>
    <w:p w14:paraId="49175ECE" w14:textId="2311522C" w:rsidR="00AE18FD" w:rsidRPr="00AE18FD" w:rsidRDefault="00E138C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Victims of Crime Act</w:t>
      </w:r>
      <w:r w:rsidR="00AE18FD" w:rsidRPr="00AE18FD">
        <w:rPr>
          <w:rFonts w:eastAsia="Calibri" w:cs="Times New Roman"/>
          <w:color w:val="000000"/>
        </w:rPr>
        <w:t xml:space="preserve"> – Surplus</w:t>
      </w:r>
      <w:r w:rsidR="00AE18FD" w:rsidRPr="00AE18FD">
        <w:rPr>
          <w:rFonts w:eastAsia="Calibri" w:cs="Times New Roman"/>
          <w:color w:val="000000"/>
        </w:rPr>
        <w:tab/>
      </w:r>
      <w:r w:rsidR="00AE18FD" w:rsidRPr="00AE18FD">
        <w:rPr>
          <w:rFonts w:eastAsia="Calibri" w:cs="Times New Roman"/>
          <w:color w:val="000000"/>
        </w:rPr>
        <w:tab/>
      </w:r>
      <w:r w:rsidR="00AE18FD" w:rsidRPr="00AE18FD">
        <w:rPr>
          <w:rFonts w:eastAsia="Calibri" w:cs="Times New Roman"/>
          <w:color w:val="000000"/>
        </w:rPr>
        <w:tab/>
        <w:t>7</w:t>
      </w:r>
      <w:r>
        <w:rPr>
          <w:rFonts w:eastAsia="Calibri" w:cs="Times New Roman"/>
          <w:color w:val="000000"/>
        </w:rPr>
        <w:t>2199</w:t>
      </w:r>
      <w:r w:rsidR="00AE18FD" w:rsidRPr="00AE18FD">
        <w:rPr>
          <w:rFonts w:eastAsia="Calibri" w:cs="Times New Roman"/>
          <w:color w:val="000000"/>
        </w:rPr>
        <w:tab/>
        <w:t>$</w:t>
      </w:r>
      <w:r w:rsidR="00AE18FD" w:rsidRPr="00AE18FD">
        <w:rPr>
          <w:rFonts w:eastAsia="Calibri" w:cs="Times New Roman"/>
          <w:color w:val="000000"/>
        </w:rPr>
        <w:tab/>
      </w:r>
      <w:r>
        <w:rPr>
          <w:rFonts w:eastAsia="Calibri" w:cs="Times New Roman"/>
          <w:color w:val="000000"/>
        </w:rPr>
        <w:t>1</w:t>
      </w:r>
      <w:r w:rsidR="00AE18FD" w:rsidRPr="00AE18FD">
        <w:rPr>
          <w:rFonts w:eastAsia="Calibri" w:cs="Times New Roman"/>
          <w:color w:val="000000"/>
        </w:rPr>
        <w:t>0,000,000</w:t>
      </w:r>
    </w:p>
    <w:p w14:paraId="74D993D6" w14:textId="0F7A9097" w:rsidR="00E138C6" w:rsidRPr="00AE18FD" w:rsidRDefault="00E138C6" w:rsidP="00E138C6">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iCs/>
          <w:color w:val="000000"/>
        </w:rPr>
        <w:t>Division of Economic Development</w:t>
      </w:r>
      <w:r w:rsidRPr="00AE18FD">
        <w:rPr>
          <w:rFonts w:eastAsia="Calibri" w:cs="Times New Roman"/>
          <w:i/>
          <w:color w:val="000000"/>
        </w:rPr>
        <w:t>–</w:t>
      </w:r>
    </w:p>
    <w:p w14:paraId="5A0968C2" w14:textId="77FF08CE"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Pr>
          <w:rFonts w:eastAsia="Calibri" w:cs="Times New Roman"/>
          <w:color w:val="000000"/>
        </w:rPr>
        <w:t>5B</w:t>
      </w:r>
      <w:r w:rsidRPr="00AE18FD">
        <w:rPr>
          <w:rFonts w:eastAsia="Calibri" w:cs="Times New Roman"/>
          <w:color w:val="000000"/>
        </w:rPr>
        <w:t>)</w:t>
      </w:r>
    </w:p>
    <w:p w14:paraId="3604C999" w14:textId="11C5467F"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Pr>
          <w:rFonts w:eastAsia="Calibri" w:cs="Times New Roman"/>
          <w:color w:val="000000"/>
          <w:u w:val="single"/>
        </w:rPr>
        <w:t>256</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Pr>
          <w:rFonts w:eastAsia="Calibri" w:cs="Times New Roman"/>
          <w:color w:val="000000"/>
          <w:u w:val="single"/>
        </w:rPr>
        <w:t>307</w:t>
      </w:r>
    </w:p>
    <w:p w14:paraId="70B6B45E" w14:textId="77777777" w:rsidR="00E138C6" w:rsidRPr="00AE18FD" w:rsidRDefault="00E138C6" w:rsidP="00E138C6">
      <w:pPr>
        <w:rPr>
          <w:rFonts w:eastAsia="Calibri" w:cs="Times New Roman"/>
          <w:color w:val="000000"/>
          <w:u w:val="single"/>
        </w:rPr>
        <w:sectPr w:rsidR="00E138C6" w:rsidRPr="00AE18FD" w:rsidSect="00E138C6">
          <w:type w:val="continuous"/>
          <w:pgSz w:w="12240" w:h="15840"/>
          <w:pgMar w:top="1440" w:right="1440" w:bottom="1440" w:left="1440" w:header="720" w:footer="720" w:gutter="0"/>
          <w:lnNumType w:countBy="1" w:restart="newSection"/>
          <w:cols w:space="720"/>
        </w:sectPr>
      </w:pPr>
    </w:p>
    <w:p w14:paraId="2C32666C" w14:textId="0A2805FD" w:rsidR="00E138C6" w:rsidRDefault="00E138C6" w:rsidP="00E138C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Directed Transfer</w:t>
      </w:r>
      <w:r w:rsidRPr="00AE18FD">
        <w:rPr>
          <w:rFonts w:eastAsia="Calibri" w:cs="Times New Roman"/>
          <w:color w:val="000000"/>
        </w:rPr>
        <w:t xml:space="preserve"> – Surplus</w:t>
      </w:r>
      <w:r w:rsidRPr="00AE18FD">
        <w:rPr>
          <w:rFonts w:eastAsia="Calibri" w:cs="Times New Roman"/>
          <w:color w:val="000000"/>
        </w:rPr>
        <w:tab/>
      </w:r>
      <w:r w:rsidRPr="00AE18FD">
        <w:rPr>
          <w:rFonts w:eastAsia="Calibri" w:cs="Times New Roman"/>
          <w:color w:val="000000"/>
        </w:rPr>
        <w:tab/>
      </w:r>
      <w:r>
        <w:rPr>
          <w:rFonts w:eastAsia="Calibri" w:cs="Times New Roman"/>
          <w:color w:val="000000"/>
        </w:rPr>
        <w:tab/>
      </w:r>
      <w:r w:rsidRPr="00AE18FD">
        <w:rPr>
          <w:rFonts w:eastAsia="Calibri" w:cs="Times New Roman"/>
          <w:color w:val="000000"/>
        </w:rPr>
        <w:t>7</w:t>
      </w:r>
      <w:r>
        <w:rPr>
          <w:rFonts w:eastAsia="Calibri" w:cs="Times New Roman"/>
          <w:color w:val="000000"/>
        </w:rPr>
        <w:t>0099</w:t>
      </w:r>
      <w:r w:rsidRPr="00AE18FD">
        <w:rPr>
          <w:rFonts w:eastAsia="Calibri" w:cs="Times New Roman"/>
          <w:color w:val="000000"/>
        </w:rPr>
        <w:tab/>
        <w:t>$</w:t>
      </w:r>
      <w:r w:rsidRPr="00AE18FD">
        <w:rPr>
          <w:rFonts w:eastAsia="Calibri" w:cs="Times New Roman"/>
          <w:color w:val="000000"/>
        </w:rPr>
        <w:tab/>
      </w:r>
      <w:r>
        <w:rPr>
          <w:rFonts w:eastAsia="Calibri" w:cs="Times New Roman"/>
          <w:color w:val="000000"/>
        </w:rPr>
        <w:t>1</w:t>
      </w:r>
      <w:r w:rsidRPr="00AE18FD">
        <w:rPr>
          <w:rFonts w:eastAsia="Calibri" w:cs="Times New Roman"/>
          <w:color w:val="000000"/>
        </w:rPr>
        <w:t>0,000,000</w:t>
      </w:r>
    </w:p>
    <w:p w14:paraId="1B8FF6D8" w14:textId="5B7EAC9E" w:rsidR="00E138C6" w:rsidRPr="00AE18FD" w:rsidRDefault="00E138C6" w:rsidP="00E138C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r>
      <w:r w:rsidRPr="00E138C6">
        <w:rPr>
          <w:rFonts w:eastAsia="Calibri" w:cs="Times New Roman"/>
          <w:color w:val="000000"/>
        </w:rPr>
        <w:t>The above appropriation for Directed Transfer – Surplus (fund 0256, appropriation 70099) shall be transferred to Water Development Authority (fund 3382).</w:t>
      </w:r>
    </w:p>
    <w:p w14:paraId="4612C4FD" w14:textId="2E1AACB2" w:rsidR="00E138C6" w:rsidRPr="00AE18FD" w:rsidRDefault="00E138C6" w:rsidP="00E138C6">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Division of Economic Development</w:t>
      </w:r>
      <w:r w:rsidRPr="00AE18FD">
        <w:rPr>
          <w:rFonts w:eastAsia="Calibri" w:cs="Times New Roman"/>
          <w:i/>
          <w:color w:val="000000"/>
        </w:rPr>
        <w:t>–</w:t>
      </w:r>
    </w:p>
    <w:p w14:paraId="591BE9D0" w14:textId="67CD52CD"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p>
    <w:p w14:paraId="1EE5AA7B" w14:textId="5F3BB0B1"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Pr>
          <w:rFonts w:eastAsia="Calibri" w:cs="Times New Roman"/>
          <w:color w:val="000000"/>
        </w:rPr>
        <w:t>5B</w:t>
      </w:r>
      <w:r w:rsidRPr="00AE18FD">
        <w:rPr>
          <w:rFonts w:eastAsia="Calibri" w:cs="Times New Roman"/>
          <w:color w:val="000000"/>
        </w:rPr>
        <w:t>)</w:t>
      </w:r>
    </w:p>
    <w:p w14:paraId="6BC9E2F5" w14:textId="50E0473B"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Pr>
          <w:rFonts w:eastAsia="Calibri" w:cs="Times New Roman"/>
          <w:color w:val="000000"/>
          <w:u w:val="single"/>
        </w:rPr>
        <w:t>256</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Pr>
          <w:rFonts w:eastAsia="Calibri" w:cs="Times New Roman"/>
          <w:color w:val="000000"/>
          <w:u w:val="single"/>
        </w:rPr>
        <w:t>307</w:t>
      </w:r>
    </w:p>
    <w:p w14:paraId="3B14CCA3" w14:textId="77777777" w:rsidR="00E138C6" w:rsidRPr="00AE18FD" w:rsidRDefault="00E138C6" w:rsidP="00E138C6">
      <w:pPr>
        <w:rPr>
          <w:rFonts w:eastAsia="Calibri" w:cs="Times New Roman"/>
          <w:color w:val="000000"/>
          <w:u w:val="single"/>
        </w:rPr>
        <w:sectPr w:rsidR="00E138C6" w:rsidRPr="00AE18FD" w:rsidSect="00E138C6">
          <w:type w:val="continuous"/>
          <w:pgSz w:w="12240" w:h="15840"/>
          <w:pgMar w:top="1440" w:right="1440" w:bottom="1440" w:left="1440" w:header="720" w:footer="720" w:gutter="0"/>
          <w:lnNumType w:countBy="1" w:restart="newSection"/>
          <w:cols w:space="720"/>
        </w:sectPr>
      </w:pPr>
    </w:p>
    <w:p w14:paraId="209CD3BD" w14:textId="0B10BEB2" w:rsidR="00AE18FD" w:rsidRDefault="00E138C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Directed Transfer - Surplus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t>7</w:t>
      </w:r>
      <w:r>
        <w:rPr>
          <w:rFonts w:eastAsia="Calibri" w:cs="Times New Roman"/>
          <w:color w:val="000000"/>
        </w:rPr>
        <w:t>0099</w:t>
      </w:r>
      <w:r w:rsidRPr="00AE18FD">
        <w:rPr>
          <w:rFonts w:eastAsia="Calibri" w:cs="Times New Roman"/>
          <w:color w:val="000000"/>
        </w:rPr>
        <w:tab/>
        <w:t>$</w:t>
      </w:r>
      <w:r>
        <w:rPr>
          <w:rFonts w:eastAsia="Calibri" w:cs="Times New Roman"/>
          <w:color w:val="000000"/>
        </w:rPr>
        <w:tab/>
        <w:t>250,000</w:t>
      </w:r>
    </w:p>
    <w:p w14:paraId="0E56392E" w14:textId="66A408C0" w:rsidR="00E138C6" w:rsidRDefault="00E138C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r>
      <w:r w:rsidRPr="00E138C6">
        <w:rPr>
          <w:rFonts w:eastAsia="Calibri" w:cs="Times New Roman"/>
          <w:color w:val="000000"/>
        </w:rPr>
        <w:t xml:space="preserve">The above appropriation for Directed Transfer – Surplus (fund 0256, appropriation 70099) shall be transferred to </w:t>
      </w:r>
      <w:r>
        <w:rPr>
          <w:rFonts w:eastAsia="Calibri" w:cs="Times New Roman"/>
          <w:color w:val="000000"/>
        </w:rPr>
        <w:t xml:space="preserve">Cabell County Commission for Lily’s Place. </w:t>
      </w:r>
    </w:p>
    <w:p w14:paraId="5372BF97" w14:textId="7F6B0822" w:rsidR="00E138C6" w:rsidRPr="00AE18FD" w:rsidRDefault="00E138C6" w:rsidP="00E138C6">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West Virginia University</w:t>
      </w:r>
      <w:r w:rsidRPr="00AE18FD">
        <w:rPr>
          <w:rFonts w:eastAsia="Calibri" w:cs="Times New Roman"/>
          <w:i/>
          <w:color w:val="000000"/>
        </w:rPr>
        <w:t>–</w:t>
      </w:r>
    </w:p>
    <w:p w14:paraId="742CD60D" w14:textId="71A38691"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General Administration Fund </w:t>
      </w:r>
    </w:p>
    <w:p w14:paraId="771C9486" w14:textId="699FAC0F"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Pr>
          <w:rFonts w:eastAsia="Calibri" w:cs="Times New Roman"/>
          <w:color w:val="000000"/>
        </w:rPr>
        <w:t>18B</w:t>
      </w:r>
      <w:r w:rsidRPr="00AE18FD">
        <w:rPr>
          <w:rFonts w:eastAsia="Calibri" w:cs="Times New Roman"/>
          <w:color w:val="000000"/>
        </w:rPr>
        <w:t>)</w:t>
      </w:r>
    </w:p>
    <w:p w14:paraId="1E7AD6C9" w14:textId="53B10A9C"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Pr>
          <w:rFonts w:eastAsia="Calibri" w:cs="Times New Roman"/>
          <w:color w:val="000000"/>
          <w:u w:val="single"/>
        </w:rPr>
        <w:t>344</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Pr>
          <w:rFonts w:eastAsia="Calibri" w:cs="Times New Roman"/>
          <w:color w:val="000000"/>
          <w:u w:val="single"/>
        </w:rPr>
        <w:t>463</w:t>
      </w:r>
    </w:p>
    <w:p w14:paraId="698EAB78" w14:textId="77777777" w:rsidR="00E138C6" w:rsidRPr="00AE18FD" w:rsidRDefault="00E138C6" w:rsidP="00E138C6">
      <w:pPr>
        <w:rPr>
          <w:rFonts w:eastAsia="Calibri" w:cs="Times New Roman"/>
          <w:color w:val="000000"/>
          <w:u w:val="single"/>
        </w:rPr>
        <w:sectPr w:rsidR="00E138C6" w:rsidRPr="00AE18FD" w:rsidSect="00E138C6">
          <w:type w:val="continuous"/>
          <w:pgSz w:w="12240" w:h="15840"/>
          <w:pgMar w:top="1440" w:right="1440" w:bottom="1440" w:left="1440" w:header="720" w:footer="720" w:gutter="0"/>
          <w:lnNumType w:countBy="1" w:restart="newSection"/>
          <w:cols w:space="720"/>
        </w:sectPr>
      </w:pPr>
    </w:p>
    <w:p w14:paraId="2154FB41" w14:textId="0DEEFBC6" w:rsidR="00E138C6" w:rsidRDefault="00E138C6" w:rsidP="00E138C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Washington Center</w:t>
      </w:r>
      <w:r w:rsidRPr="00AE18FD">
        <w:rPr>
          <w:rFonts w:eastAsia="Calibri" w:cs="Times New Roman"/>
          <w:color w:val="000000"/>
        </w:rPr>
        <w:t xml:space="preserve"> – Surplus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Pr>
          <w:rFonts w:eastAsia="Calibri" w:cs="Times New Roman"/>
          <w:color w:val="000000"/>
        </w:rPr>
        <w:t>XXXXX</w:t>
      </w:r>
      <w:r w:rsidRPr="00AE18FD">
        <w:rPr>
          <w:rFonts w:eastAsia="Calibri" w:cs="Times New Roman"/>
          <w:color w:val="000000"/>
        </w:rPr>
        <w:tab/>
        <w:t>$</w:t>
      </w:r>
      <w:r w:rsidRPr="00AE18FD">
        <w:rPr>
          <w:rFonts w:eastAsia="Calibri" w:cs="Times New Roman"/>
          <w:color w:val="000000"/>
        </w:rPr>
        <w:tab/>
      </w:r>
      <w:r>
        <w:rPr>
          <w:rFonts w:eastAsia="Calibri" w:cs="Times New Roman"/>
          <w:color w:val="000000"/>
        </w:rPr>
        <w:t>1,5</w:t>
      </w:r>
      <w:r w:rsidRPr="00AE18FD">
        <w:rPr>
          <w:rFonts w:eastAsia="Calibri" w:cs="Times New Roman"/>
          <w:color w:val="000000"/>
        </w:rPr>
        <w:t>00,000</w:t>
      </w:r>
    </w:p>
    <w:p w14:paraId="4D8C9BA2" w14:textId="096054A8" w:rsidR="00E138C6" w:rsidRPr="00AE18FD" w:rsidRDefault="00E138C6" w:rsidP="00E138C6">
      <w:pPr>
        <w:numPr>
          <w:ilvl w:val="0"/>
          <w:numId w:val="1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Department of Tourism</w:t>
      </w:r>
      <w:r w:rsidRPr="00AE18FD">
        <w:rPr>
          <w:rFonts w:eastAsia="Calibri" w:cs="Times New Roman"/>
          <w:i/>
          <w:color w:val="000000"/>
        </w:rPr>
        <w:t>–</w:t>
      </w:r>
    </w:p>
    <w:p w14:paraId="263B813A" w14:textId="705067AE"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53D94CB6" w14:textId="19C51EE5"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 xml:space="preserve">(W.V. Code Chapter </w:t>
      </w:r>
      <w:r>
        <w:rPr>
          <w:rFonts w:eastAsia="Calibri" w:cs="Times New Roman"/>
          <w:color w:val="000000"/>
        </w:rPr>
        <w:t>5B</w:t>
      </w:r>
      <w:r w:rsidRPr="00AE18FD">
        <w:rPr>
          <w:rFonts w:eastAsia="Calibri" w:cs="Times New Roman"/>
          <w:color w:val="000000"/>
        </w:rPr>
        <w:t>)</w:t>
      </w:r>
    </w:p>
    <w:p w14:paraId="5260B643" w14:textId="07639A2F" w:rsidR="00E138C6" w:rsidRPr="00AE18FD" w:rsidRDefault="00E138C6" w:rsidP="00E138C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AE18FD">
        <w:rPr>
          <w:rFonts w:eastAsia="Calibri" w:cs="Times New Roman"/>
          <w:color w:val="000000"/>
        </w:rPr>
        <w:t xml:space="preserve">Fund </w:t>
      </w:r>
      <w:r w:rsidRPr="00AE18FD">
        <w:rPr>
          <w:rFonts w:eastAsia="Calibri" w:cs="Times New Roman"/>
          <w:color w:val="000000"/>
          <w:u w:val="single"/>
        </w:rPr>
        <w:t>0</w:t>
      </w:r>
      <w:r>
        <w:rPr>
          <w:rFonts w:eastAsia="Calibri" w:cs="Times New Roman"/>
          <w:color w:val="000000"/>
          <w:u w:val="single"/>
        </w:rPr>
        <w:t>246</w:t>
      </w:r>
      <w:r w:rsidRPr="00AE18FD">
        <w:rPr>
          <w:rFonts w:eastAsia="Calibri" w:cs="Times New Roman"/>
          <w:color w:val="000000"/>
        </w:rPr>
        <w:t xml:space="preserve"> FY </w:t>
      </w:r>
      <w:r>
        <w:rPr>
          <w:rFonts w:eastAsia="Calibri" w:cs="Times New Roman"/>
          <w:color w:val="000000"/>
          <w:u w:val="single"/>
        </w:rPr>
        <w:t>2026</w:t>
      </w:r>
      <w:r w:rsidRPr="00AE18FD">
        <w:rPr>
          <w:rFonts w:eastAsia="Calibri" w:cs="Times New Roman"/>
          <w:color w:val="000000"/>
        </w:rPr>
        <w:t xml:space="preserve"> Org </w:t>
      </w:r>
      <w:r w:rsidRPr="00AE18FD">
        <w:rPr>
          <w:rFonts w:eastAsia="Calibri" w:cs="Times New Roman"/>
          <w:color w:val="000000"/>
          <w:u w:val="single"/>
        </w:rPr>
        <w:t>0</w:t>
      </w:r>
      <w:r>
        <w:rPr>
          <w:rFonts w:eastAsia="Calibri" w:cs="Times New Roman"/>
          <w:color w:val="000000"/>
          <w:u w:val="single"/>
        </w:rPr>
        <w:t>304</w:t>
      </w:r>
    </w:p>
    <w:p w14:paraId="633D0181" w14:textId="77777777" w:rsidR="00E138C6" w:rsidRPr="00AE18FD" w:rsidRDefault="00E138C6" w:rsidP="00E138C6">
      <w:pPr>
        <w:rPr>
          <w:rFonts w:eastAsia="Calibri" w:cs="Times New Roman"/>
          <w:color w:val="000000"/>
          <w:u w:val="single"/>
        </w:rPr>
        <w:sectPr w:rsidR="00E138C6" w:rsidRPr="00AE18FD" w:rsidSect="00E138C6">
          <w:type w:val="continuous"/>
          <w:pgSz w:w="12240" w:h="15840"/>
          <w:pgMar w:top="1440" w:right="1440" w:bottom="1440" w:left="1440" w:header="720" w:footer="720" w:gutter="0"/>
          <w:lnNumType w:countBy="1" w:restart="newSection"/>
          <w:cols w:space="720"/>
        </w:sectPr>
      </w:pPr>
    </w:p>
    <w:p w14:paraId="07DA064A" w14:textId="4AF91D80" w:rsidR="00E138C6" w:rsidRPr="00AE18FD" w:rsidRDefault="00E138C6" w:rsidP="00AE18F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Tourism</w:t>
      </w:r>
      <w:r w:rsidRPr="00AE18FD">
        <w:rPr>
          <w:rFonts w:eastAsia="Calibri" w:cs="Times New Roman"/>
          <w:color w:val="000000"/>
        </w:rPr>
        <w:t xml:space="preserve"> – Surplus</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Pr>
          <w:rFonts w:eastAsia="Calibri" w:cs="Times New Roman"/>
          <w:color w:val="000000"/>
        </w:rPr>
        <w:t>XXXXX</w:t>
      </w:r>
      <w:r w:rsidRPr="00AE18FD">
        <w:rPr>
          <w:rFonts w:eastAsia="Calibri" w:cs="Times New Roman"/>
          <w:color w:val="000000"/>
        </w:rPr>
        <w:tab/>
        <w:t>$</w:t>
      </w:r>
      <w:r w:rsidRPr="00AE18FD">
        <w:rPr>
          <w:rFonts w:eastAsia="Calibri" w:cs="Times New Roman"/>
          <w:color w:val="000000"/>
        </w:rPr>
        <w:tab/>
      </w:r>
      <w:r>
        <w:rPr>
          <w:rFonts w:eastAsia="Calibri" w:cs="Times New Roman"/>
          <w:color w:val="000000"/>
        </w:rPr>
        <w:t>7</w:t>
      </w:r>
      <w:r w:rsidRPr="00AE18FD">
        <w:rPr>
          <w:rFonts w:eastAsia="Calibri" w:cs="Times New Roman"/>
          <w:color w:val="000000"/>
        </w:rPr>
        <w:t>,000,000</w:t>
      </w:r>
    </w:p>
    <w:p w14:paraId="3B73CE68" w14:textId="6E3D1F33"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AE18FD">
        <w:rPr>
          <w:rFonts w:eastAsia="Calibri" w:cs="Times New Roman"/>
          <w:color w:val="000000"/>
        </w:rPr>
        <w:t>Total TITLE II, Section 9 – General Revenue Surplus Accrued</w:t>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rPr>
        <w:tab/>
      </w:r>
      <w:r w:rsidRPr="00AE18FD">
        <w:rPr>
          <w:rFonts w:eastAsia="Calibri" w:cs="Times New Roman"/>
          <w:color w:val="000000"/>
          <w:u w:val="double"/>
        </w:rPr>
        <w:t>$</w:t>
      </w:r>
      <w:r w:rsidRPr="00AE18FD">
        <w:rPr>
          <w:rFonts w:eastAsia="Calibri" w:cs="Times New Roman"/>
          <w:color w:val="000000"/>
          <w:u w:val="double"/>
        </w:rPr>
        <w:tab/>
        <w:t>12</w:t>
      </w:r>
      <w:r w:rsidR="00E138C6">
        <w:rPr>
          <w:rFonts w:eastAsia="Calibri" w:cs="Times New Roman"/>
          <w:color w:val="000000"/>
          <w:u w:val="double"/>
        </w:rPr>
        <w:t>8,750,000</w:t>
      </w:r>
    </w:p>
    <w:p w14:paraId="64C22FF7" w14:textId="77777777" w:rsidR="00AE18FD" w:rsidRPr="00AE18FD" w:rsidRDefault="00AE18FD" w:rsidP="00AE18FD">
      <w:pPr>
        <w:rPr>
          <w:rFonts w:eastAsia="Calibri" w:cs="Times New Roman"/>
          <w:b/>
          <w:iCs/>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8B6FBD0" w14:textId="42BD2C68"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b/>
          <w:iCs/>
          <w:color w:val="000000"/>
        </w:rPr>
        <w:tab/>
      </w:r>
      <w:r w:rsidRPr="00AE18FD">
        <w:rPr>
          <w:rFonts w:eastAsia="Calibri" w:cs="Times New Roman"/>
          <w:b/>
          <w:iCs/>
          <w:color w:val="000000"/>
        </w:rPr>
        <w:tab/>
        <w:t xml:space="preserve">Sec. 10. Appropriations from lottery net profits surplus accrued. </w:t>
      </w:r>
      <w:r w:rsidRPr="00AE18FD">
        <w:rPr>
          <w:rFonts w:eastAsia="Calibri" w:cs="Times New Roman"/>
          <w:iCs/>
          <w:color w:val="000000"/>
        </w:rPr>
        <w:t xml:space="preserve">— The following items are hereby appropriated from the lottery net profits, and are to be available for expenditure during the fiscal year </w:t>
      </w:r>
      <w:r w:rsidR="00394DFF">
        <w:rPr>
          <w:rFonts w:eastAsia="Calibri" w:cs="Times New Roman"/>
          <w:iCs/>
          <w:color w:val="000000"/>
        </w:rPr>
        <w:t>2026</w:t>
      </w:r>
      <w:r w:rsidRPr="00AE18FD">
        <w:rPr>
          <w:rFonts w:eastAsia="Calibri" w:cs="Times New Roman"/>
          <w:iCs/>
          <w:color w:val="000000"/>
        </w:rPr>
        <w:t xml:space="preserve"> out of surplus funds only, as determined by the director of lottery, accrued from the fiscal year ending June 30, </w:t>
      </w:r>
      <w:r w:rsidR="00394DFF">
        <w:rPr>
          <w:rFonts w:eastAsia="Calibri" w:cs="Times New Roman"/>
          <w:iCs/>
          <w:color w:val="000000"/>
        </w:rPr>
        <w:t>2025</w:t>
      </w:r>
      <w:r w:rsidRPr="00AE18FD">
        <w:rPr>
          <w:rFonts w:eastAsia="Calibri" w:cs="Times New Roman"/>
          <w:iCs/>
          <w:color w:val="000000"/>
        </w:rPr>
        <w:t>, subject to the terms and conditions set forth in this section.</w:t>
      </w:r>
    </w:p>
    <w:p w14:paraId="6EE70F4F" w14:textId="2E9BB925"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tab/>
      </w:r>
      <w:r w:rsidRPr="00AE18FD">
        <w:rPr>
          <w:rFonts w:eastAsia="Calibri" w:cs="Times New Roman"/>
          <w:iCs/>
          <w:color w:val="000000"/>
        </w:rPr>
        <w:tab/>
        <w:t xml:space="preserve">It is the intent and mandate of the Legislature that the following appropriations be payable only from surplus accrued from the fiscal year ending June 30, </w:t>
      </w:r>
      <w:r w:rsidR="00394DFF">
        <w:rPr>
          <w:rFonts w:eastAsia="Calibri" w:cs="Times New Roman"/>
          <w:iCs/>
          <w:color w:val="000000"/>
        </w:rPr>
        <w:t>2025</w:t>
      </w:r>
      <w:r w:rsidRPr="00AE18FD">
        <w:rPr>
          <w:rFonts w:eastAsia="Calibri" w:cs="Times New Roman"/>
          <w:iCs/>
          <w:color w:val="000000"/>
        </w:rPr>
        <w:t>.</w:t>
      </w:r>
    </w:p>
    <w:p w14:paraId="3143451B" w14:textId="058343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lastRenderedPageBreak/>
        <w:tab/>
      </w:r>
      <w:r w:rsidRPr="00AE18FD">
        <w:rPr>
          <w:rFonts w:eastAsia="Calibri" w:cs="Times New Roman"/>
          <w:iCs/>
          <w:color w:val="000000"/>
        </w:rPr>
        <w:tab/>
        <w:t xml:space="preserve">In the event that surplus revenues available from the fiscal year ending June 30, </w:t>
      </w:r>
      <w:r w:rsidR="00394DFF">
        <w:rPr>
          <w:rFonts w:eastAsia="Calibri" w:cs="Times New Roman"/>
          <w:iCs/>
          <w:color w:val="000000"/>
        </w:rPr>
        <w:t>2025</w:t>
      </w:r>
      <w:r w:rsidRPr="00AE18FD">
        <w:rPr>
          <w:rFonts w:eastAsia="Calibri" w:cs="Times New Roman"/>
          <w:iCs/>
          <w:color w:val="000000"/>
        </w:rPr>
        <w:t xml:space="preserve">, are not sufficient to meet the appropriations made pursuant to this section, then the appropriations shall be made to the extent that surplus funds are available. </w:t>
      </w:r>
    </w:p>
    <w:p w14:paraId="7CBEFCF0"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5FA851D"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Bureau of Senior Services –</w:t>
      </w:r>
    </w:p>
    <w:p w14:paraId="36D1822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E18FD">
        <w:rPr>
          <w:rFonts w:eastAsia="Calibri" w:cs="Times New Roman"/>
          <w:i/>
          <w:color w:val="000000"/>
        </w:rPr>
        <w:t>Lottery Senior Citizens Fund</w:t>
      </w:r>
    </w:p>
    <w:p w14:paraId="1E7BCD9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E18FD">
        <w:rPr>
          <w:rFonts w:eastAsia="Calibri" w:cs="Times New Roman"/>
          <w:iCs/>
          <w:color w:val="000000"/>
        </w:rPr>
        <w:t>(W.V. Code Chapter 29)</w:t>
      </w:r>
    </w:p>
    <w:p w14:paraId="0E8BF500" w14:textId="38B4C4F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pPr>
      <w:r w:rsidRPr="00AE18FD">
        <w:rPr>
          <w:rFonts w:eastAsia="Calibri" w:cs="Times New Roman"/>
          <w:iCs/>
          <w:color w:val="000000"/>
        </w:rPr>
        <w:t xml:space="preserve">Fund </w:t>
      </w:r>
      <w:r w:rsidRPr="00AE18FD">
        <w:rPr>
          <w:rFonts w:eastAsia="Calibri" w:cs="Times New Roman"/>
          <w:iCs/>
          <w:color w:val="000000"/>
          <w:u w:val="single"/>
        </w:rPr>
        <w:t>5405</w:t>
      </w:r>
      <w:r w:rsidRPr="00AE18FD">
        <w:rPr>
          <w:rFonts w:eastAsia="Calibri" w:cs="Times New Roman"/>
          <w:iCs/>
          <w:color w:val="000000"/>
        </w:rPr>
        <w:t xml:space="preserve"> FY </w:t>
      </w:r>
      <w:r w:rsidR="00394DFF">
        <w:rPr>
          <w:rFonts w:eastAsia="Calibri" w:cs="Times New Roman"/>
          <w:iCs/>
          <w:color w:val="000000"/>
          <w:u w:val="single"/>
        </w:rPr>
        <w:t>2026</w:t>
      </w:r>
      <w:r w:rsidRPr="00AE18FD">
        <w:rPr>
          <w:rFonts w:eastAsia="Calibri" w:cs="Times New Roman"/>
          <w:iCs/>
          <w:color w:val="000000"/>
        </w:rPr>
        <w:t xml:space="preserve"> Org </w:t>
      </w:r>
      <w:r w:rsidRPr="00AE18FD">
        <w:rPr>
          <w:rFonts w:eastAsia="Calibri" w:cs="Times New Roman"/>
          <w:iCs/>
          <w:color w:val="000000"/>
          <w:u w:val="single"/>
        </w:rPr>
        <w:t>0508</w:t>
      </w:r>
    </w:p>
    <w:p w14:paraId="2A42C93C" w14:textId="77777777" w:rsidR="00AE18FD" w:rsidRPr="00AE18FD" w:rsidRDefault="00AE18FD" w:rsidP="00AE18FD">
      <w:pPr>
        <w:rPr>
          <w:rFonts w:eastAsia="Calibri" w:cs="Times New Roman"/>
          <w:iCs/>
          <w:color w:val="000000"/>
          <w:u w:val="single"/>
        </w:rPr>
        <w:sectPr w:rsidR="00AE18FD" w:rsidRPr="00AE18FD" w:rsidSect="00AE18FD">
          <w:type w:val="continuous"/>
          <w:pgSz w:w="12240" w:h="15840"/>
          <w:pgMar w:top="1440" w:right="1440" w:bottom="1440" w:left="1440" w:header="720" w:footer="720" w:gutter="0"/>
          <w:cols w:space="720"/>
        </w:sectPr>
      </w:pPr>
    </w:p>
    <w:p w14:paraId="5F2EBA2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AE18FD">
        <w:rPr>
          <w:rFonts w:eastAsia="Calibri" w:cs="Times New Roman"/>
          <w:iCs/>
          <w:color w:val="000000"/>
        </w:rPr>
        <w:t>Senior Services Medicaid Transfer – Lottery Surplus</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t>68199</w:t>
      </w:r>
      <w:r w:rsidRPr="00AE18FD">
        <w:rPr>
          <w:rFonts w:eastAsia="Calibri" w:cs="Times New Roman"/>
          <w:iCs/>
          <w:color w:val="000000"/>
        </w:rPr>
        <w:tab/>
        <w:t>$</w:t>
      </w:r>
      <w:r w:rsidRPr="00AE18FD">
        <w:rPr>
          <w:rFonts w:eastAsia="Calibri" w:cs="Times New Roman"/>
          <w:iCs/>
          <w:color w:val="000000"/>
        </w:rPr>
        <w:tab/>
        <w:t>14,750,000</w:t>
      </w:r>
    </w:p>
    <w:p w14:paraId="1EA8E661"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AE18FD">
        <w:rPr>
          <w:rFonts w:eastAsia="Calibri" w:cs="Times New Roman"/>
          <w:iCs/>
          <w:color w:val="000000"/>
        </w:rPr>
        <w:t>In-Home Services and Nutrition for Senior Citizens – Surplus</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t>76699</w:t>
      </w:r>
      <w:r w:rsidRPr="00AE18FD">
        <w:rPr>
          <w:rFonts w:eastAsia="Calibri" w:cs="Times New Roman"/>
          <w:iCs/>
          <w:color w:val="000000"/>
        </w:rPr>
        <w:tab/>
      </w:r>
      <w:r w:rsidRPr="00AE18FD">
        <w:rPr>
          <w:rFonts w:eastAsia="Calibri" w:cs="Times New Roman"/>
          <w:iCs/>
          <w:color w:val="000000"/>
          <w:u w:val="single"/>
        </w:rPr>
        <w:tab/>
        <w:t>2,000,000</w:t>
      </w:r>
    </w:p>
    <w:p w14:paraId="509ADA2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tab/>
        <w:t>Total</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t>16,750,000</w:t>
      </w:r>
    </w:p>
    <w:p w14:paraId="5FAFC58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double"/>
        </w:rPr>
      </w:pPr>
      <w:r w:rsidRPr="00AE18FD">
        <w:rPr>
          <w:rFonts w:eastAsia="Calibri" w:cs="Times New Roman"/>
          <w:iCs/>
          <w:color w:val="000000"/>
        </w:rPr>
        <w:t>Total TITLE II, Section 10 – Surplus Accrued</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u w:val="double"/>
        </w:rPr>
        <w:t>$</w:t>
      </w:r>
      <w:r w:rsidRPr="00AE18FD">
        <w:rPr>
          <w:rFonts w:eastAsia="Calibri" w:cs="Times New Roman"/>
          <w:iCs/>
          <w:color w:val="000000"/>
          <w:u w:val="double"/>
        </w:rPr>
        <w:tab/>
        <w:t>16,750,000</w:t>
      </w:r>
    </w:p>
    <w:p w14:paraId="75390708" w14:textId="77777777" w:rsidR="00AE18FD" w:rsidRPr="00AE18FD" w:rsidRDefault="00AE18FD" w:rsidP="00AE18FD">
      <w:pPr>
        <w:rPr>
          <w:rFonts w:eastAsia="Calibri" w:cs="Times New Roman"/>
          <w:iCs/>
          <w:color w:val="000000"/>
          <w:u w:val="double"/>
        </w:rPr>
        <w:sectPr w:rsidR="00AE18FD" w:rsidRPr="00AE18FD" w:rsidSect="00AE18FD">
          <w:type w:val="continuous"/>
          <w:pgSz w:w="12240" w:h="15840"/>
          <w:pgMar w:top="1440" w:right="1440" w:bottom="1440" w:left="1440" w:header="720" w:footer="720" w:gutter="0"/>
          <w:lnNumType w:countBy="1" w:restart="newSection"/>
          <w:cols w:space="720"/>
        </w:sectPr>
      </w:pPr>
    </w:p>
    <w:p w14:paraId="27CFB2F2" w14:textId="74E8C5F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b/>
          <w:iCs/>
          <w:color w:val="000000"/>
        </w:rPr>
        <w:tab/>
      </w:r>
      <w:r w:rsidRPr="00AE18FD">
        <w:rPr>
          <w:rFonts w:eastAsia="Calibri" w:cs="Times New Roman"/>
          <w:b/>
          <w:iCs/>
          <w:color w:val="000000"/>
        </w:rPr>
        <w:tab/>
        <w:t xml:space="preserve">Sec. 11. Appropriations from state excess lottery revenue surplus accrued. </w:t>
      </w:r>
      <w:r w:rsidRPr="00AE18FD">
        <w:rPr>
          <w:rFonts w:eastAsia="Calibri" w:cs="Times New Roman"/>
          <w:iCs/>
          <w:color w:val="000000"/>
        </w:rPr>
        <w:t xml:space="preserve">— The following items are hereby appropriated from the state excess lottery revenue fund, and are to be available for expenditure during the fiscal year </w:t>
      </w:r>
      <w:r w:rsidR="00394DFF">
        <w:rPr>
          <w:rFonts w:eastAsia="Calibri" w:cs="Times New Roman"/>
          <w:iCs/>
          <w:color w:val="000000"/>
        </w:rPr>
        <w:t>2026</w:t>
      </w:r>
      <w:r w:rsidRPr="00AE18FD">
        <w:rPr>
          <w:rFonts w:eastAsia="Calibri" w:cs="Times New Roman"/>
          <w:iCs/>
          <w:color w:val="000000"/>
        </w:rPr>
        <w:t xml:space="preserve"> out of surplus funds only, as determined by the Director of Lottery, accrued from the fiscal year ending June 30, </w:t>
      </w:r>
      <w:r w:rsidR="00394DFF">
        <w:rPr>
          <w:rFonts w:eastAsia="Calibri" w:cs="Times New Roman"/>
          <w:iCs/>
          <w:color w:val="000000"/>
        </w:rPr>
        <w:t>2025</w:t>
      </w:r>
      <w:r w:rsidRPr="00AE18FD">
        <w:rPr>
          <w:rFonts w:eastAsia="Calibri" w:cs="Times New Roman"/>
          <w:iCs/>
          <w:color w:val="000000"/>
        </w:rPr>
        <w:t>, subject to the terms and conditions set forth in this section.</w:t>
      </w:r>
    </w:p>
    <w:p w14:paraId="6610BD43" w14:textId="4F2F88F0"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tab/>
      </w:r>
      <w:r w:rsidRPr="00AE18FD">
        <w:rPr>
          <w:rFonts w:eastAsia="Calibri" w:cs="Times New Roman"/>
          <w:iCs/>
          <w:color w:val="000000"/>
        </w:rPr>
        <w:tab/>
        <w:t xml:space="preserve">It is the intent and mandate of the Legislature that the following appropriations be payable only from surplus accrued from the fiscal year ending June 30, </w:t>
      </w:r>
      <w:r w:rsidR="00394DFF">
        <w:rPr>
          <w:rFonts w:eastAsia="Calibri" w:cs="Times New Roman"/>
          <w:iCs/>
          <w:color w:val="000000"/>
        </w:rPr>
        <w:t>2025</w:t>
      </w:r>
      <w:r w:rsidRPr="00AE18FD">
        <w:rPr>
          <w:rFonts w:eastAsia="Calibri" w:cs="Times New Roman"/>
          <w:iCs/>
          <w:color w:val="000000"/>
        </w:rPr>
        <w:t>.</w:t>
      </w:r>
    </w:p>
    <w:p w14:paraId="2B399AE4" w14:textId="39E36A2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tab/>
      </w:r>
      <w:r w:rsidRPr="00AE18FD">
        <w:rPr>
          <w:rFonts w:eastAsia="Calibri" w:cs="Times New Roman"/>
          <w:iCs/>
          <w:color w:val="000000"/>
        </w:rPr>
        <w:tab/>
        <w:t xml:space="preserve">In the event that surplus revenues available from the fiscal year ending June 30, </w:t>
      </w:r>
      <w:r w:rsidR="00394DFF">
        <w:rPr>
          <w:rFonts w:eastAsia="Calibri" w:cs="Times New Roman"/>
          <w:iCs/>
          <w:color w:val="000000"/>
        </w:rPr>
        <w:t>2025</w:t>
      </w:r>
      <w:r w:rsidRPr="00AE18FD">
        <w:rPr>
          <w:rFonts w:eastAsia="Calibri" w:cs="Times New Roman"/>
          <w:iCs/>
          <w:color w:val="000000"/>
        </w:rPr>
        <w:t xml:space="preserve">, are not sufficient to meet the appropriations made pursuant to this section, then the appropriations shall be made to the extent that surplus funds are available. </w:t>
      </w:r>
    </w:p>
    <w:p w14:paraId="5BF7F7B7" w14:textId="77777777" w:rsidR="00AE18FD" w:rsidRPr="00AE18FD" w:rsidRDefault="00AE18FD" w:rsidP="00AE18FD">
      <w:pPr>
        <w:rPr>
          <w:rFonts w:eastAsia="Calibri" w:cs="Times New Roman"/>
          <w:i/>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52E70DFB" w14:textId="77777777" w:rsidR="00AE18FD" w:rsidRPr="00AE18FD" w:rsidRDefault="00AE18FD" w:rsidP="00AE18FD">
      <w:pPr>
        <w:numPr>
          <w:ilvl w:val="0"/>
          <w:numId w:val="18"/>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Racing Commission –</w:t>
      </w:r>
    </w:p>
    <w:p w14:paraId="0510429C" w14:textId="77777777" w:rsidR="00AE18FD" w:rsidRPr="00AE18FD" w:rsidRDefault="00AE18FD" w:rsidP="00AE18F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AE18FD">
        <w:rPr>
          <w:rFonts w:eastAsia="Calibri" w:cs="Times New Roman"/>
          <w:i/>
          <w:color w:val="000000"/>
        </w:rPr>
        <w:t>General Administration</w:t>
      </w:r>
    </w:p>
    <w:p w14:paraId="5BD807C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E18FD">
        <w:rPr>
          <w:rFonts w:eastAsia="Calibri" w:cs="Times New Roman"/>
          <w:iCs/>
          <w:color w:val="000000"/>
        </w:rPr>
        <w:t>(W.V. Code Chapter 19)</w:t>
      </w:r>
    </w:p>
    <w:p w14:paraId="09AF4479" w14:textId="13952F49"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pPr>
      <w:r w:rsidRPr="00AE18FD">
        <w:rPr>
          <w:rFonts w:eastAsia="Calibri" w:cs="Times New Roman"/>
          <w:iCs/>
          <w:color w:val="000000"/>
        </w:rPr>
        <w:t xml:space="preserve">Fund </w:t>
      </w:r>
      <w:r w:rsidRPr="00AE18FD">
        <w:rPr>
          <w:rFonts w:eastAsia="Calibri" w:cs="Times New Roman"/>
          <w:iCs/>
          <w:color w:val="000000"/>
          <w:u w:val="single"/>
        </w:rPr>
        <w:t>7308</w:t>
      </w:r>
      <w:r w:rsidRPr="00AE18FD">
        <w:rPr>
          <w:rFonts w:eastAsia="Calibri" w:cs="Times New Roman"/>
          <w:iCs/>
          <w:color w:val="000000"/>
        </w:rPr>
        <w:t xml:space="preserve"> FY </w:t>
      </w:r>
      <w:r w:rsidR="00394DFF">
        <w:rPr>
          <w:rFonts w:eastAsia="Calibri" w:cs="Times New Roman"/>
          <w:iCs/>
          <w:color w:val="000000"/>
          <w:u w:val="single"/>
        </w:rPr>
        <w:t>2026</w:t>
      </w:r>
      <w:r w:rsidRPr="00AE18FD">
        <w:rPr>
          <w:rFonts w:eastAsia="Calibri" w:cs="Times New Roman"/>
          <w:iCs/>
          <w:color w:val="000000"/>
        </w:rPr>
        <w:t xml:space="preserve"> Org </w:t>
      </w:r>
      <w:r w:rsidRPr="00AE18FD">
        <w:rPr>
          <w:rFonts w:eastAsia="Calibri" w:cs="Times New Roman"/>
          <w:iCs/>
          <w:color w:val="000000"/>
          <w:u w:val="single"/>
        </w:rPr>
        <w:t>0707</w:t>
      </w:r>
    </w:p>
    <w:p w14:paraId="23E28E01" w14:textId="77777777" w:rsidR="00AE18FD" w:rsidRPr="00AE18FD" w:rsidRDefault="00AE18FD" w:rsidP="00AE18FD">
      <w:pPr>
        <w:rPr>
          <w:rFonts w:eastAsia="Calibri" w:cs="Times New Roman"/>
          <w:iCs/>
          <w:color w:val="000000"/>
          <w:u w:val="single"/>
        </w:rPr>
        <w:sectPr w:rsidR="00AE18FD" w:rsidRPr="00AE18FD" w:rsidSect="00AE18FD">
          <w:type w:val="continuous"/>
          <w:pgSz w:w="12240" w:h="15840"/>
          <w:pgMar w:top="1440" w:right="1440" w:bottom="1440" w:left="1440" w:header="720" w:footer="720" w:gutter="0"/>
          <w:cols w:space="720"/>
        </w:sectPr>
      </w:pPr>
    </w:p>
    <w:p w14:paraId="456E911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AE18FD">
        <w:rPr>
          <w:rFonts w:eastAsia="Calibri" w:cs="Times New Roman"/>
          <w:iCs/>
          <w:color w:val="000000"/>
        </w:rPr>
        <w:t>Directed Transfer</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t>70000</w:t>
      </w:r>
      <w:r w:rsidRPr="00AE18FD">
        <w:rPr>
          <w:rFonts w:eastAsia="Calibri" w:cs="Times New Roman"/>
          <w:iCs/>
          <w:color w:val="000000"/>
        </w:rPr>
        <w:tab/>
        <w:t>$</w:t>
      </w:r>
      <w:r w:rsidRPr="00AE18FD">
        <w:rPr>
          <w:rFonts w:eastAsia="Calibri" w:cs="Times New Roman"/>
          <w:iCs/>
          <w:color w:val="000000"/>
        </w:rPr>
        <w:tab/>
        <w:t>800,000</w:t>
      </w:r>
    </w:p>
    <w:p w14:paraId="3DC1A35B"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lastRenderedPageBreak/>
        <w:tab/>
      </w:r>
      <w:r w:rsidRPr="00AE18FD">
        <w:rPr>
          <w:rFonts w:eastAsia="Calibri" w:cs="Times New Roman"/>
          <w:iCs/>
          <w:color w:val="000000"/>
        </w:rPr>
        <w:tab/>
        <w:t>The above appropriation for Directed Transfer (fund 7308, appropriation 70000), $800,000 shall be transferred to the Racing Commission – General Administration (fund 7305).</w:t>
      </w:r>
    </w:p>
    <w:p w14:paraId="48A4BF23" w14:textId="77777777" w:rsidR="00AE18FD" w:rsidRPr="00AE18FD" w:rsidRDefault="00AE18FD" w:rsidP="00AE18FD">
      <w:pPr>
        <w:rPr>
          <w:rFonts w:eastAsia="Calibri" w:cs="Times New Roman"/>
          <w:iCs/>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73457CD3" w14:textId="77777777" w:rsidR="00AE18FD" w:rsidRPr="00AE18FD" w:rsidRDefault="00AE18FD" w:rsidP="00AE18FD">
      <w:pPr>
        <w:numPr>
          <w:ilvl w:val="0"/>
          <w:numId w:val="18"/>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4" w:name="_Hlk97643499"/>
      <w:r w:rsidRPr="00AE18FD">
        <w:rPr>
          <w:rFonts w:eastAsia="Calibri" w:cs="Times New Roman"/>
          <w:i/>
          <w:color w:val="000000"/>
        </w:rPr>
        <w:t xml:space="preserve">Department of Human Services </w:t>
      </w:r>
    </w:p>
    <w:p w14:paraId="4BD2A60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E18FD">
        <w:rPr>
          <w:rFonts w:eastAsia="Calibri" w:cs="Times New Roman"/>
          <w:iCs/>
          <w:color w:val="000000"/>
        </w:rPr>
        <w:t>(W.V. Code Chapters 9, 48, and 49)</w:t>
      </w:r>
    </w:p>
    <w:p w14:paraId="6B396D94" w14:textId="120C501A"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AE18FD">
        <w:rPr>
          <w:rFonts w:eastAsia="Calibri" w:cs="Times New Roman"/>
          <w:iCs/>
          <w:color w:val="000000"/>
        </w:rPr>
        <w:t xml:space="preserve">Fund </w:t>
      </w:r>
      <w:r w:rsidRPr="00AE18FD">
        <w:rPr>
          <w:rFonts w:eastAsia="Calibri" w:cs="Times New Roman"/>
          <w:iCs/>
          <w:color w:val="000000"/>
          <w:u w:val="single"/>
        </w:rPr>
        <w:t>5365</w:t>
      </w:r>
      <w:r w:rsidRPr="00AE18FD">
        <w:rPr>
          <w:rFonts w:eastAsia="Calibri" w:cs="Times New Roman"/>
          <w:iCs/>
          <w:color w:val="000000"/>
        </w:rPr>
        <w:t xml:space="preserve"> FY </w:t>
      </w:r>
      <w:r w:rsidR="00394DFF">
        <w:rPr>
          <w:rFonts w:eastAsia="Calibri" w:cs="Times New Roman"/>
          <w:iCs/>
          <w:color w:val="000000"/>
          <w:u w:val="single"/>
        </w:rPr>
        <w:t>2026</w:t>
      </w:r>
      <w:r w:rsidRPr="00AE18FD">
        <w:rPr>
          <w:rFonts w:eastAsia="Calibri" w:cs="Times New Roman"/>
          <w:iCs/>
          <w:color w:val="000000"/>
        </w:rPr>
        <w:t xml:space="preserve"> Org </w:t>
      </w:r>
      <w:r w:rsidRPr="00AE18FD">
        <w:rPr>
          <w:rFonts w:eastAsia="Calibri" w:cs="Times New Roman"/>
          <w:iCs/>
          <w:color w:val="000000"/>
          <w:u w:val="single"/>
        </w:rPr>
        <w:t>0511</w:t>
      </w:r>
    </w:p>
    <w:p w14:paraId="152DC8B2" w14:textId="77777777" w:rsidR="00AE18FD" w:rsidRPr="00AE18FD" w:rsidRDefault="00AE18FD" w:rsidP="00AE18FD">
      <w:pPr>
        <w:rPr>
          <w:rFonts w:eastAsia="Calibri" w:cs="Times New Roman"/>
          <w:i/>
          <w:color w:val="000000"/>
          <w:u w:val="single"/>
        </w:rPr>
        <w:sectPr w:rsidR="00AE18FD" w:rsidRPr="00AE18FD" w:rsidSect="00AE18FD">
          <w:type w:val="continuous"/>
          <w:pgSz w:w="12240" w:h="15840"/>
          <w:pgMar w:top="1440" w:right="1440" w:bottom="1440" w:left="1440" w:header="720" w:footer="720" w:gutter="0"/>
          <w:cols w:space="720"/>
        </w:sectPr>
      </w:pPr>
    </w:p>
    <w:p w14:paraId="187906F2"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u w:val="double"/>
        </w:rPr>
      </w:pPr>
      <w:r w:rsidRPr="00AE18FD">
        <w:rPr>
          <w:rFonts w:eastAsia="Calibri" w:cs="Times New Roman"/>
          <w:iCs/>
          <w:color w:val="000000"/>
        </w:rPr>
        <w:t>Medical Services – Lottery Surplus</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t>68100</w:t>
      </w:r>
      <w:r w:rsidRPr="00AE18FD">
        <w:rPr>
          <w:rFonts w:eastAsia="Calibri" w:cs="Times New Roman"/>
          <w:iCs/>
          <w:color w:val="000000"/>
        </w:rPr>
        <w:tab/>
        <w:t>$</w:t>
      </w:r>
      <w:r w:rsidRPr="00AE18FD">
        <w:rPr>
          <w:rFonts w:eastAsia="Calibri" w:cs="Times New Roman"/>
          <w:iCs/>
          <w:color w:val="000000"/>
        </w:rPr>
        <w:tab/>
        <w:t xml:space="preserve">17,000,000 </w:t>
      </w:r>
      <w:bookmarkEnd w:id="14"/>
      <w:r w:rsidRPr="00AE18FD">
        <w:rPr>
          <w:rFonts w:eastAsia="Calibri" w:cs="Times New Roman"/>
          <w:iCs/>
          <w:color w:val="000000"/>
        </w:rPr>
        <w:t>Total TITLE II, Section 11 – Surplus Accrued</w:t>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rPr>
        <w:tab/>
      </w:r>
      <w:r w:rsidRPr="00AE18FD">
        <w:rPr>
          <w:rFonts w:eastAsia="Calibri" w:cs="Times New Roman"/>
          <w:iCs/>
          <w:color w:val="000000"/>
          <w:u w:val="double"/>
        </w:rPr>
        <w:t>$</w:t>
      </w:r>
      <w:r w:rsidRPr="00AE18FD">
        <w:rPr>
          <w:rFonts w:eastAsia="Calibri" w:cs="Times New Roman"/>
          <w:iCs/>
          <w:color w:val="000000"/>
          <w:u w:val="double"/>
        </w:rPr>
        <w:tab/>
        <w:t>17,800,000</w:t>
      </w:r>
    </w:p>
    <w:p w14:paraId="760C20D1" w14:textId="77777777" w:rsidR="00AE18FD" w:rsidRPr="00AE18FD" w:rsidRDefault="00AE18FD" w:rsidP="00AE18FD">
      <w:pPr>
        <w:rPr>
          <w:rFonts w:eastAsia="Calibri" w:cs="Times New Roman"/>
          <w:iCs/>
          <w:color w:val="000000"/>
          <w:u w:val="double"/>
        </w:rPr>
        <w:sectPr w:rsidR="00AE18FD" w:rsidRPr="00AE18FD" w:rsidSect="00AE18FD">
          <w:type w:val="continuous"/>
          <w:pgSz w:w="12240" w:h="15840"/>
          <w:pgMar w:top="1440" w:right="1440" w:bottom="1440" w:left="1440" w:header="720" w:footer="720" w:gutter="0"/>
          <w:lnNumType w:countBy="1" w:restart="newSection"/>
          <w:cols w:space="720"/>
        </w:sectPr>
      </w:pPr>
    </w:p>
    <w:p w14:paraId="4A53E6E3" w14:textId="1A012F81"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
          <w:color w:val="000000"/>
        </w:rPr>
        <w:tab/>
      </w:r>
      <w:r w:rsidRPr="00AE18FD">
        <w:rPr>
          <w:rFonts w:eastAsia="Calibri" w:cs="Times New Roman"/>
          <w:i/>
          <w:color w:val="000000"/>
        </w:rPr>
        <w:tab/>
      </w:r>
      <w:r w:rsidRPr="00AE18FD">
        <w:rPr>
          <w:rFonts w:eastAsia="Calibri" w:cs="Times New Roman"/>
          <w:b/>
          <w:iCs/>
          <w:color w:val="000000"/>
        </w:rPr>
        <w:t xml:space="preserve">Sec. 12. Special revenue appropriations. </w:t>
      </w:r>
      <w:r w:rsidRPr="00AE18FD">
        <w:rPr>
          <w:rFonts w:eastAsia="Calibri" w:cs="Times New Roman"/>
          <w:iCs/>
          <w:color w:val="000000"/>
        </w:rPr>
        <w:t xml:space="preserve">— There are hereby appropriated for expenditure during the fiscal year </w:t>
      </w:r>
      <w:r w:rsidR="00394DFF">
        <w:rPr>
          <w:rFonts w:eastAsia="Calibri" w:cs="Times New Roman"/>
          <w:iCs/>
          <w:color w:val="000000"/>
        </w:rPr>
        <w:t>2026</w:t>
      </w:r>
      <w:r w:rsidRPr="00AE18FD">
        <w:rPr>
          <w:rFonts w:eastAsia="Calibri" w:cs="Times New Roman"/>
          <w:iCs/>
          <w:color w:val="000000"/>
        </w:rPr>
        <w:t xml:space="preserve"> special revenues collected pursuant to general law enactment of the Legislature which are not paid into the state fund as general revenue under the provisions of W.V. Code §12-2-2 and are not expressly appropriated under this act:  Provided, That none of the money so appropriated by this section shall be available for expenditure except in compliance with the provisions of W.V. Code §12-2-1 et seq.,  W.V. Code §12-3-1 et seq., and W.V. Code §11B-2-1 et seq., unless the spending unit has filed with the Director of the Budget and the Legislative Auditor prior to the beginning of each fiscal year:</w:t>
      </w:r>
    </w:p>
    <w:p w14:paraId="0FCD81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AE18FD">
        <w:rPr>
          <w:rFonts w:eastAsia="Calibri" w:cs="Times New Roman"/>
          <w:iCs/>
          <w:color w:val="000000"/>
        </w:rPr>
        <w:tab/>
      </w:r>
      <w:r w:rsidRPr="00AE18FD">
        <w:rPr>
          <w:rFonts w:eastAsia="Calibri" w:cs="Times New Roman"/>
          <w:iCs/>
          <w:color w:val="000000"/>
        </w:rPr>
        <w:tab/>
        <w:t>(a) An estimate of the amount and sources of all revenues accruing to such fund; and</w:t>
      </w:r>
    </w:p>
    <w:p w14:paraId="59DFDA0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iCs/>
          <w:color w:val="000000"/>
        </w:rPr>
        <w:tab/>
      </w:r>
      <w:r w:rsidRPr="00AE18FD">
        <w:rPr>
          <w:rFonts w:eastAsia="Calibri" w:cs="Times New Roman"/>
          <w:iCs/>
          <w:color w:val="000000"/>
        </w:rPr>
        <w:tab/>
        <w:t>(b) A detailed expenditure schedule showing for what purposes the fund is to be expended:</w:t>
      </w:r>
      <w:r w:rsidRPr="00AE18FD">
        <w:rPr>
          <w:rFonts w:eastAsia="Calibri" w:cs="Times New Roman"/>
          <w:i/>
          <w:iCs/>
          <w:color w:val="000000"/>
        </w:rPr>
        <w:t xml:space="preserve"> Provided, however</w:t>
      </w:r>
      <w:r w:rsidRPr="00AE18FD">
        <w:rPr>
          <w:rFonts w:eastAsia="Calibri" w:cs="Times New Roman"/>
          <w:color w:val="000000"/>
        </w:rPr>
        <w:t xml:space="preserve">, That </w:t>
      </w:r>
      <w:bookmarkStart w:id="15" w:name="_Hlk48309071"/>
      <w:r w:rsidRPr="00AE18FD">
        <w:rPr>
          <w:rFonts w:eastAsia="Calibri" w:cs="Times New Roman"/>
          <w:color w:val="000000"/>
        </w:rPr>
        <w:t>federal funds received by the state may be expended only in accordance with Sections (6) or (7) of this Title and with W.V. Code §4-11-1,</w:t>
      </w:r>
      <w:bookmarkEnd w:id="15"/>
      <w:r w:rsidRPr="00AE18FD">
        <w:rPr>
          <w:rFonts w:eastAsia="Calibri" w:cs="Times New Roman"/>
          <w:i/>
          <w:color w:val="000000"/>
        </w:rPr>
        <w:t xml:space="preserve"> et seq. </w:t>
      </w:r>
      <w:r w:rsidRPr="00AE18FD">
        <w:rPr>
          <w:rFonts w:eastAsia="Calibri" w:cs="Times New Roman"/>
          <w:color w:val="000000"/>
        </w:rPr>
        <w:t xml:space="preserve"> </w:t>
      </w:r>
      <w:r w:rsidRPr="00AE18FD">
        <w:rPr>
          <w:rFonts w:eastAsia="Calibri" w:cs="Times New Roman"/>
          <w:i/>
          <w:iCs/>
          <w:color w:val="000000"/>
        </w:rPr>
        <w:t>Provided further</w:t>
      </w:r>
      <w:r w:rsidRPr="00AE18FD">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W.V. Code §4-11-5(d):  </w:t>
      </w:r>
      <w:r w:rsidRPr="00AE18FD">
        <w:rPr>
          <w:rFonts w:eastAsia="Calibri" w:cs="Times New Roman"/>
          <w:i/>
          <w:iCs/>
          <w:color w:val="000000"/>
        </w:rPr>
        <w:t>And provided further</w:t>
      </w:r>
      <w:r w:rsidRPr="00AE18FD">
        <w:rPr>
          <w:rFonts w:eastAsia="Calibri" w:cs="Times New Roman"/>
          <w:color w:val="000000"/>
        </w:rPr>
        <w:t>, That no provision of this act may be construed to authorize the expenditure of federal funds except as provided in this section.</w:t>
      </w:r>
    </w:p>
    <w:p w14:paraId="7BBD29B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22F6617F" w14:textId="3E0B266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13. State improvement fund appropriations.</w:t>
      </w:r>
      <w:r w:rsidRPr="00AE18FD">
        <w:rPr>
          <w:rFonts w:eastAsia="Calibri" w:cs="Times New Roman"/>
          <w:color w:val="000000"/>
        </w:rPr>
        <w:t xml:space="preserve"> — Bequests or donations of nonpublic funds, received by the Governor on behalf of the state during the fiscal year </w:t>
      </w:r>
      <w:r w:rsidR="00394DFF">
        <w:rPr>
          <w:rFonts w:eastAsia="Calibri" w:cs="Times New Roman"/>
          <w:color w:val="000000"/>
        </w:rPr>
        <w:t>2026</w:t>
      </w:r>
      <w:r w:rsidRPr="00AE18FD">
        <w:rPr>
          <w:rFonts w:eastAsia="Calibri" w:cs="Times New Roman"/>
          <w:color w:val="000000"/>
        </w:rPr>
        <w:t xml:space="preserve">, for </w:t>
      </w:r>
      <w:r w:rsidRPr="00AE18FD">
        <w:rPr>
          <w:rFonts w:eastAsia="Calibri" w:cs="Times New Roman"/>
          <w:color w:val="000000"/>
        </w:rPr>
        <w:lastRenderedPageBreak/>
        <w:t>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6106FD1B" w14:textId="7880EBBE"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 xml:space="preserve">There are hereby appropriated all moneys so deposited during the fiscal year </w:t>
      </w:r>
      <w:r w:rsidR="00394DFF">
        <w:rPr>
          <w:rFonts w:eastAsia="Calibri" w:cs="Times New Roman"/>
          <w:color w:val="000000"/>
        </w:rPr>
        <w:t>2026</w:t>
      </w:r>
      <w:r w:rsidRPr="00AE18FD">
        <w:rPr>
          <w:rFonts w:eastAsia="Calibri" w:cs="Times New Roman"/>
          <w:color w:val="000000"/>
        </w:rPr>
        <w:t xml:space="preserve">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6428E8F2"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07D7A9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14. Specific funds and collection accounts.</w:t>
      </w:r>
      <w:r w:rsidRPr="00AE18FD">
        <w:rPr>
          <w:rFonts w:eastAsia="Calibri" w:cs="Times New Roman"/>
          <w:color w:val="000000"/>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38D48AD5"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CDEEC0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15. Appropriations for refunding erroneous payment.</w:t>
      </w:r>
      <w:r w:rsidRPr="00AE18FD">
        <w:rPr>
          <w:rFonts w:eastAsia="Calibri" w:cs="Times New Roman"/>
          <w:color w:val="000000"/>
        </w:rPr>
        <w:t xml:space="preserve"> — Money that has been erroneously paid into the state treasury is hereby appropriated out of the fund into which it was paid, for refund to the proper person.</w:t>
      </w:r>
    </w:p>
    <w:p w14:paraId="1F1118B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6DEEE8D8"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01678CA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16. Sinking fund deficiencies.</w:t>
      </w:r>
      <w:r w:rsidRPr="00AE18FD">
        <w:rPr>
          <w:rFonts w:eastAsia="Calibri" w:cs="Times New Roman"/>
          <w:color w:val="000000"/>
        </w:rPr>
        <w:t xml:space="preserve"> — There is hereby appropriated to the Governor a sufficient amount to meet any deficiencies that may arise in the Mortgage Finance Bond Insurance fund of the West Virginia Housing Development Fund which is under the supervision and control of the Municipal Bond Commission as provided by W.V. Code §31-18-20b, or in the funds of the Municipal Bond Commission because of the failure of any state agency for either general obligation or revenue bonds or any local taxing district for general obligation bonds to remit funds </w:t>
      </w:r>
      <w:r w:rsidRPr="00AE18FD">
        <w:rPr>
          <w:rFonts w:eastAsia="Calibri" w:cs="Times New Roman"/>
          <w:color w:val="000000"/>
        </w:rPr>
        <w:lastRenderedPageBreak/>
        <w:t>necessary for the payment of interest and sinking fund requirements. The Governor is authorized to transfer from time to time such amounts to the Municipal Bond Commission as may be necessary for these purposes.</w:t>
      </w:r>
    </w:p>
    <w:p w14:paraId="7C8C7307"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The Municipal Bond Commission shall reimburse the State of West Virginia through the Governor from the first remittance collected from the West Virginia Housing Development Fund or from any state agency or local taxing district for which the Governor advanced funds, with interest at the rate carried by the bonds for security or payment of which the advance was made.</w:t>
      </w:r>
    </w:p>
    <w:p w14:paraId="3325DDDD"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EBD3223"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17. Appropriations for local governments.</w:t>
      </w:r>
      <w:r w:rsidRPr="00AE18FD">
        <w:rPr>
          <w:rFonts w:eastAsia="Calibri" w:cs="Times New Roman"/>
          <w:color w:val="000000"/>
        </w:rPr>
        <w:t xml:space="preserve"> — There are hereby appropriated for payment to counties, districts, and municipal corporations such amounts as will be necessary to pay taxes due counties, districts, and municipal corporations and which have been paid into the treasury:</w:t>
      </w:r>
    </w:p>
    <w:p w14:paraId="4B39542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(a) For redemption of lands;</w:t>
      </w:r>
    </w:p>
    <w:p w14:paraId="715E94DD"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(b) By public service corporations;</w:t>
      </w:r>
    </w:p>
    <w:p w14:paraId="5481D8AC"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(c) For tax forfeitures.</w:t>
      </w:r>
    </w:p>
    <w:p w14:paraId="14621807"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12407A5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 xml:space="preserve">Sec. 18. Total appropriations. </w:t>
      </w:r>
      <w:r w:rsidRPr="00AE18FD">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4EA2457B"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42504C69"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19. General school fund.</w:t>
      </w:r>
      <w:r w:rsidRPr="00AE18FD">
        <w:rPr>
          <w:rFonts w:eastAsia="Calibri" w:cs="Times New Roman"/>
          <w:color w:val="000000"/>
        </w:rPr>
        <w:t xml:space="preserve"> — The balance of the proceeds of the general school fund remaining after the payment of the appropriations made by this act is appropriated for expenditure in accordance with W.V. Code §18-9A-16.</w:t>
      </w:r>
    </w:p>
    <w:p w14:paraId="1D9031F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lnNumType w:countBy="1" w:restart="newSection"/>
          <w:cols w:space="720"/>
        </w:sectPr>
      </w:pPr>
    </w:p>
    <w:p w14:paraId="3FDA6238"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E18FD">
        <w:rPr>
          <w:rFonts w:eastAsia="Calibri" w:cs="Times New Roman"/>
          <w:color w:val="000000"/>
        </w:rPr>
        <w:t>TITLE III – ADMINISTRATION</w:t>
      </w:r>
    </w:p>
    <w:p w14:paraId="37F6D7BC" w14:textId="77777777" w:rsidR="00AE18FD" w:rsidRPr="00AE18FD" w:rsidRDefault="00AE18FD" w:rsidP="00AE18FD">
      <w:pPr>
        <w:rPr>
          <w:rFonts w:eastAsia="Calibri" w:cs="Times New Roman"/>
          <w:color w:val="000000"/>
        </w:rPr>
        <w:sectPr w:rsidR="00AE18FD" w:rsidRPr="00AE18FD" w:rsidSect="00AE18FD">
          <w:type w:val="continuous"/>
          <w:pgSz w:w="12240" w:h="15840"/>
          <w:pgMar w:top="1440" w:right="1440" w:bottom="1440" w:left="1440" w:header="720" w:footer="720" w:gutter="0"/>
          <w:cols w:space="720"/>
        </w:sectPr>
      </w:pPr>
    </w:p>
    <w:p w14:paraId="13BF1586"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1. Appropriations conditional.</w:t>
      </w:r>
      <w:r w:rsidRPr="00AE18FD">
        <w:rPr>
          <w:rFonts w:eastAsia="Calibri" w:cs="Times New Roman"/>
          <w:color w:val="000000"/>
        </w:rPr>
        <w:t xml:space="preserve"> — The expenditure of the appropriations made by this act, except those appropriations made to the legislative and judicial branches of the state </w:t>
      </w:r>
      <w:r w:rsidRPr="00AE18FD">
        <w:rPr>
          <w:rFonts w:eastAsia="Calibri" w:cs="Times New Roman"/>
          <w:color w:val="000000"/>
        </w:rPr>
        <w:lastRenderedPageBreak/>
        <w:t>government, are conditioned upon the compliance by the spending unit with the requirements of Article 2, Chapter 11B of the Code.</w:t>
      </w:r>
    </w:p>
    <w:p w14:paraId="24A9816F"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E18FD">
        <w:rPr>
          <w:rFonts w:eastAsia="Calibri" w:cs="Times New Roman"/>
          <w:color w:val="000000"/>
        </w:rPr>
        <w:tab/>
      </w:r>
      <w:r w:rsidRPr="00AE18FD">
        <w:rPr>
          <w:rFonts w:eastAsia="Calibri" w:cs="Times New Roman"/>
          <w:color w:val="000000"/>
        </w:rPr>
        <w:tab/>
        <w:t>Where spending units or parts of spending units have been absorbed by or combined with other spending units, it is the intent of this act that appropriations and reappropriations shall be to the succeeding or later spending unit created, unless otherwise indicated.</w:t>
      </w:r>
    </w:p>
    <w:p w14:paraId="15D74B4E" w14:textId="77777777" w:rsidR="00AE18FD" w:rsidRPr="00AE18FD" w:rsidRDefault="00AE18FD" w:rsidP="00AE18FD">
      <w:pPr>
        <w:tabs>
          <w:tab w:val="left" w:pos="288"/>
          <w:tab w:val="left" w:pos="720"/>
          <w:tab w:val="left" w:leader="dot" w:pos="6030"/>
          <w:tab w:val="left" w:pos="6210"/>
          <w:tab w:val="left" w:pos="6451"/>
          <w:tab w:val="center" w:pos="6930"/>
          <w:tab w:val="left" w:pos="7704"/>
          <w:tab w:val="right" w:pos="9720"/>
        </w:tabs>
        <w:jc w:val="both"/>
        <w:rPr>
          <w:rFonts w:eastAsia="Calibri" w:cs="Arial"/>
          <w:color w:val="000000"/>
          <w:sz w:val="24"/>
        </w:rPr>
      </w:pPr>
      <w:r w:rsidRPr="00AE18FD">
        <w:rPr>
          <w:rFonts w:eastAsia="Calibri" w:cs="Times New Roman"/>
          <w:color w:val="000000"/>
        </w:rPr>
        <w:tab/>
      </w:r>
      <w:r w:rsidRPr="00AE18FD">
        <w:rPr>
          <w:rFonts w:eastAsia="Calibri" w:cs="Times New Roman"/>
          <w:color w:val="000000"/>
        </w:rPr>
        <w:tab/>
      </w:r>
      <w:r w:rsidRPr="00AE18FD">
        <w:rPr>
          <w:rFonts w:eastAsia="Calibri" w:cs="Times New Roman"/>
          <w:b/>
          <w:color w:val="000000"/>
        </w:rPr>
        <w:t>Sec. 2. Constitutionality.</w:t>
      </w:r>
      <w:r w:rsidRPr="00AE18FD">
        <w:rPr>
          <w:rFonts w:eastAsia="Calibri" w:cs="Times New Roman"/>
          <w:color w:val="000000"/>
        </w:rPr>
        <w:t xml:space="preserve"> — If any part of this act is declared unconstitutional by a court of competent jurisdiction, its decision shall not affect any portion of this act which remains, but the remaining portion shall be in full force and effect as if the portion declared unconstitutional had never been a part of the act.</w:t>
      </w:r>
    </w:p>
    <w:p w14:paraId="7F70A9DA" w14:textId="77777777" w:rsidR="00AE18FD" w:rsidRPr="00AE18FD" w:rsidRDefault="00AE18FD" w:rsidP="00AE18FD">
      <w:pPr>
        <w:rPr>
          <w:rFonts w:eastAsia="Calibri" w:cs="Arial"/>
          <w:color w:val="auto"/>
        </w:rPr>
        <w:sectPr w:rsidR="00AE18FD" w:rsidRPr="00AE18FD" w:rsidSect="00AE18FD">
          <w:type w:val="continuous"/>
          <w:pgSz w:w="12240" w:h="15840"/>
          <w:pgMar w:top="1440" w:right="1440" w:bottom="1440" w:left="1440" w:header="720" w:footer="720" w:gutter="0"/>
          <w:lnNumType w:countBy="1" w:restart="newSection"/>
          <w:cols w:space="720"/>
        </w:sectPr>
      </w:pPr>
    </w:p>
    <w:p w14:paraId="20310B14" w14:textId="77777777" w:rsidR="00AE18FD" w:rsidRPr="00AE18FD" w:rsidRDefault="00AE18FD" w:rsidP="00AE18FD">
      <w:pPr>
        <w:jc w:val="both"/>
        <w:rPr>
          <w:rFonts w:eastAsia="Calibri" w:cs="Arial"/>
        </w:rPr>
      </w:pPr>
    </w:p>
    <w:p w14:paraId="1482D3E9" w14:textId="77777777" w:rsidR="00AE18FD" w:rsidRPr="00AE18FD" w:rsidRDefault="00AE18FD" w:rsidP="00AE18FD">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Arial"/>
        </w:rPr>
      </w:pPr>
    </w:p>
    <w:p w14:paraId="085555B5" w14:textId="77777777" w:rsidR="00AE18FD" w:rsidRDefault="00AE18FD" w:rsidP="003A16B8">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p>
    <w:sectPr w:rsidR="00AE18FD" w:rsidSect="00AE18FD">
      <w:footerReference w:type="default" r:id="rId9"/>
      <w:type w:val="continuous"/>
      <w:pgSz w:w="12240" w:h="15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4775" w14:textId="77777777" w:rsidR="00A9640D" w:rsidRPr="00B844FE" w:rsidRDefault="00A9640D" w:rsidP="00B844FE">
      <w:r>
        <w:separator/>
      </w:r>
    </w:p>
  </w:endnote>
  <w:endnote w:type="continuationSeparator" w:id="0">
    <w:p w14:paraId="64339F09" w14:textId="77777777" w:rsidR="00A9640D" w:rsidRPr="00B844FE" w:rsidRDefault="00A964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268683"/>
      <w:docPartObj>
        <w:docPartGallery w:val="Page Numbers (Bottom of Page)"/>
        <w:docPartUnique/>
      </w:docPartObj>
    </w:sdtPr>
    <w:sdtEndPr>
      <w:rPr>
        <w:noProof/>
      </w:rPr>
    </w:sdtEndPr>
    <w:sdtContent>
      <w:p w14:paraId="007685BA" w14:textId="4EF7E9D2" w:rsidR="00AE18FD" w:rsidRDefault="00AE18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A336D" w14:textId="77777777" w:rsidR="00AE18FD" w:rsidRDefault="00AE1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A7B6" w14:textId="77777777" w:rsidR="008658CD" w:rsidRDefault="008658CD" w:rsidP="00D76D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1090AA24" w14:textId="77777777" w:rsidR="008658CD" w:rsidRPr="008658CD" w:rsidRDefault="008658CD" w:rsidP="00865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FB2E" w14:textId="77777777" w:rsidR="00A9640D" w:rsidRPr="00B844FE" w:rsidRDefault="00A9640D" w:rsidP="00B844FE">
      <w:r>
        <w:separator/>
      </w:r>
    </w:p>
  </w:footnote>
  <w:footnote w:type="continuationSeparator" w:id="0">
    <w:p w14:paraId="5AAF694F" w14:textId="77777777" w:rsidR="00A9640D" w:rsidRPr="00B844FE" w:rsidRDefault="00A9640D" w:rsidP="00B84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635"/>
    <w:multiLevelType w:val="hybridMultilevel"/>
    <w:tmpl w:val="A2729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4"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1B311D"/>
    <w:multiLevelType w:val="hybridMultilevel"/>
    <w:tmpl w:val="96023DFA"/>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0"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918727">
    <w:abstractNumId w:val="9"/>
  </w:num>
  <w:num w:numId="2" w16cid:durableId="1165782495">
    <w:abstractNumId w:val="9"/>
  </w:num>
  <w:num w:numId="3" w16cid:durableId="1399356165">
    <w:abstractNumId w:val="3"/>
  </w:num>
  <w:num w:numId="4" w16cid:durableId="44647648">
    <w:abstractNumId w:val="12"/>
  </w:num>
  <w:num w:numId="5" w16cid:durableId="2040620654">
    <w:abstractNumId w:val="11"/>
  </w:num>
  <w:num w:numId="6" w16cid:durableId="1519927658">
    <w:abstractNumId w:val="7"/>
  </w:num>
  <w:num w:numId="7" w16cid:durableId="1171681711">
    <w:abstractNumId w:val="6"/>
  </w:num>
  <w:num w:numId="8" w16cid:durableId="1240794935">
    <w:abstractNumId w:val="1"/>
  </w:num>
  <w:num w:numId="9" w16cid:durableId="65148859">
    <w:abstractNumId w:val="10"/>
  </w:num>
  <w:num w:numId="10" w16cid:durableId="149441333">
    <w:abstractNumId w:val="14"/>
  </w:num>
  <w:num w:numId="11" w16cid:durableId="1627931275">
    <w:abstractNumId w:val="2"/>
  </w:num>
  <w:num w:numId="12" w16cid:durableId="16547631">
    <w:abstractNumId w:val="4"/>
  </w:num>
  <w:num w:numId="13" w16cid:durableId="1692295247">
    <w:abstractNumId w:val="15"/>
  </w:num>
  <w:num w:numId="14" w16cid:durableId="1123616881">
    <w:abstractNumId w:val="5"/>
  </w:num>
  <w:num w:numId="15" w16cid:durableId="1326546079">
    <w:abstractNumId w:val="8"/>
  </w:num>
  <w:num w:numId="16" w16cid:durableId="1302147791">
    <w:abstractNumId w:val="13"/>
  </w:num>
  <w:num w:numId="17" w16cid:durableId="1121386543">
    <w:abstractNumId w:val="0"/>
  </w:num>
  <w:num w:numId="18" w16cid:durableId="1846169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1480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0D"/>
    <w:rsid w:val="0000526A"/>
    <w:rsid w:val="00026477"/>
    <w:rsid w:val="0006396D"/>
    <w:rsid w:val="00081D6D"/>
    <w:rsid w:val="000841C5"/>
    <w:rsid w:val="00085D22"/>
    <w:rsid w:val="000C5C77"/>
    <w:rsid w:val="000D25CF"/>
    <w:rsid w:val="000E3CED"/>
    <w:rsid w:val="000E647E"/>
    <w:rsid w:val="000F22B7"/>
    <w:rsid w:val="0010070F"/>
    <w:rsid w:val="001009F4"/>
    <w:rsid w:val="001307D7"/>
    <w:rsid w:val="00146151"/>
    <w:rsid w:val="0015112E"/>
    <w:rsid w:val="001552E7"/>
    <w:rsid w:val="001566B4"/>
    <w:rsid w:val="0016141E"/>
    <w:rsid w:val="0019000C"/>
    <w:rsid w:val="00191A28"/>
    <w:rsid w:val="001A076F"/>
    <w:rsid w:val="001C279E"/>
    <w:rsid w:val="001C383F"/>
    <w:rsid w:val="001D459E"/>
    <w:rsid w:val="001D6524"/>
    <w:rsid w:val="001F678D"/>
    <w:rsid w:val="002010BF"/>
    <w:rsid w:val="00206BB4"/>
    <w:rsid w:val="00215A70"/>
    <w:rsid w:val="00216E02"/>
    <w:rsid w:val="00226FDD"/>
    <w:rsid w:val="0027011C"/>
    <w:rsid w:val="00274200"/>
    <w:rsid w:val="00275740"/>
    <w:rsid w:val="00277D96"/>
    <w:rsid w:val="00294F21"/>
    <w:rsid w:val="002A0269"/>
    <w:rsid w:val="002A3CE9"/>
    <w:rsid w:val="002C7395"/>
    <w:rsid w:val="002D4F23"/>
    <w:rsid w:val="00301F44"/>
    <w:rsid w:val="00303684"/>
    <w:rsid w:val="0031142D"/>
    <w:rsid w:val="003143F5"/>
    <w:rsid w:val="00314854"/>
    <w:rsid w:val="00324CFB"/>
    <w:rsid w:val="00331B5A"/>
    <w:rsid w:val="00371B3C"/>
    <w:rsid w:val="003728D5"/>
    <w:rsid w:val="00373265"/>
    <w:rsid w:val="00394DFF"/>
    <w:rsid w:val="003A16B8"/>
    <w:rsid w:val="003A1A17"/>
    <w:rsid w:val="003A4B5E"/>
    <w:rsid w:val="003B3FE4"/>
    <w:rsid w:val="003C18D0"/>
    <w:rsid w:val="003C51CD"/>
    <w:rsid w:val="003D35F0"/>
    <w:rsid w:val="003F0E1E"/>
    <w:rsid w:val="004247A2"/>
    <w:rsid w:val="00432958"/>
    <w:rsid w:val="0043626A"/>
    <w:rsid w:val="00463CB9"/>
    <w:rsid w:val="0048235A"/>
    <w:rsid w:val="004A5048"/>
    <w:rsid w:val="004B2795"/>
    <w:rsid w:val="004C13DD"/>
    <w:rsid w:val="004C2BB2"/>
    <w:rsid w:val="004D6601"/>
    <w:rsid w:val="004E3441"/>
    <w:rsid w:val="004F431F"/>
    <w:rsid w:val="00500429"/>
    <w:rsid w:val="005151BB"/>
    <w:rsid w:val="0055713F"/>
    <w:rsid w:val="00560878"/>
    <w:rsid w:val="00562810"/>
    <w:rsid w:val="005673BB"/>
    <w:rsid w:val="00583E60"/>
    <w:rsid w:val="005A5040"/>
    <w:rsid w:val="005A5366"/>
    <w:rsid w:val="005C215E"/>
    <w:rsid w:val="005E44F4"/>
    <w:rsid w:val="006010AD"/>
    <w:rsid w:val="006368DE"/>
    <w:rsid w:val="00636F14"/>
    <w:rsid w:val="00637E73"/>
    <w:rsid w:val="006455A9"/>
    <w:rsid w:val="00647EF5"/>
    <w:rsid w:val="00657910"/>
    <w:rsid w:val="00682BFB"/>
    <w:rsid w:val="006864F5"/>
    <w:rsid w:val="006865E9"/>
    <w:rsid w:val="00691F3E"/>
    <w:rsid w:val="00694BFB"/>
    <w:rsid w:val="006A106B"/>
    <w:rsid w:val="006C523D"/>
    <w:rsid w:val="006D4036"/>
    <w:rsid w:val="006F2AFE"/>
    <w:rsid w:val="0070502F"/>
    <w:rsid w:val="007353DD"/>
    <w:rsid w:val="00736517"/>
    <w:rsid w:val="00743BDA"/>
    <w:rsid w:val="007D2026"/>
    <w:rsid w:val="007E02CF"/>
    <w:rsid w:val="007F1CF5"/>
    <w:rsid w:val="008011A9"/>
    <w:rsid w:val="00804F1C"/>
    <w:rsid w:val="00810EF6"/>
    <w:rsid w:val="00813ECE"/>
    <w:rsid w:val="008300E7"/>
    <w:rsid w:val="00834EDE"/>
    <w:rsid w:val="00841E68"/>
    <w:rsid w:val="008610E6"/>
    <w:rsid w:val="008658CD"/>
    <w:rsid w:val="008736AA"/>
    <w:rsid w:val="00893E5A"/>
    <w:rsid w:val="00894430"/>
    <w:rsid w:val="008A1CE9"/>
    <w:rsid w:val="008B5588"/>
    <w:rsid w:val="008C5CC4"/>
    <w:rsid w:val="008D275D"/>
    <w:rsid w:val="008F0902"/>
    <w:rsid w:val="008F14AE"/>
    <w:rsid w:val="00903B9E"/>
    <w:rsid w:val="00905A89"/>
    <w:rsid w:val="0091034B"/>
    <w:rsid w:val="00921EC3"/>
    <w:rsid w:val="00926B85"/>
    <w:rsid w:val="0093007D"/>
    <w:rsid w:val="009318F8"/>
    <w:rsid w:val="00940500"/>
    <w:rsid w:val="00946A7D"/>
    <w:rsid w:val="00947D45"/>
    <w:rsid w:val="00954B98"/>
    <w:rsid w:val="00964756"/>
    <w:rsid w:val="00980327"/>
    <w:rsid w:val="009C1EA5"/>
    <w:rsid w:val="009C4991"/>
    <w:rsid w:val="009C71CA"/>
    <w:rsid w:val="009D51BC"/>
    <w:rsid w:val="009E1BC5"/>
    <w:rsid w:val="009F1067"/>
    <w:rsid w:val="00A04572"/>
    <w:rsid w:val="00A1492F"/>
    <w:rsid w:val="00A26AEA"/>
    <w:rsid w:val="00A31E01"/>
    <w:rsid w:val="00A34537"/>
    <w:rsid w:val="00A3467C"/>
    <w:rsid w:val="00A50307"/>
    <w:rsid w:val="00A527AD"/>
    <w:rsid w:val="00A718CF"/>
    <w:rsid w:val="00A72E7C"/>
    <w:rsid w:val="00A77035"/>
    <w:rsid w:val="00A9640D"/>
    <w:rsid w:val="00AA43F2"/>
    <w:rsid w:val="00AC3B58"/>
    <w:rsid w:val="00AC4C20"/>
    <w:rsid w:val="00AD7A19"/>
    <w:rsid w:val="00AE18FD"/>
    <w:rsid w:val="00AE48A0"/>
    <w:rsid w:val="00AE61BE"/>
    <w:rsid w:val="00B12952"/>
    <w:rsid w:val="00B147FC"/>
    <w:rsid w:val="00B15824"/>
    <w:rsid w:val="00B16F25"/>
    <w:rsid w:val="00B2332F"/>
    <w:rsid w:val="00B24422"/>
    <w:rsid w:val="00B41314"/>
    <w:rsid w:val="00B504B3"/>
    <w:rsid w:val="00B80C20"/>
    <w:rsid w:val="00B844FE"/>
    <w:rsid w:val="00B93ED6"/>
    <w:rsid w:val="00B94E71"/>
    <w:rsid w:val="00B94FD9"/>
    <w:rsid w:val="00B97F68"/>
    <w:rsid w:val="00BB05A9"/>
    <w:rsid w:val="00BB2E43"/>
    <w:rsid w:val="00BC110A"/>
    <w:rsid w:val="00BC562B"/>
    <w:rsid w:val="00BF68DC"/>
    <w:rsid w:val="00C02795"/>
    <w:rsid w:val="00C05A78"/>
    <w:rsid w:val="00C32D0D"/>
    <w:rsid w:val="00C33014"/>
    <w:rsid w:val="00C33434"/>
    <w:rsid w:val="00C339C6"/>
    <w:rsid w:val="00C34869"/>
    <w:rsid w:val="00C42EB6"/>
    <w:rsid w:val="00C44090"/>
    <w:rsid w:val="00C46660"/>
    <w:rsid w:val="00C54533"/>
    <w:rsid w:val="00C642DB"/>
    <w:rsid w:val="00C645F2"/>
    <w:rsid w:val="00C704D3"/>
    <w:rsid w:val="00C7644B"/>
    <w:rsid w:val="00C85096"/>
    <w:rsid w:val="00C96BFA"/>
    <w:rsid w:val="00CB20EF"/>
    <w:rsid w:val="00CC2692"/>
    <w:rsid w:val="00CC26D0"/>
    <w:rsid w:val="00CC283E"/>
    <w:rsid w:val="00CD12CB"/>
    <w:rsid w:val="00CD2206"/>
    <w:rsid w:val="00CD36CF"/>
    <w:rsid w:val="00CF1DCA"/>
    <w:rsid w:val="00CF3A17"/>
    <w:rsid w:val="00D16A02"/>
    <w:rsid w:val="00D27498"/>
    <w:rsid w:val="00D3338F"/>
    <w:rsid w:val="00D476E7"/>
    <w:rsid w:val="00D52365"/>
    <w:rsid w:val="00D579FC"/>
    <w:rsid w:val="00D64DC4"/>
    <w:rsid w:val="00D7428E"/>
    <w:rsid w:val="00D85899"/>
    <w:rsid w:val="00D879C5"/>
    <w:rsid w:val="00D914B7"/>
    <w:rsid w:val="00DC7013"/>
    <w:rsid w:val="00DD3C8E"/>
    <w:rsid w:val="00DE526B"/>
    <w:rsid w:val="00DF199D"/>
    <w:rsid w:val="00DF4D91"/>
    <w:rsid w:val="00DF7A7B"/>
    <w:rsid w:val="00E01542"/>
    <w:rsid w:val="00E063F9"/>
    <w:rsid w:val="00E138C6"/>
    <w:rsid w:val="00E14356"/>
    <w:rsid w:val="00E25CDD"/>
    <w:rsid w:val="00E365F1"/>
    <w:rsid w:val="00E37B63"/>
    <w:rsid w:val="00E4002C"/>
    <w:rsid w:val="00E610F7"/>
    <w:rsid w:val="00E62F48"/>
    <w:rsid w:val="00E831B3"/>
    <w:rsid w:val="00E876FC"/>
    <w:rsid w:val="00E95299"/>
    <w:rsid w:val="00E97EB8"/>
    <w:rsid w:val="00EA56D7"/>
    <w:rsid w:val="00EB203E"/>
    <w:rsid w:val="00EE6E3D"/>
    <w:rsid w:val="00EE70CB"/>
    <w:rsid w:val="00F01B45"/>
    <w:rsid w:val="00F23775"/>
    <w:rsid w:val="00F2580E"/>
    <w:rsid w:val="00F27619"/>
    <w:rsid w:val="00F41CA2"/>
    <w:rsid w:val="00F443C0"/>
    <w:rsid w:val="00F52D29"/>
    <w:rsid w:val="00F62EFB"/>
    <w:rsid w:val="00F939A4"/>
    <w:rsid w:val="00FA284B"/>
    <w:rsid w:val="00FA48CB"/>
    <w:rsid w:val="00FA5056"/>
    <w:rsid w:val="00FA7333"/>
    <w:rsid w:val="00FA7B09"/>
    <w:rsid w:val="00FB47E6"/>
    <w:rsid w:val="00FE067E"/>
    <w:rsid w:val="00FF1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EF8C6"/>
  <w15:chartTrackingRefBased/>
  <w15:docId w15:val="{023F8287-DDE1-4C17-91C6-432924E1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uiPriority w:val="99"/>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uiPriority w:val="99"/>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uiPriority w:val="99"/>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uiPriority w:val="99"/>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uiPriority w:val="99"/>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uiPriority w:val="99"/>
    <w:rsid w:val="002010BF"/>
    <w:pPr>
      <w:suppressLineNumbers/>
    </w:pPr>
    <w:rPr>
      <w:rFonts w:eastAsia="Calibri"/>
      <w:i/>
      <w:color w:val="000000"/>
    </w:rPr>
  </w:style>
  <w:style w:type="character" w:customStyle="1" w:styleId="SponsorsOldChar">
    <w:name w:val="Sponsors Old Char"/>
    <w:basedOn w:val="DefaultParagraphFont"/>
    <w:link w:val="SponsorsOld"/>
    <w:uiPriority w:val="99"/>
    <w:rsid w:val="002010BF"/>
    <w:rPr>
      <w:rFonts w:eastAsia="Calibri"/>
      <w:smallCaps/>
      <w:color w:val="000000"/>
      <w:sz w:val="24"/>
    </w:rPr>
  </w:style>
  <w:style w:type="character" w:customStyle="1" w:styleId="EnactingClauseOldChar">
    <w:name w:val="Enacting Clause Old Char"/>
    <w:basedOn w:val="DefaultParagraphFont"/>
    <w:link w:val="EnactingClauseOld"/>
    <w:uiPriority w:val="99"/>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uiPriority w:val="99"/>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uiPriority w:val="99"/>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uiPriority w:val="99"/>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uiPriority w:val="99"/>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uiPriority w:val="99"/>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uiPriority w:val="99"/>
    <w:qFormat/>
    <w:rsid w:val="002010BF"/>
  </w:style>
  <w:style w:type="paragraph" w:customStyle="1" w:styleId="EnactingClause">
    <w:name w:val="Enacting Clause"/>
    <w:basedOn w:val="EnactingClauseOld"/>
    <w:uiPriority w:val="99"/>
    <w:qFormat/>
    <w:rsid w:val="002010BF"/>
  </w:style>
  <w:style w:type="paragraph" w:customStyle="1" w:styleId="EnactingSection">
    <w:name w:val="Enacting Section"/>
    <w:basedOn w:val="EnactingSectionOld"/>
    <w:uiPriority w:val="99"/>
    <w:qFormat/>
    <w:rsid w:val="002010BF"/>
  </w:style>
  <w:style w:type="paragraph" w:customStyle="1" w:styleId="HeaderStyle">
    <w:name w:val="Header Style"/>
    <w:basedOn w:val="HeaderStyleOld"/>
    <w:uiPriority w:val="99"/>
    <w:qFormat/>
    <w:rsid w:val="002010BF"/>
  </w:style>
  <w:style w:type="paragraph" w:customStyle="1" w:styleId="Note">
    <w:name w:val="Note"/>
    <w:basedOn w:val="NoteOld"/>
    <w:uiPriority w:val="99"/>
    <w:qFormat/>
    <w:rsid w:val="002010BF"/>
  </w:style>
  <w:style w:type="paragraph" w:customStyle="1" w:styleId="PartHeading">
    <w:name w:val="Part Heading"/>
    <w:basedOn w:val="PartHeadingOld"/>
    <w:uiPriority w:val="99"/>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uiPriority w:val="99"/>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uiPriority w:val="99"/>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8658CD"/>
  </w:style>
  <w:style w:type="numbering" w:customStyle="1" w:styleId="NoList1">
    <w:name w:val="No List1"/>
    <w:next w:val="NoList"/>
    <w:uiPriority w:val="99"/>
    <w:semiHidden/>
    <w:unhideWhenUsed/>
    <w:rsid w:val="008658CD"/>
  </w:style>
  <w:style w:type="character" w:customStyle="1" w:styleId="SubtleEmphasis1">
    <w:name w:val="Subtle Emphasis1"/>
    <w:basedOn w:val="DefaultParagraphFont"/>
    <w:uiPriority w:val="19"/>
    <w:qFormat/>
    <w:locked/>
    <w:rsid w:val="008658CD"/>
    <w:rPr>
      <w:i/>
      <w:iCs/>
      <w:color w:val="404040"/>
    </w:rPr>
  </w:style>
  <w:style w:type="paragraph" w:customStyle="1" w:styleId="NoSpacing1">
    <w:name w:val="No Spacing1"/>
    <w:next w:val="NoSpacing"/>
    <w:uiPriority w:val="1"/>
    <w:qFormat/>
    <w:rsid w:val="008658CD"/>
    <w:pPr>
      <w:spacing w:line="240" w:lineRule="auto"/>
    </w:pPr>
    <w:rPr>
      <w:color w:val="000000"/>
    </w:rPr>
  </w:style>
  <w:style w:type="paragraph" w:customStyle="1" w:styleId="ListParagraph1">
    <w:name w:val="List Paragraph1"/>
    <w:basedOn w:val="Normal"/>
    <w:next w:val="ListParagraph"/>
    <w:uiPriority w:val="34"/>
    <w:qFormat/>
    <w:rsid w:val="008658CD"/>
    <w:pPr>
      <w:ind w:left="720"/>
      <w:contextualSpacing/>
    </w:pPr>
    <w:rPr>
      <w:color w:val="000000"/>
    </w:rPr>
  </w:style>
  <w:style w:type="paragraph" w:customStyle="1" w:styleId="Salutation1">
    <w:name w:val="Salutation1"/>
    <w:basedOn w:val="Normal"/>
    <w:next w:val="Normal"/>
    <w:uiPriority w:val="99"/>
    <w:semiHidden/>
    <w:rsid w:val="008658CD"/>
    <w:rPr>
      <w:color w:val="000000"/>
    </w:rPr>
  </w:style>
  <w:style w:type="paragraph" w:customStyle="1" w:styleId="BalloonText1">
    <w:name w:val="Balloon Text1"/>
    <w:basedOn w:val="Normal"/>
    <w:next w:val="BalloonText"/>
    <w:link w:val="BalloonTextChar"/>
    <w:uiPriority w:val="99"/>
    <w:semiHidden/>
    <w:unhideWhenUsed/>
    <w:rsid w:val="008658CD"/>
    <w:pPr>
      <w:spacing w:line="240" w:lineRule="auto"/>
    </w:pPr>
    <w:rPr>
      <w:rFonts w:ascii="Segoe UI" w:hAnsi="Segoe UI" w:cs="Segoe UI"/>
      <w:color w:val="auto"/>
      <w:sz w:val="18"/>
      <w:szCs w:val="18"/>
    </w:rPr>
  </w:style>
  <w:style w:type="character" w:customStyle="1" w:styleId="BalloonTextChar">
    <w:name w:val="Balloon Text Char"/>
    <w:basedOn w:val="DefaultParagraphFont"/>
    <w:link w:val="BalloonText1"/>
    <w:uiPriority w:val="99"/>
    <w:semiHidden/>
    <w:rsid w:val="008658CD"/>
    <w:rPr>
      <w:rFonts w:ascii="Segoe UI" w:hAnsi="Segoe UI" w:cs="Segoe UI"/>
      <w:color w:val="auto"/>
      <w:sz w:val="18"/>
      <w:szCs w:val="18"/>
    </w:rPr>
  </w:style>
  <w:style w:type="character" w:styleId="CommentReference">
    <w:name w:val="annotation reference"/>
    <w:basedOn w:val="DefaultParagraphFont"/>
    <w:uiPriority w:val="99"/>
    <w:semiHidden/>
    <w:unhideWhenUsed/>
    <w:locked/>
    <w:rsid w:val="008658CD"/>
    <w:rPr>
      <w:sz w:val="16"/>
      <w:szCs w:val="16"/>
    </w:rPr>
  </w:style>
  <w:style w:type="paragraph" w:customStyle="1" w:styleId="CommentText1">
    <w:name w:val="Comment Text1"/>
    <w:basedOn w:val="Normal"/>
    <w:next w:val="CommentText"/>
    <w:link w:val="CommentTextChar"/>
    <w:uiPriority w:val="99"/>
    <w:semiHidden/>
    <w:unhideWhenUsed/>
    <w:rsid w:val="008658CD"/>
    <w:pPr>
      <w:spacing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1"/>
    <w:uiPriority w:val="99"/>
    <w:semiHidden/>
    <w:rsid w:val="008658CD"/>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8658CD"/>
    <w:pPr>
      <w:spacing w:after="0"/>
    </w:pPr>
    <w:rPr>
      <w:rFonts w:ascii="Arial" w:hAnsi="Arial"/>
      <w:b/>
      <w:bCs/>
      <w:color w:val="000000"/>
      <w:kern w:val="0"/>
      <w14:ligatures w14:val="none"/>
    </w:rPr>
  </w:style>
  <w:style w:type="character" w:customStyle="1" w:styleId="CommentSubjectChar">
    <w:name w:val="Comment Subject Char"/>
    <w:basedOn w:val="CommentTextChar"/>
    <w:link w:val="CommentSubject"/>
    <w:uiPriority w:val="99"/>
    <w:semiHidden/>
    <w:rsid w:val="008658CD"/>
    <w:rPr>
      <w:rFonts w:ascii="Calibri" w:hAnsi="Calibri"/>
      <w:b/>
      <w:bCs/>
      <w:color w:val="auto"/>
      <w:sz w:val="20"/>
      <w:szCs w:val="20"/>
    </w:rPr>
  </w:style>
  <w:style w:type="paragraph" w:customStyle="1" w:styleId="Revision1">
    <w:name w:val="Revision1"/>
    <w:next w:val="Revision"/>
    <w:hidden/>
    <w:uiPriority w:val="99"/>
    <w:semiHidden/>
    <w:rsid w:val="008658CD"/>
    <w:pPr>
      <w:spacing w:line="240" w:lineRule="auto"/>
    </w:pPr>
    <w:rPr>
      <w:color w:val="000000"/>
    </w:rPr>
  </w:style>
  <w:style w:type="character" w:customStyle="1" w:styleId="ReferencesChar">
    <w:name w:val="References Char"/>
    <w:basedOn w:val="DefaultParagraphFont"/>
    <w:link w:val="References"/>
    <w:rsid w:val="008658CD"/>
    <w:rPr>
      <w:rFonts w:eastAsia="Calibri"/>
      <w:color w:val="000000"/>
      <w:sz w:val="24"/>
    </w:rPr>
  </w:style>
  <w:style w:type="character" w:customStyle="1" w:styleId="SponsorsChar">
    <w:name w:val="Sponsors Char"/>
    <w:basedOn w:val="DefaultParagraphFont"/>
    <w:link w:val="Sponsors"/>
    <w:rsid w:val="008658CD"/>
    <w:rPr>
      <w:rFonts w:eastAsia="Calibri"/>
      <w:smallCaps/>
      <w:color w:val="000000"/>
      <w:sz w:val="24"/>
    </w:rPr>
  </w:style>
  <w:style w:type="character" w:customStyle="1" w:styleId="BillNumberChar">
    <w:name w:val="Bill Number Char"/>
    <w:basedOn w:val="DefaultParagraphFont"/>
    <w:link w:val="BillNumber"/>
    <w:rsid w:val="008658CD"/>
    <w:rPr>
      <w:rFonts w:eastAsia="Calibri"/>
      <w:b/>
      <w:color w:val="000000"/>
      <w:sz w:val="44"/>
    </w:rPr>
  </w:style>
  <w:style w:type="character" w:customStyle="1" w:styleId="TitlePageOriginChar">
    <w:name w:val="Title Page: Origin Char"/>
    <w:basedOn w:val="DefaultParagraphFont"/>
    <w:link w:val="TitlePageOrigin"/>
    <w:rsid w:val="008658CD"/>
    <w:rPr>
      <w:rFonts w:eastAsia="Calibri"/>
      <w:b/>
      <w:caps/>
      <w:color w:val="000000"/>
      <w:sz w:val="44"/>
    </w:rPr>
  </w:style>
  <w:style w:type="character" w:customStyle="1" w:styleId="TitlePageSessionChar">
    <w:name w:val="Title Page: Session Char"/>
    <w:basedOn w:val="DefaultParagraphFont"/>
    <w:link w:val="TitlePageSession"/>
    <w:rsid w:val="008658CD"/>
    <w:rPr>
      <w:rFonts w:eastAsia="Calibri"/>
      <w:b/>
      <w:caps/>
      <w:color w:val="000000"/>
      <w:sz w:val="36"/>
    </w:rPr>
  </w:style>
  <w:style w:type="character" w:customStyle="1" w:styleId="TitlePageBillPrefixChar">
    <w:name w:val="Title Page: Bill Prefix Char"/>
    <w:basedOn w:val="DefaultParagraphFont"/>
    <w:link w:val="TitlePageBillPrefix"/>
    <w:rsid w:val="008658CD"/>
    <w:rPr>
      <w:rFonts w:eastAsia="Calibri"/>
      <w:b/>
      <w:color w:val="000000"/>
      <w:sz w:val="36"/>
    </w:rPr>
  </w:style>
  <w:style w:type="character" w:customStyle="1" w:styleId="SectionBodyChar">
    <w:name w:val="Section Body Char"/>
    <w:link w:val="SectionBody"/>
    <w:rsid w:val="008658CD"/>
    <w:rPr>
      <w:rFonts w:eastAsia="Calibri"/>
      <w:color w:val="000000"/>
    </w:rPr>
  </w:style>
  <w:style w:type="character" w:customStyle="1" w:styleId="Style1">
    <w:name w:val="Style1"/>
    <w:basedOn w:val="DefaultParagraphFont"/>
    <w:uiPriority w:val="1"/>
    <w:rsid w:val="008658CD"/>
    <w:rPr>
      <w:rFonts w:ascii="Book Antiqua" w:hAnsi="Book Antiqua"/>
      <w:sz w:val="22"/>
    </w:rPr>
  </w:style>
  <w:style w:type="character" w:customStyle="1" w:styleId="SalutationChar1">
    <w:name w:val="Salutation Char1"/>
    <w:basedOn w:val="DefaultParagraphFont"/>
    <w:uiPriority w:val="99"/>
    <w:semiHidden/>
    <w:rsid w:val="008658CD"/>
  </w:style>
  <w:style w:type="character" w:customStyle="1" w:styleId="CommentTextChar1">
    <w:name w:val="Comment Text Char1"/>
    <w:basedOn w:val="DefaultParagraphFont"/>
    <w:uiPriority w:val="99"/>
    <w:semiHidden/>
    <w:rsid w:val="008658CD"/>
    <w:rPr>
      <w:sz w:val="20"/>
      <w:szCs w:val="20"/>
    </w:rPr>
  </w:style>
  <w:style w:type="character" w:customStyle="1" w:styleId="CommentSubjectChar1">
    <w:name w:val="Comment Subject Char1"/>
    <w:basedOn w:val="CommentTextChar1"/>
    <w:uiPriority w:val="99"/>
    <w:semiHidden/>
    <w:rsid w:val="008658CD"/>
    <w:rPr>
      <w:b/>
      <w:bCs/>
      <w:sz w:val="20"/>
      <w:szCs w:val="20"/>
    </w:rPr>
  </w:style>
  <w:style w:type="paragraph" w:customStyle="1" w:styleId="Header1">
    <w:name w:val="Header1"/>
    <w:basedOn w:val="Normal"/>
    <w:next w:val="Header"/>
    <w:uiPriority w:val="99"/>
    <w:rsid w:val="008658CD"/>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8658CD"/>
    <w:pPr>
      <w:tabs>
        <w:tab w:val="center" w:pos="4680"/>
        <w:tab w:val="right" w:pos="9360"/>
      </w:tabs>
      <w:spacing w:line="240" w:lineRule="auto"/>
    </w:pPr>
    <w:rPr>
      <w:rFonts w:asciiTheme="minorHAnsi" w:hAnsiTheme="minorHAnsi"/>
      <w:color w:val="auto"/>
    </w:rPr>
  </w:style>
  <w:style w:type="character" w:customStyle="1" w:styleId="SalutationChar2">
    <w:name w:val="Salutation Char2"/>
    <w:basedOn w:val="DefaultParagraphFont"/>
    <w:uiPriority w:val="99"/>
    <w:semiHidden/>
    <w:rsid w:val="008658CD"/>
  </w:style>
  <w:style w:type="character" w:customStyle="1" w:styleId="HeaderChar1">
    <w:name w:val="Header Char1"/>
    <w:basedOn w:val="DefaultParagraphFont"/>
    <w:uiPriority w:val="99"/>
    <w:rsid w:val="008658CD"/>
  </w:style>
  <w:style w:type="character" w:customStyle="1" w:styleId="FooterChar1">
    <w:name w:val="Footer Char1"/>
    <w:basedOn w:val="DefaultParagraphFont"/>
    <w:uiPriority w:val="99"/>
    <w:rsid w:val="008658CD"/>
  </w:style>
  <w:style w:type="character" w:customStyle="1" w:styleId="BalloonTextChar1">
    <w:name w:val="Balloon Text Char1"/>
    <w:basedOn w:val="DefaultParagraphFont"/>
    <w:uiPriority w:val="99"/>
    <w:semiHidden/>
    <w:rsid w:val="008658CD"/>
    <w:rPr>
      <w:rFonts w:ascii="Segoe UI" w:hAnsi="Segoe UI" w:cs="Segoe UI"/>
      <w:sz w:val="18"/>
      <w:szCs w:val="18"/>
    </w:rPr>
  </w:style>
  <w:style w:type="character" w:customStyle="1" w:styleId="CommentTextChar2">
    <w:name w:val="Comment Text Char2"/>
    <w:basedOn w:val="DefaultParagraphFont"/>
    <w:uiPriority w:val="99"/>
    <w:semiHidden/>
    <w:rsid w:val="008658CD"/>
    <w:rPr>
      <w:sz w:val="20"/>
      <w:szCs w:val="20"/>
    </w:rPr>
  </w:style>
  <w:style w:type="character" w:customStyle="1" w:styleId="CommentSubjectChar2">
    <w:name w:val="Comment Subject Char2"/>
    <w:basedOn w:val="CommentTextChar2"/>
    <w:uiPriority w:val="99"/>
    <w:semiHidden/>
    <w:rsid w:val="008658CD"/>
    <w:rPr>
      <w:sz w:val="20"/>
      <w:szCs w:val="20"/>
    </w:rPr>
  </w:style>
  <w:style w:type="table" w:customStyle="1" w:styleId="TableGrid1">
    <w:name w:val="Table Grid1"/>
    <w:basedOn w:val="TableNormal"/>
    <w:next w:val="TableGrid"/>
    <w:uiPriority w:val="39"/>
    <w:rsid w:val="008658CD"/>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locked/>
    <w:rsid w:val="008658CD"/>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utationChar3">
    <w:name w:val="Salutation Char3"/>
    <w:basedOn w:val="DefaultParagraphFont"/>
    <w:uiPriority w:val="99"/>
    <w:semiHidden/>
    <w:rsid w:val="008658CD"/>
  </w:style>
  <w:style w:type="paragraph" w:styleId="BalloonText">
    <w:name w:val="Balloon Text"/>
    <w:basedOn w:val="Normal"/>
    <w:link w:val="BalloonTextChar2"/>
    <w:uiPriority w:val="99"/>
    <w:semiHidden/>
    <w:unhideWhenUsed/>
    <w:locked/>
    <w:rsid w:val="008658CD"/>
    <w:pPr>
      <w:spacing w:line="240" w:lineRule="auto"/>
    </w:pPr>
    <w:rPr>
      <w:rFonts w:ascii="Segoe UI" w:hAnsi="Segoe UI" w:cs="Segoe UI"/>
      <w:color w:val="auto"/>
      <w:sz w:val="18"/>
      <w:szCs w:val="18"/>
    </w:rPr>
  </w:style>
  <w:style w:type="character" w:customStyle="1" w:styleId="BalloonTextChar2">
    <w:name w:val="Balloon Text Char2"/>
    <w:basedOn w:val="DefaultParagraphFont"/>
    <w:link w:val="BalloonText"/>
    <w:uiPriority w:val="99"/>
    <w:semiHidden/>
    <w:rsid w:val="008658CD"/>
    <w:rPr>
      <w:rFonts w:ascii="Segoe UI" w:hAnsi="Segoe UI" w:cs="Segoe UI"/>
      <w:color w:val="auto"/>
      <w:sz w:val="18"/>
      <w:szCs w:val="18"/>
    </w:rPr>
  </w:style>
  <w:style w:type="paragraph" w:customStyle="1" w:styleId="CommentText2">
    <w:name w:val="Comment Text2"/>
    <w:basedOn w:val="Normal"/>
    <w:next w:val="CommentText"/>
    <w:link w:val="CommentTextChar3"/>
    <w:uiPriority w:val="99"/>
    <w:unhideWhenUsed/>
    <w:locked/>
    <w:rsid w:val="008658CD"/>
    <w:pPr>
      <w:spacing w:after="160" w:line="240" w:lineRule="auto"/>
    </w:pPr>
    <w:rPr>
      <w:rFonts w:ascii="Calibri" w:hAnsi="Calibri"/>
      <w:color w:val="auto"/>
      <w:kern w:val="2"/>
      <w:sz w:val="20"/>
      <w:szCs w:val="20"/>
      <w14:ligatures w14:val="standardContextual"/>
    </w:rPr>
  </w:style>
  <w:style w:type="character" w:customStyle="1" w:styleId="CommentTextChar3">
    <w:name w:val="Comment Text Char3"/>
    <w:basedOn w:val="DefaultParagraphFont"/>
    <w:link w:val="CommentText2"/>
    <w:uiPriority w:val="99"/>
    <w:rsid w:val="008658CD"/>
    <w:rPr>
      <w:rFonts w:ascii="Calibri" w:hAnsi="Calibri"/>
      <w:color w:val="auto"/>
      <w:kern w:val="2"/>
      <w:sz w:val="20"/>
      <w:szCs w:val="20"/>
      <w14:ligatures w14:val="standardContextual"/>
    </w:rPr>
  </w:style>
  <w:style w:type="paragraph" w:styleId="CommentText">
    <w:name w:val="annotation text"/>
    <w:basedOn w:val="Normal"/>
    <w:link w:val="CommentTextChar4"/>
    <w:uiPriority w:val="99"/>
    <w:unhideWhenUsed/>
    <w:locked/>
    <w:rsid w:val="008658CD"/>
    <w:pPr>
      <w:spacing w:after="160" w:line="240" w:lineRule="auto"/>
    </w:pPr>
    <w:rPr>
      <w:rFonts w:asciiTheme="minorHAnsi" w:hAnsiTheme="minorHAnsi"/>
      <w:color w:val="auto"/>
      <w:kern w:val="2"/>
      <w:sz w:val="20"/>
      <w:szCs w:val="20"/>
      <w14:ligatures w14:val="standardContextual"/>
    </w:rPr>
  </w:style>
  <w:style w:type="character" w:customStyle="1" w:styleId="CommentTextChar4">
    <w:name w:val="Comment Text Char4"/>
    <w:basedOn w:val="DefaultParagraphFont"/>
    <w:link w:val="CommentText"/>
    <w:uiPriority w:val="99"/>
    <w:rsid w:val="008658CD"/>
    <w:rPr>
      <w:rFonts w:asciiTheme="minorHAnsi" w:hAnsiTheme="minorHAnsi"/>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locked/>
    <w:rsid w:val="008658CD"/>
    <w:rPr>
      <w:rFonts w:ascii="Calibri" w:hAnsi="Calibri"/>
      <w:b/>
      <w:bCs/>
      <w:kern w:val="0"/>
      <w14:ligatures w14:val="none"/>
    </w:rPr>
  </w:style>
  <w:style w:type="character" w:customStyle="1" w:styleId="CommentSubjectChar3">
    <w:name w:val="Comment Subject Char3"/>
    <w:basedOn w:val="CommentTextChar4"/>
    <w:uiPriority w:val="99"/>
    <w:semiHidden/>
    <w:rsid w:val="008658CD"/>
    <w:rPr>
      <w:rFonts w:asciiTheme="minorHAnsi" w:hAnsiTheme="minorHAnsi"/>
      <w:b/>
      <w:bCs/>
      <w:color w:val="auto"/>
      <w:kern w:val="2"/>
      <w:sz w:val="20"/>
      <w:szCs w:val="20"/>
      <w14:ligatures w14:val="standardContextual"/>
    </w:rPr>
  </w:style>
  <w:style w:type="paragraph" w:customStyle="1" w:styleId="Revision2">
    <w:name w:val="Revision2"/>
    <w:next w:val="Revision"/>
    <w:hidden/>
    <w:uiPriority w:val="99"/>
    <w:semiHidden/>
    <w:rsid w:val="008658CD"/>
    <w:pPr>
      <w:spacing w:line="240" w:lineRule="auto"/>
    </w:pPr>
    <w:rPr>
      <w:rFonts w:asciiTheme="minorHAnsi" w:hAnsiTheme="minorHAnsi"/>
      <w:color w:val="auto"/>
    </w:rPr>
  </w:style>
  <w:style w:type="table" w:customStyle="1" w:styleId="TableGrid2">
    <w:name w:val="Table Grid2"/>
    <w:basedOn w:val="TableNormal"/>
    <w:next w:val="TableGrid"/>
    <w:uiPriority w:val="39"/>
    <w:locked/>
    <w:rsid w:val="008658CD"/>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58CD"/>
    <w:pPr>
      <w:spacing w:line="240" w:lineRule="auto"/>
    </w:pPr>
    <w:rPr>
      <w:rFonts w:asciiTheme="minorHAnsi" w:hAnsiTheme="minorHAnsi"/>
      <w:color w:val="auto"/>
      <w:kern w:val="2"/>
      <w14:ligatures w14:val="standardContextual"/>
    </w:rPr>
  </w:style>
  <w:style w:type="table" w:styleId="TableGrid">
    <w:name w:val="Table Grid"/>
    <w:basedOn w:val="TableNormal"/>
    <w:uiPriority w:val="39"/>
    <w:locked/>
    <w:rsid w:val="008658CD"/>
    <w:pPr>
      <w:spacing w:line="240" w:lineRule="auto"/>
    </w:pPr>
    <w:rPr>
      <w:rFonts w:asciiTheme="minorHAnsi" w:hAnsiTheme="minorHAnsi"/>
      <w:color w:val="auto"/>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658CD"/>
  </w:style>
  <w:style w:type="table" w:customStyle="1" w:styleId="TableGrid3">
    <w:name w:val="Table Grid3"/>
    <w:basedOn w:val="TableNormal"/>
    <w:next w:val="TableGrid"/>
    <w:uiPriority w:val="39"/>
    <w:rsid w:val="008658CD"/>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8658CD"/>
    <w:pPr>
      <w:spacing w:after="160" w:line="259" w:lineRule="auto"/>
    </w:pPr>
    <w:rPr>
      <w:rFonts w:ascii="Times New Roman" w:hAnsi="Times New Roman" w:cs="Times New Roman"/>
      <w:color w:val="auto"/>
      <w:kern w:val="2"/>
      <w:sz w:val="24"/>
      <w:szCs w:val="24"/>
      <w14:ligatures w14:val="standardContextual"/>
    </w:rPr>
  </w:style>
  <w:style w:type="paragraph" w:customStyle="1" w:styleId="msonormal0">
    <w:name w:val="msonormal"/>
    <w:basedOn w:val="Normal"/>
    <w:uiPriority w:val="99"/>
    <w:semiHidden/>
    <w:rsid w:val="003A16B8"/>
    <w:pPr>
      <w:spacing w:after="160" w:line="256" w:lineRule="auto"/>
    </w:pPr>
    <w:rPr>
      <w:rFonts w:ascii="Times New Roman" w:hAnsi="Times New Roman" w:cs="Times New Roman"/>
      <w:color w:val="auto"/>
      <w:kern w:val="2"/>
      <w:sz w:val="24"/>
      <w:szCs w:val="24"/>
      <w14:ligatures w14:val="standardContextual"/>
    </w:rPr>
  </w:style>
  <w:style w:type="numbering" w:customStyle="1" w:styleId="NoList3">
    <w:name w:val="No List3"/>
    <w:next w:val="NoList"/>
    <w:uiPriority w:val="99"/>
    <w:semiHidden/>
    <w:unhideWhenUsed/>
    <w:rsid w:val="00AE18FD"/>
  </w:style>
  <w:style w:type="table" w:customStyle="1" w:styleId="TableGrid4">
    <w:name w:val="Table Grid4"/>
    <w:basedOn w:val="TableNormal"/>
    <w:next w:val="TableGrid"/>
    <w:uiPriority w:val="39"/>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AE18FD"/>
    <w:pPr>
      <w:spacing w:line="240" w:lineRule="auto"/>
    </w:pPr>
    <w:rPr>
      <w:rFonts w:eastAsia="Calibri"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locked/>
    <w:rsid w:val="00AE18FD"/>
    <w:pPr>
      <w:spacing w:line="240" w:lineRule="auto"/>
    </w:pPr>
    <w:rPr>
      <w:rFonts w:eastAsia="Calibri"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locked/>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AE18FD"/>
    <w:pPr>
      <w:spacing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2104">
      <w:bodyDiv w:val="1"/>
      <w:marLeft w:val="0"/>
      <w:marRight w:val="0"/>
      <w:marTop w:val="0"/>
      <w:marBottom w:val="0"/>
      <w:divBdr>
        <w:top w:val="none" w:sz="0" w:space="0" w:color="auto"/>
        <w:left w:val="none" w:sz="0" w:space="0" w:color="auto"/>
        <w:bottom w:val="none" w:sz="0" w:space="0" w:color="auto"/>
        <w:right w:val="none" w:sz="0" w:space="0" w:color="auto"/>
      </w:divBdr>
    </w:div>
    <w:div w:id="530069731">
      <w:bodyDiv w:val="1"/>
      <w:marLeft w:val="0"/>
      <w:marRight w:val="0"/>
      <w:marTop w:val="0"/>
      <w:marBottom w:val="0"/>
      <w:divBdr>
        <w:top w:val="none" w:sz="0" w:space="0" w:color="auto"/>
        <w:left w:val="none" w:sz="0" w:space="0" w:color="auto"/>
        <w:bottom w:val="none" w:sz="0" w:space="0" w:color="auto"/>
        <w:right w:val="none" w:sz="0" w:space="0" w:color="auto"/>
      </w:divBdr>
    </w:div>
    <w:div w:id="861939165">
      <w:bodyDiv w:val="1"/>
      <w:marLeft w:val="0"/>
      <w:marRight w:val="0"/>
      <w:marTop w:val="0"/>
      <w:marBottom w:val="0"/>
      <w:divBdr>
        <w:top w:val="none" w:sz="0" w:space="0" w:color="auto"/>
        <w:left w:val="none" w:sz="0" w:space="0" w:color="auto"/>
        <w:bottom w:val="none" w:sz="0" w:space="0" w:color="auto"/>
        <w:right w:val="none" w:sz="0" w:space="0" w:color="auto"/>
      </w:divBdr>
    </w:div>
    <w:div w:id="1960717680">
      <w:bodyDiv w:val="1"/>
      <w:marLeft w:val="0"/>
      <w:marRight w:val="0"/>
      <w:marTop w:val="0"/>
      <w:marBottom w:val="0"/>
      <w:divBdr>
        <w:top w:val="none" w:sz="0" w:space="0" w:color="auto"/>
        <w:left w:val="none" w:sz="0" w:space="0" w:color="auto"/>
        <w:bottom w:val="none" w:sz="0" w:space="0" w:color="auto"/>
        <w:right w:val="none" w:sz="0" w:space="0" w:color="auto"/>
      </w:divBdr>
    </w:div>
    <w:div w:id="2069105410">
      <w:bodyDiv w:val="1"/>
      <w:marLeft w:val="0"/>
      <w:marRight w:val="0"/>
      <w:marTop w:val="0"/>
      <w:marBottom w:val="0"/>
      <w:divBdr>
        <w:top w:val="none" w:sz="0" w:space="0" w:color="auto"/>
        <w:left w:val="none" w:sz="0" w:space="0" w:color="auto"/>
        <w:bottom w:val="none" w:sz="0" w:space="0" w:color="auto"/>
        <w:right w:val="none" w:sz="0" w:space="0" w:color="auto"/>
      </w:divBdr>
    </w:div>
    <w:div w:id="2142766522">
      <w:bodyDiv w:val="1"/>
      <w:marLeft w:val="0"/>
      <w:marRight w:val="0"/>
      <w:marTop w:val="0"/>
      <w:marBottom w:val="0"/>
      <w:divBdr>
        <w:top w:val="none" w:sz="0" w:space="0" w:color="auto"/>
        <w:left w:val="none" w:sz="0" w:space="0" w:color="auto"/>
        <w:bottom w:val="none" w:sz="0" w:space="0" w:color="auto"/>
        <w:right w:val="none" w:sz="0" w:space="0" w:color="auto"/>
      </w:divBdr>
    </w:div>
    <w:div w:id="21467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116E603F764F4E8226E2EC4A5AB613"/>
        <w:category>
          <w:name w:val="General"/>
          <w:gallery w:val="placeholder"/>
        </w:category>
        <w:types>
          <w:type w:val="bbPlcHdr"/>
        </w:types>
        <w:behaviors>
          <w:behavior w:val="content"/>
        </w:behaviors>
        <w:guid w:val="{650AF031-ED3D-488D-9C80-6E224187F16F}"/>
      </w:docPartPr>
      <w:docPartBody>
        <w:p w:rsidR="00820D35" w:rsidRDefault="00820D35">
          <w:pPr>
            <w:pStyle w:val="E6116E603F764F4E8226E2EC4A5AB613"/>
          </w:pPr>
          <w:r w:rsidRPr="00B844FE">
            <w:t>Prefix Text</w:t>
          </w:r>
        </w:p>
      </w:docPartBody>
    </w:docPart>
    <w:docPart>
      <w:docPartPr>
        <w:name w:val="3FC8862673A4420DB2CC0BF6C35D21A1"/>
        <w:category>
          <w:name w:val="General"/>
          <w:gallery w:val="placeholder"/>
        </w:category>
        <w:types>
          <w:type w:val="bbPlcHdr"/>
        </w:types>
        <w:behaviors>
          <w:behavior w:val="content"/>
        </w:behaviors>
        <w:guid w:val="{24211155-3BA7-474B-A227-C60833140995}"/>
      </w:docPartPr>
      <w:docPartBody>
        <w:p w:rsidR="00820D35" w:rsidRDefault="00820D35">
          <w:pPr>
            <w:pStyle w:val="3FC8862673A4420DB2CC0BF6C35D21A1"/>
          </w:pPr>
          <w:r w:rsidRPr="00B844FE">
            <w:t>[Type here]</w:t>
          </w:r>
        </w:p>
      </w:docPartBody>
    </w:docPart>
    <w:docPart>
      <w:docPartPr>
        <w:name w:val="951BBFFDE8C94FC586C5212E9419B59B"/>
        <w:category>
          <w:name w:val="General"/>
          <w:gallery w:val="placeholder"/>
        </w:category>
        <w:types>
          <w:type w:val="bbPlcHdr"/>
        </w:types>
        <w:behaviors>
          <w:behavior w:val="content"/>
        </w:behaviors>
        <w:guid w:val="{3B72DFF2-32B8-4FAD-892F-AADA7F246FA0}"/>
      </w:docPartPr>
      <w:docPartBody>
        <w:p w:rsidR="00820D35" w:rsidRDefault="00820D35">
          <w:pPr>
            <w:pStyle w:val="951BBFFDE8C94FC586C5212E9419B59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35"/>
    <w:rsid w:val="0019000C"/>
    <w:rsid w:val="003A1A17"/>
    <w:rsid w:val="006864F5"/>
    <w:rsid w:val="00813ECE"/>
    <w:rsid w:val="00820D35"/>
    <w:rsid w:val="0093007D"/>
    <w:rsid w:val="009E1BC5"/>
    <w:rsid w:val="00A3467C"/>
    <w:rsid w:val="00C44090"/>
    <w:rsid w:val="00C96A0A"/>
    <w:rsid w:val="00CD2206"/>
    <w:rsid w:val="00CF3A17"/>
    <w:rsid w:val="00E8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116E603F764F4E8226E2EC4A5AB613">
    <w:name w:val="E6116E603F764F4E8226E2EC4A5AB613"/>
  </w:style>
  <w:style w:type="paragraph" w:customStyle="1" w:styleId="3FC8862673A4420DB2CC0BF6C35D21A1">
    <w:name w:val="3FC8862673A4420DB2CC0BF6C35D21A1"/>
  </w:style>
  <w:style w:type="paragraph" w:customStyle="1" w:styleId="951BBFFDE8C94FC586C5212E9419B59B">
    <w:name w:val="951BBFFDE8C94FC586C5212E9419B59B"/>
  </w:style>
  <w:style w:type="character" w:styleId="PlaceholderText">
    <w:name w:val="Placeholder Text"/>
    <w:basedOn w:val="DefaultParagraphFont"/>
    <w:uiPriority w:val="99"/>
    <w:semiHidden/>
    <w:rsid w:val="00820D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213</Pages>
  <Words>35247</Words>
  <Characters>209226</Characters>
  <Application>Microsoft Office Word</Application>
  <DocSecurity>0</DocSecurity>
  <Lines>1743</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Kristin King</cp:lastModifiedBy>
  <cp:revision>2</cp:revision>
  <dcterms:created xsi:type="dcterms:W3CDTF">2025-04-01T13:09:00Z</dcterms:created>
  <dcterms:modified xsi:type="dcterms:W3CDTF">2025-04-01T13:09:00Z</dcterms:modified>
</cp:coreProperties>
</file>