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497AB" w14:textId="77777777" w:rsidR="00FE067E" w:rsidRPr="00D54A04" w:rsidRDefault="00CD36CF" w:rsidP="002010BF">
      <w:pPr>
        <w:pStyle w:val="TitlePageOrigin"/>
      </w:pPr>
      <w:r w:rsidRPr="00D54A04">
        <w:t>WEST virginia legislature</w:t>
      </w:r>
    </w:p>
    <w:p w14:paraId="02AB533E" w14:textId="77777777" w:rsidR="00CD36CF" w:rsidRPr="00D54A04" w:rsidRDefault="00CD36CF" w:rsidP="002010BF">
      <w:pPr>
        <w:pStyle w:val="TitlePageSession"/>
      </w:pPr>
      <w:r w:rsidRPr="00D54A04">
        <w:t>20</w:t>
      </w:r>
      <w:r w:rsidR="00081D6D" w:rsidRPr="00D54A04">
        <w:t>2</w:t>
      </w:r>
      <w:r w:rsidR="00CC2692" w:rsidRPr="00D54A04">
        <w:t>5</w:t>
      </w:r>
      <w:r w:rsidRPr="00D54A04">
        <w:t xml:space="preserve"> regular session</w:t>
      </w:r>
    </w:p>
    <w:p w14:paraId="3AF7438C" w14:textId="533BBAF2" w:rsidR="008B7B2B" w:rsidRPr="00D54A04" w:rsidRDefault="008B7B2B" w:rsidP="002010BF">
      <w:pPr>
        <w:pStyle w:val="TitlePageSession"/>
      </w:pPr>
      <w:r w:rsidRPr="00D54A04">
        <w:t>EN</w:t>
      </w:r>
      <w:r w:rsidR="00D54A04" w:rsidRPr="00D54A04">
        <w:t>ROLLED</w:t>
      </w:r>
    </w:p>
    <w:p w14:paraId="01A51605" w14:textId="77777777" w:rsidR="00CD36CF" w:rsidRPr="00D54A04" w:rsidRDefault="008546DB" w:rsidP="002010BF">
      <w:pPr>
        <w:pStyle w:val="TitlePageBillPrefix"/>
      </w:pPr>
      <w:sdt>
        <w:sdtPr>
          <w:tag w:val="IntroDate"/>
          <w:id w:val="-1236936958"/>
          <w:placeholder>
            <w:docPart w:val="063E413478E04133852E697876F43A91"/>
          </w:placeholder>
          <w:text/>
        </w:sdtPr>
        <w:sdtEndPr/>
        <w:sdtContent>
          <w:r w:rsidR="00AC3B58" w:rsidRPr="00D54A04">
            <w:t>Committee Substitute</w:t>
          </w:r>
        </w:sdtContent>
      </w:sdt>
    </w:p>
    <w:p w14:paraId="354A5C8A" w14:textId="77777777" w:rsidR="00AC3B58" w:rsidRPr="00D54A04" w:rsidRDefault="00AC3B58" w:rsidP="002010BF">
      <w:pPr>
        <w:pStyle w:val="TitlePageBillPrefix"/>
      </w:pPr>
      <w:r w:rsidRPr="00D54A04">
        <w:t>for</w:t>
      </w:r>
    </w:p>
    <w:p w14:paraId="00CCF6BE" w14:textId="77777777" w:rsidR="00CD36CF" w:rsidRPr="00D54A04" w:rsidRDefault="008546DB" w:rsidP="002010BF">
      <w:pPr>
        <w:pStyle w:val="BillNumber"/>
      </w:pPr>
      <w:sdt>
        <w:sdtPr>
          <w:tag w:val="Chamber"/>
          <w:id w:val="893011969"/>
          <w:lock w:val="sdtLocked"/>
          <w:placeholder>
            <w:docPart w:val="856861FA9A9A4E2F8BBC3210B0FCE354"/>
          </w:placeholder>
          <w:dropDownList>
            <w:listItem w:displayText="House" w:value="House"/>
            <w:listItem w:displayText="Senate" w:value="Senate"/>
          </w:dropDownList>
        </w:sdtPr>
        <w:sdtEndPr/>
        <w:sdtContent>
          <w:r w:rsidR="00054734" w:rsidRPr="00D54A04">
            <w:t>House</w:t>
          </w:r>
        </w:sdtContent>
      </w:sdt>
      <w:r w:rsidR="00303684" w:rsidRPr="00D54A04">
        <w:t xml:space="preserve"> </w:t>
      </w:r>
      <w:r w:rsidR="00CD36CF" w:rsidRPr="00D54A04">
        <w:t xml:space="preserve">Bill </w:t>
      </w:r>
      <w:sdt>
        <w:sdtPr>
          <w:tag w:val="BNum"/>
          <w:id w:val="1645317809"/>
          <w:lock w:val="sdtLocked"/>
          <w:placeholder>
            <w:docPart w:val="E55CB4D39C8243FE8071F12D4A1B9D42"/>
          </w:placeholder>
          <w:text/>
        </w:sdtPr>
        <w:sdtEndPr/>
        <w:sdtContent>
          <w:r w:rsidR="00054734" w:rsidRPr="00D54A04">
            <w:t>3369</w:t>
          </w:r>
        </w:sdtContent>
      </w:sdt>
    </w:p>
    <w:p w14:paraId="78D80BD0" w14:textId="77777777" w:rsidR="005307B3" w:rsidRPr="005307B3" w:rsidRDefault="005307B3" w:rsidP="005307B3">
      <w:pPr>
        <w:pStyle w:val="References"/>
        <w:rPr>
          <w:smallCaps/>
        </w:rPr>
      </w:pPr>
      <w:r w:rsidRPr="005307B3">
        <w:rPr>
          <w:smallCaps/>
        </w:rPr>
        <w:t xml:space="preserve">By </w:t>
      </w:r>
      <w:sdt>
        <w:sdtPr>
          <w:rPr>
            <w:smallCaps/>
          </w:rPr>
          <w:id w:val="1589585889"/>
          <w:placeholder>
            <w:docPart w:val="AC42267739164136A22075003BA45FB3"/>
          </w:placeholder>
          <w:text w:multiLine="1"/>
        </w:sdtPr>
        <w:sdtEndPr/>
        <w:sdtContent>
          <w:r w:rsidRPr="005307B3">
            <w:rPr>
              <w:smallCaps/>
            </w:rPr>
            <w:t>Delegates Hanshaw (Mr. Speaker) and Hornbuckle</w:t>
          </w:r>
        </w:sdtContent>
      </w:sdt>
    </w:p>
    <w:p w14:paraId="52228AD6" w14:textId="48B3A1CC" w:rsidR="00054734" w:rsidRPr="00D54A04" w:rsidRDefault="005307B3" w:rsidP="005307B3">
      <w:pPr>
        <w:pStyle w:val="References"/>
        <w:ind w:left="0"/>
        <w:rPr>
          <w:smallCaps/>
        </w:rPr>
      </w:pPr>
      <w:r>
        <w:rPr>
          <w:smallCaps/>
        </w:rPr>
        <w:t xml:space="preserve">                                      </w:t>
      </w:r>
      <w:r w:rsidR="00026EFB" w:rsidRPr="00D54A04">
        <w:rPr>
          <w:smallCaps/>
        </w:rPr>
        <w:t>(</w:t>
      </w:r>
      <w:r w:rsidR="00054734" w:rsidRPr="00D54A04">
        <w:rPr>
          <w:smallCaps/>
        </w:rPr>
        <w:t>By Request of the Executive</w:t>
      </w:r>
      <w:r w:rsidR="00026EFB" w:rsidRPr="00D54A04">
        <w:rPr>
          <w:smallCaps/>
        </w:rPr>
        <w:t>)</w:t>
      </w:r>
    </w:p>
    <w:p w14:paraId="615E99D0" w14:textId="1DC56E73" w:rsidR="00357F03" w:rsidRPr="00D54A04" w:rsidRDefault="00CD36CF" w:rsidP="00026EFB">
      <w:pPr>
        <w:pStyle w:val="References"/>
        <w:ind w:left="1440" w:right="1440"/>
        <w:sectPr w:rsidR="00357F03" w:rsidRPr="00D54A04" w:rsidSect="0005473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54A04">
        <w:t>[</w:t>
      </w:r>
      <w:sdt>
        <w:sdtPr>
          <w:tag w:val="References"/>
          <w:id w:val="-1043047873"/>
          <w:placeholder>
            <w:docPart w:val="A3E28719B227479380C0638C2A11BC60"/>
          </w:placeholder>
          <w:text w:multiLine="1"/>
        </w:sdtPr>
        <w:sdtEndPr/>
        <w:sdtContent>
          <w:r w:rsidR="00D54A04" w:rsidRPr="00D54A04">
            <w:t>Passed April 12, 2025; in effect from passage</w:t>
          </w:r>
        </w:sdtContent>
      </w:sdt>
      <w:r w:rsidRPr="00D54A04">
        <w:t>]</w:t>
      </w:r>
    </w:p>
    <w:p w14:paraId="12351198" w14:textId="34756664" w:rsidR="00054734" w:rsidRPr="00D54A04" w:rsidRDefault="00054734" w:rsidP="00026EFB">
      <w:pPr>
        <w:pStyle w:val="References"/>
        <w:ind w:left="1440" w:right="1440"/>
      </w:pPr>
    </w:p>
    <w:p w14:paraId="18F0B363" w14:textId="5BD56F76" w:rsidR="00054734" w:rsidRPr="00D54A04" w:rsidRDefault="00054734" w:rsidP="00357F03">
      <w:pPr>
        <w:pStyle w:val="TitleSection"/>
        <w:sectPr w:rsidR="00054734" w:rsidRPr="00D54A04" w:rsidSect="00357F03">
          <w:pgSz w:w="12240" w:h="15840" w:code="1"/>
          <w:pgMar w:top="1440" w:right="1440" w:bottom="1440" w:left="1440" w:header="720" w:footer="720" w:gutter="0"/>
          <w:lnNumType w:countBy="1" w:restart="newSection"/>
          <w:pgNumType w:start="0"/>
          <w:cols w:space="720"/>
          <w:titlePg/>
          <w:docGrid w:linePitch="360"/>
        </w:sectPr>
      </w:pPr>
      <w:r w:rsidRPr="00D54A04">
        <w:lastRenderedPageBreak/>
        <w:t>A</w:t>
      </w:r>
      <w:r w:rsidR="00D54A04" w:rsidRPr="00D54A04">
        <w:t>N ACT</w:t>
      </w:r>
      <w:r w:rsidRPr="00D54A04">
        <w:t xml:space="preserve"> supplementing and amending the appropriations of public moneys out of the Treasury from the balance of moneys remaining as an unappropriated surplus balance in the State Fund, General Revenue, to the Department of Education, State Board of Education – State Department of Education, fund 0313, fiscal year 2025, organization 0402, </w:t>
      </w:r>
      <w:r w:rsidR="001B0FE9" w:rsidRPr="00D54A04">
        <w:t>adding</w:t>
      </w:r>
      <w:r w:rsidR="00681BFB" w:rsidRPr="00D54A04">
        <w:t xml:space="preserve"> a new</w:t>
      </w:r>
      <w:r w:rsidRPr="00D54A04">
        <w:t xml:space="preserve"> item of appropriation for the fiscal year ending June 30, 2025</w:t>
      </w:r>
      <w:r w:rsidR="00882366" w:rsidRPr="00D54A04">
        <w:t>.</w:t>
      </w:r>
    </w:p>
    <w:p w14:paraId="651E9529" w14:textId="77777777" w:rsidR="00054734" w:rsidRPr="00D54A04" w:rsidRDefault="00054734" w:rsidP="00357F03">
      <w:pPr>
        <w:pStyle w:val="SectionBody"/>
        <w:widowControl/>
        <w:sectPr w:rsidR="00054734" w:rsidRPr="00D54A04" w:rsidSect="00054734">
          <w:type w:val="continuous"/>
          <w:pgSz w:w="12240" w:h="15840" w:code="1"/>
          <w:pgMar w:top="1440" w:right="1440" w:bottom="1440" w:left="1440" w:header="720" w:footer="720" w:gutter="0"/>
          <w:lnNumType w:countBy="1" w:restart="newSection"/>
          <w:cols w:space="720"/>
          <w:titlePg/>
          <w:docGrid w:linePitch="360"/>
        </w:sectPr>
      </w:pPr>
      <w:r w:rsidRPr="00D54A04">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net appropriation balances forwarded and regular and surplus appropriations for the fiscal year 2025, and further included recommended expirations to the unappropriated surplus balance of the State Fund, General Revenue; and</w:t>
      </w:r>
    </w:p>
    <w:p w14:paraId="614D2893" w14:textId="77777777" w:rsidR="00054734" w:rsidRPr="00D54A04" w:rsidRDefault="00054734" w:rsidP="00357F03">
      <w:pPr>
        <w:pStyle w:val="SectionBody"/>
        <w:widowControl/>
      </w:pPr>
      <w:r w:rsidRPr="00D54A04">
        <w:t xml:space="preserve">WHEREAS, </w:t>
      </w:r>
      <w:proofErr w:type="gramStart"/>
      <w:r w:rsidRPr="00D54A04">
        <w:t>It</w:t>
      </w:r>
      <w:proofErr w:type="gramEnd"/>
      <w:r w:rsidRPr="00D54A04">
        <w:t xml:space="preserve"> appears from the Governor’s Statement of the State Fund, General Revenue, there now remains an unappropriated surplus balance in the Treasury which is available for appropriation during the fiscal year ending June 30, 2025; therefore</w:t>
      </w:r>
    </w:p>
    <w:p w14:paraId="681A71B5" w14:textId="77777777" w:rsidR="00054734" w:rsidRPr="00D54A04" w:rsidRDefault="00054734" w:rsidP="00357F03">
      <w:pPr>
        <w:pStyle w:val="EnactingClause"/>
      </w:pPr>
      <w:r w:rsidRPr="00D54A04">
        <w:t>Be it enacted by the Legislature of West Virginia:</w:t>
      </w:r>
    </w:p>
    <w:p w14:paraId="59891295" w14:textId="77777777" w:rsidR="00054734" w:rsidRPr="00D54A04" w:rsidRDefault="00054734" w:rsidP="00357F03">
      <w:pPr>
        <w:pStyle w:val="SectionBody"/>
        <w:widowControl/>
        <w:sectPr w:rsidR="00054734" w:rsidRPr="00D54A04" w:rsidSect="009147E6">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p>
    <w:p w14:paraId="7A9AB232" w14:textId="36F7F654" w:rsidR="00054734" w:rsidRPr="00D54A04" w:rsidRDefault="00054734" w:rsidP="00357F03">
      <w:pPr>
        <w:pStyle w:val="EnactingSection"/>
      </w:pPr>
      <w:r w:rsidRPr="00D54A04">
        <w:t xml:space="preserve">That the total appropriation for the fiscal year ending June 30, 2025, to fund 0313, fiscal year 2025, organization 0402, be supplemented and amended by </w:t>
      </w:r>
      <w:r w:rsidR="001B0FE9" w:rsidRPr="00D54A04">
        <w:t>adding</w:t>
      </w:r>
      <w:r w:rsidR="00681BFB" w:rsidRPr="00D54A04">
        <w:t xml:space="preserve"> a new</w:t>
      </w:r>
      <w:r w:rsidRPr="00D54A04">
        <w:t xml:space="preserve"> item of appropriation as follows:</w:t>
      </w:r>
    </w:p>
    <w:p w14:paraId="1BB320BA" w14:textId="77777777" w:rsidR="00054734" w:rsidRPr="00D54A04" w:rsidRDefault="00054734" w:rsidP="00357F03">
      <w:pPr>
        <w:pStyle w:val="ChapterHeading"/>
        <w:widowControl/>
        <w:suppressLineNumbers w:val="0"/>
      </w:pPr>
      <w:r w:rsidRPr="00D54A04">
        <w:t>Title II – Appropriations.</w:t>
      </w:r>
    </w:p>
    <w:p w14:paraId="41FB3D16" w14:textId="77777777" w:rsidR="00054734" w:rsidRPr="00D54A04" w:rsidRDefault="00054734" w:rsidP="00357F03">
      <w:pPr>
        <w:pStyle w:val="SectionHeading"/>
        <w:widowControl/>
        <w:suppressLineNumbers w:val="0"/>
        <w:ind w:firstLine="0"/>
      </w:pPr>
      <w:r w:rsidRPr="00D54A04">
        <w:t>Section 1. Appropriations from general revenue.</w:t>
      </w:r>
    </w:p>
    <w:p w14:paraId="5E6353B3" w14:textId="77777777" w:rsidR="00054734" w:rsidRPr="00D54A04" w:rsidRDefault="00054734" w:rsidP="00357F0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D54A04">
        <w:rPr>
          <w:rFonts w:eastAsia="Calibri" w:cs="Times New Roman"/>
          <w:b/>
          <w:color w:val="000000"/>
        </w:rPr>
        <w:t>DEPARTMENT OF EDUCATION</w:t>
      </w:r>
    </w:p>
    <w:p w14:paraId="238EEAA6" w14:textId="77777777" w:rsidR="00054734" w:rsidRPr="00D54A04" w:rsidRDefault="00054734" w:rsidP="00357F03">
      <w:pPr>
        <w:tabs>
          <w:tab w:val="left" w:pos="288"/>
          <w:tab w:val="left" w:pos="720"/>
          <w:tab w:val="left" w:leader="dot" w:pos="6030"/>
          <w:tab w:val="left" w:pos="6210"/>
          <w:tab w:val="left" w:pos="6451"/>
          <w:tab w:val="center" w:pos="6930"/>
          <w:tab w:val="left" w:pos="7704"/>
          <w:tab w:val="right" w:pos="9720"/>
        </w:tabs>
        <w:jc w:val="center"/>
        <w:rPr>
          <w:i/>
        </w:rPr>
      </w:pPr>
      <w:r w:rsidRPr="00D54A04">
        <w:rPr>
          <w:i/>
        </w:rPr>
        <w:t>45 - State Board of Education –</w:t>
      </w:r>
    </w:p>
    <w:p w14:paraId="3CCC9601" w14:textId="77777777" w:rsidR="00054734" w:rsidRPr="00D54A04" w:rsidRDefault="00054734" w:rsidP="00357F03">
      <w:pPr>
        <w:tabs>
          <w:tab w:val="left" w:pos="288"/>
          <w:tab w:val="left" w:pos="720"/>
          <w:tab w:val="left" w:leader="dot" w:pos="6030"/>
          <w:tab w:val="left" w:pos="6210"/>
          <w:tab w:val="left" w:pos="6451"/>
          <w:tab w:val="center" w:pos="6930"/>
          <w:tab w:val="left" w:pos="7704"/>
          <w:tab w:val="right" w:pos="9720"/>
        </w:tabs>
        <w:jc w:val="center"/>
        <w:rPr>
          <w:i/>
        </w:rPr>
      </w:pPr>
      <w:r w:rsidRPr="00D54A04">
        <w:rPr>
          <w:i/>
        </w:rPr>
        <w:t>State Department of Education</w:t>
      </w:r>
    </w:p>
    <w:p w14:paraId="0FA38AF2" w14:textId="77777777" w:rsidR="00054734" w:rsidRPr="00D54A04" w:rsidRDefault="00054734" w:rsidP="00357F0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D54A04">
        <w:rPr>
          <w:rFonts w:eastAsia="Calibri" w:cs="Times New Roman"/>
          <w:color w:val="000000"/>
        </w:rPr>
        <w:t>(W.V. Code Chapters 18 and 18A)</w:t>
      </w:r>
    </w:p>
    <w:p w14:paraId="10160C95" w14:textId="77777777" w:rsidR="00054734" w:rsidRPr="00D54A04" w:rsidRDefault="00054734" w:rsidP="00357F03">
      <w:pPr>
        <w:pStyle w:val="SectionBody"/>
        <w:widowControl/>
        <w:ind w:firstLine="0"/>
        <w:jc w:val="center"/>
        <w:rPr>
          <w:rFonts w:cs="Times New Roman"/>
        </w:rPr>
      </w:pPr>
      <w:r w:rsidRPr="00D54A04">
        <w:rPr>
          <w:rFonts w:cs="Times New Roman"/>
        </w:rPr>
        <w:t>Fund 0313 FY 2025 Org 0402</w:t>
      </w:r>
    </w:p>
    <w:p w14:paraId="38ED591E" w14:textId="77777777" w:rsidR="00054734" w:rsidRPr="00D54A04" w:rsidRDefault="00054734" w:rsidP="00357F03">
      <w:pPr>
        <w:pStyle w:val="SectionBody"/>
        <w:widowControl/>
        <w:ind w:firstLine="0"/>
        <w:jc w:val="center"/>
        <w:rPr>
          <w:b/>
        </w:rPr>
      </w:pPr>
      <w:r w:rsidRPr="00D54A04">
        <w:rPr>
          <w:b/>
        </w:rPr>
        <w:tab/>
      </w:r>
      <w:r w:rsidRPr="00D54A04">
        <w:rPr>
          <w:b/>
        </w:rPr>
        <w:tab/>
      </w:r>
      <w:r w:rsidRPr="00D54A04">
        <w:rPr>
          <w:b/>
        </w:rPr>
        <w:tab/>
      </w:r>
      <w:r w:rsidRPr="00D54A04">
        <w:rPr>
          <w:b/>
        </w:rPr>
        <w:tab/>
      </w:r>
      <w:r w:rsidRPr="00D54A04">
        <w:rPr>
          <w:b/>
        </w:rPr>
        <w:tab/>
      </w:r>
      <w:r w:rsidRPr="00D54A04">
        <w:rPr>
          <w:b/>
        </w:rPr>
        <w:tab/>
      </w:r>
      <w:r w:rsidRPr="00D54A04">
        <w:rPr>
          <w:b/>
        </w:rPr>
        <w:tab/>
      </w:r>
      <w:r w:rsidRPr="00D54A04">
        <w:rPr>
          <w:b/>
        </w:rPr>
        <w:tab/>
      </w:r>
      <w:r w:rsidRPr="00D54A04">
        <w:rPr>
          <w:b/>
        </w:rPr>
        <w:tab/>
      </w:r>
      <w:r w:rsidRPr="00D54A04">
        <w:rPr>
          <w:b/>
        </w:rPr>
        <w:tab/>
      </w:r>
      <w:r w:rsidRPr="00D54A04">
        <w:rPr>
          <w:b/>
        </w:rPr>
        <w:tab/>
        <w:t xml:space="preserve">        General</w:t>
      </w:r>
    </w:p>
    <w:p w14:paraId="04809517" w14:textId="77777777" w:rsidR="00054734" w:rsidRPr="00D54A04" w:rsidRDefault="00054734" w:rsidP="00357F03">
      <w:pPr>
        <w:pStyle w:val="SectionBody"/>
        <w:widowControl/>
        <w:tabs>
          <w:tab w:val="center" w:pos="6840"/>
          <w:tab w:val="center" w:pos="9000"/>
        </w:tabs>
        <w:ind w:firstLine="0"/>
        <w:jc w:val="left"/>
        <w:rPr>
          <w:b/>
        </w:rPr>
      </w:pPr>
      <w:r w:rsidRPr="00D54A04">
        <w:rPr>
          <w:b/>
        </w:rPr>
        <w:tab/>
      </w:r>
      <w:proofErr w:type="spellStart"/>
      <w:r w:rsidRPr="00D54A04">
        <w:rPr>
          <w:b/>
        </w:rPr>
        <w:t>Appro</w:t>
      </w:r>
      <w:proofErr w:type="spellEnd"/>
      <w:r w:rsidRPr="00D54A04">
        <w:rPr>
          <w:b/>
        </w:rPr>
        <w:t>-</w:t>
      </w:r>
      <w:r w:rsidRPr="00D54A04">
        <w:rPr>
          <w:b/>
        </w:rPr>
        <w:tab/>
        <w:t>Revenue</w:t>
      </w:r>
    </w:p>
    <w:p w14:paraId="53E447E1" w14:textId="77777777" w:rsidR="00054734" w:rsidRPr="00D54A04" w:rsidRDefault="00054734" w:rsidP="00357F03">
      <w:pPr>
        <w:pStyle w:val="SectionBody"/>
        <w:widowControl/>
        <w:tabs>
          <w:tab w:val="center" w:pos="6840"/>
          <w:tab w:val="center" w:pos="9000"/>
        </w:tabs>
        <w:ind w:firstLine="0"/>
        <w:jc w:val="left"/>
        <w:rPr>
          <w:b/>
        </w:rPr>
      </w:pPr>
      <w:r w:rsidRPr="00D54A04">
        <w:rPr>
          <w:b/>
        </w:rPr>
        <w:tab/>
      </w:r>
      <w:proofErr w:type="spellStart"/>
      <w:r w:rsidRPr="00D54A04">
        <w:rPr>
          <w:b/>
        </w:rPr>
        <w:t>priation</w:t>
      </w:r>
      <w:proofErr w:type="spellEnd"/>
      <w:r w:rsidRPr="00D54A04">
        <w:rPr>
          <w:b/>
        </w:rPr>
        <w:tab/>
        <w:t>Fund</w:t>
      </w:r>
    </w:p>
    <w:p w14:paraId="6E5088B5" w14:textId="77777777" w:rsidR="00DD5E1F" w:rsidRDefault="00054734" w:rsidP="00357F03">
      <w:pPr>
        <w:pStyle w:val="SectionBody"/>
        <w:widowControl/>
        <w:tabs>
          <w:tab w:val="left" w:pos="432"/>
          <w:tab w:val="left" w:pos="720"/>
          <w:tab w:val="right" w:leader="dot" w:pos="6048"/>
          <w:tab w:val="center" w:pos="6840"/>
          <w:tab w:val="left" w:pos="7704"/>
          <w:tab w:val="right" w:pos="9360"/>
        </w:tabs>
        <w:ind w:firstLine="0"/>
        <w:jc w:val="left"/>
        <w:sectPr w:rsidR="00DD5E1F" w:rsidSect="00054734">
          <w:type w:val="continuous"/>
          <w:pgSz w:w="12240" w:h="15840" w:code="1"/>
          <w:pgMar w:top="1440" w:right="1440" w:bottom="1440" w:left="1440" w:header="720" w:footer="720" w:gutter="0"/>
          <w:lnNumType w:countBy="1" w:restart="newSection"/>
          <w:cols w:space="720"/>
          <w:titlePg/>
          <w:docGrid w:linePitch="360"/>
        </w:sectPr>
      </w:pPr>
      <w:r w:rsidRPr="00D54A04">
        <w:t>6a</w:t>
      </w:r>
      <w:r w:rsidRPr="00D54A04">
        <w:tab/>
        <w:t>Increased Enrollment – Surplus</w:t>
      </w:r>
      <w:r w:rsidRPr="00D54A04">
        <w:tab/>
      </w:r>
      <w:r w:rsidRPr="00D54A04">
        <w:tab/>
        <w:t>05900</w:t>
      </w:r>
      <w:r w:rsidRPr="00D54A04">
        <w:tab/>
      </w:r>
      <w:r w:rsidRPr="00D54A04">
        <w:tab/>
        <w:t>596,981</w:t>
      </w:r>
    </w:p>
    <w:p w14:paraId="5932A4D8" w14:textId="77777777" w:rsidR="00DD5E1F" w:rsidRPr="006239C4" w:rsidRDefault="00DD5E1F" w:rsidP="00DD5E1F">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06EADDC5" w14:textId="77777777" w:rsidR="00DD5E1F" w:rsidRPr="006239C4" w:rsidRDefault="00DD5E1F" w:rsidP="00DD5E1F">
      <w:pPr>
        <w:spacing w:line="240" w:lineRule="auto"/>
        <w:ind w:left="720" w:right="720"/>
        <w:rPr>
          <w:rFonts w:cs="Arial"/>
        </w:rPr>
      </w:pPr>
    </w:p>
    <w:p w14:paraId="7B4A863C" w14:textId="77777777" w:rsidR="00DD5E1F" w:rsidRPr="006239C4" w:rsidRDefault="00DD5E1F" w:rsidP="00DD5E1F">
      <w:pPr>
        <w:spacing w:line="240" w:lineRule="auto"/>
        <w:ind w:left="720" w:right="720"/>
        <w:rPr>
          <w:rFonts w:cs="Arial"/>
        </w:rPr>
      </w:pPr>
    </w:p>
    <w:p w14:paraId="750CAA6C" w14:textId="77777777" w:rsidR="00DD5E1F" w:rsidRPr="006239C4" w:rsidRDefault="00DD5E1F" w:rsidP="00DD5E1F">
      <w:pPr>
        <w:autoSpaceDE w:val="0"/>
        <w:autoSpaceDN w:val="0"/>
        <w:adjustRightInd w:val="0"/>
        <w:spacing w:line="240" w:lineRule="auto"/>
        <w:ind w:left="720" w:right="720"/>
        <w:rPr>
          <w:rFonts w:cs="Arial"/>
        </w:rPr>
      </w:pPr>
      <w:r w:rsidRPr="006239C4">
        <w:rPr>
          <w:rFonts w:cs="Arial"/>
        </w:rPr>
        <w:t>...............................................................</w:t>
      </w:r>
    </w:p>
    <w:p w14:paraId="01F2F08B" w14:textId="77777777" w:rsidR="00DD5E1F" w:rsidRPr="006239C4" w:rsidRDefault="00DD5E1F" w:rsidP="00DD5E1F">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002A8FC" w14:textId="77777777" w:rsidR="00DD5E1F" w:rsidRPr="006239C4" w:rsidRDefault="00DD5E1F" w:rsidP="00DD5E1F">
      <w:pPr>
        <w:autoSpaceDE w:val="0"/>
        <w:autoSpaceDN w:val="0"/>
        <w:adjustRightInd w:val="0"/>
        <w:spacing w:line="240" w:lineRule="auto"/>
        <w:ind w:left="720" w:right="720"/>
        <w:rPr>
          <w:rFonts w:cs="Arial"/>
        </w:rPr>
      </w:pPr>
    </w:p>
    <w:p w14:paraId="6119B6FF" w14:textId="77777777" w:rsidR="00DD5E1F" w:rsidRPr="006239C4" w:rsidRDefault="00DD5E1F" w:rsidP="00DD5E1F">
      <w:pPr>
        <w:autoSpaceDE w:val="0"/>
        <w:autoSpaceDN w:val="0"/>
        <w:adjustRightInd w:val="0"/>
        <w:spacing w:line="240" w:lineRule="auto"/>
        <w:ind w:left="720" w:right="720"/>
        <w:rPr>
          <w:rFonts w:cs="Arial"/>
        </w:rPr>
      </w:pPr>
    </w:p>
    <w:p w14:paraId="328E3140" w14:textId="77777777" w:rsidR="00DD5E1F" w:rsidRPr="006239C4" w:rsidRDefault="00DD5E1F" w:rsidP="00DD5E1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4042B36" w14:textId="77777777" w:rsidR="00DD5E1F" w:rsidRPr="006239C4" w:rsidRDefault="00DD5E1F" w:rsidP="00DD5E1F">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EFA6A9D" w14:textId="77777777" w:rsidR="00DD5E1F" w:rsidRPr="006239C4" w:rsidRDefault="00DD5E1F" w:rsidP="00DD5E1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7D90B7C" w14:textId="77777777" w:rsidR="00DD5E1F" w:rsidRPr="006239C4" w:rsidRDefault="00DD5E1F" w:rsidP="00DD5E1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9A7708" w14:textId="77777777" w:rsidR="00DD5E1F" w:rsidRDefault="00DD5E1F" w:rsidP="00DD5E1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D51F5D" w14:textId="77777777" w:rsidR="00DD5E1F" w:rsidRPr="006239C4" w:rsidRDefault="00DD5E1F" w:rsidP="00DD5E1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720E1C4" w14:textId="77777777" w:rsidR="00DD5E1F" w:rsidRPr="006239C4" w:rsidRDefault="00DD5E1F" w:rsidP="00DD5E1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81F1C6" w14:textId="77777777" w:rsidR="00DD5E1F" w:rsidRPr="006239C4" w:rsidRDefault="00DD5E1F" w:rsidP="00DD5E1F">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B24FD0B" w14:textId="77777777" w:rsidR="00DD5E1F" w:rsidRPr="006239C4" w:rsidRDefault="00DD5E1F" w:rsidP="00DD5E1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0C46BE" w14:textId="77777777" w:rsidR="00DD5E1F" w:rsidRPr="006239C4" w:rsidRDefault="00DD5E1F" w:rsidP="00DD5E1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02C643" w14:textId="77777777" w:rsidR="00DD5E1F" w:rsidRPr="006239C4" w:rsidRDefault="00DD5E1F" w:rsidP="00DD5E1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7CA6A6" w14:textId="77777777" w:rsidR="00DD5E1F" w:rsidRPr="006239C4" w:rsidRDefault="00DD5E1F" w:rsidP="00DD5E1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11EB85" w14:textId="77777777" w:rsidR="00DD5E1F" w:rsidRPr="006239C4" w:rsidRDefault="00DD5E1F" w:rsidP="00DD5E1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B854D85" w14:textId="77777777" w:rsidR="00DD5E1F" w:rsidRPr="006239C4" w:rsidRDefault="00DD5E1F" w:rsidP="00DD5E1F">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3FBB910" w14:textId="77777777" w:rsidR="00DD5E1F" w:rsidRPr="006239C4" w:rsidRDefault="00DD5E1F" w:rsidP="00DD5E1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F77B2B" w14:textId="77777777" w:rsidR="00DD5E1F" w:rsidRPr="006239C4" w:rsidRDefault="00DD5E1F" w:rsidP="00DD5E1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3D1118" w14:textId="77777777" w:rsidR="00DD5E1F" w:rsidRPr="006239C4" w:rsidRDefault="00DD5E1F" w:rsidP="00DD5E1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8C56B8E" w14:textId="77777777" w:rsidR="00DD5E1F" w:rsidRPr="006239C4" w:rsidRDefault="00DD5E1F" w:rsidP="00DD5E1F">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8BC1C61" w14:textId="77777777" w:rsidR="00DD5E1F" w:rsidRPr="006239C4" w:rsidRDefault="00DD5E1F" w:rsidP="00DD5E1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996E08" w14:textId="77777777" w:rsidR="00DD5E1F" w:rsidRPr="006239C4" w:rsidRDefault="00DD5E1F" w:rsidP="00DD5E1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1F1CF8" w14:textId="77777777" w:rsidR="00DD5E1F" w:rsidRPr="006239C4" w:rsidRDefault="00DD5E1F" w:rsidP="00DD5E1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4A73DCC" w14:textId="77777777" w:rsidR="00DD5E1F" w:rsidRPr="006239C4" w:rsidRDefault="00DD5E1F" w:rsidP="00DD5E1F">
      <w:pPr>
        <w:autoSpaceDE w:val="0"/>
        <w:autoSpaceDN w:val="0"/>
        <w:adjustRightInd w:val="0"/>
        <w:spacing w:line="240" w:lineRule="auto"/>
        <w:ind w:right="720"/>
        <w:jc w:val="both"/>
        <w:rPr>
          <w:rFonts w:cs="Arial"/>
        </w:rPr>
      </w:pPr>
    </w:p>
    <w:p w14:paraId="1EFA7D93" w14:textId="77777777" w:rsidR="00DD5E1F" w:rsidRPr="006239C4" w:rsidRDefault="00DD5E1F" w:rsidP="00DD5E1F">
      <w:pPr>
        <w:autoSpaceDE w:val="0"/>
        <w:autoSpaceDN w:val="0"/>
        <w:adjustRightInd w:val="0"/>
        <w:spacing w:line="240" w:lineRule="auto"/>
        <w:ind w:right="720"/>
        <w:jc w:val="both"/>
        <w:rPr>
          <w:rFonts w:cs="Arial"/>
        </w:rPr>
      </w:pPr>
    </w:p>
    <w:p w14:paraId="0AB0284D" w14:textId="77777777" w:rsidR="00DD5E1F" w:rsidRPr="006239C4" w:rsidRDefault="00DD5E1F" w:rsidP="00DD5E1F">
      <w:pPr>
        <w:autoSpaceDE w:val="0"/>
        <w:autoSpaceDN w:val="0"/>
        <w:adjustRightInd w:val="0"/>
        <w:spacing w:line="240" w:lineRule="auto"/>
        <w:ind w:left="720" w:right="720"/>
        <w:jc w:val="both"/>
        <w:rPr>
          <w:rFonts w:cs="Arial"/>
        </w:rPr>
      </w:pPr>
    </w:p>
    <w:p w14:paraId="2306D8C8" w14:textId="77777777" w:rsidR="00DD5E1F" w:rsidRPr="006239C4" w:rsidRDefault="00DD5E1F" w:rsidP="00DD5E1F">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8B73D15" w14:textId="77777777" w:rsidR="00DD5E1F" w:rsidRPr="006239C4" w:rsidRDefault="00DD5E1F" w:rsidP="00DD5E1F">
      <w:pPr>
        <w:tabs>
          <w:tab w:val="left" w:pos="1080"/>
        </w:tabs>
        <w:autoSpaceDE w:val="0"/>
        <w:autoSpaceDN w:val="0"/>
        <w:adjustRightInd w:val="0"/>
        <w:spacing w:line="240" w:lineRule="auto"/>
        <w:ind w:left="720" w:right="720"/>
        <w:jc w:val="both"/>
        <w:rPr>
          <w:rFonts w:cs="Arial"/>
        </w:rPr>
      </w:pPr>
    </w:p>
    <w:p w14:paraId="08AF32F6" w14:textId="77777777" w:rsidR="00DD5E1F" w:rsidRPr="006239C4" w:rsidRDefault="00DD5E1F" w:rsidP="00DD5E1F">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4442C329" w14:textId="77777777" w:rsidR="00DD5E1F" w:rsidRPr="006239C4" w:rsidRDefault="00DD5E1F" w:rsidP="00DD5E1F">
      <w:pPr>
        <w:autoSpaceDE w:val="0"/>
        <w:autoSpaceDN w:val="0"/>
        <w:adjustRightInd w:val="0"/>
        <w:spacing w:line="240" w:lineRule="auto"/>
        <w:ind w:left="720" w:right="720"/>
        <w:jc w:val="both"/>
        <w:rPr>
          <w:rFonts w:cs="Arial"/>
        </w:rPr>
      </w:pPr>
    </w:p>
    <w:p w14:paraId="5045D3C9" w14:textId="77777777" w:rsidR="00DD5E1F" w:rsidRPr="006239C4" w:rsidRDefault="00DD5E1F" w:rsidP="00DD5E1F">
      <w:pPr>
        <w:autoSpaceDE w:val="0"/>
        <w:autoSpaceDN w:val="0"/>
        <w:adjustRightInd w:val="0"/>
        <w:spacing w:line="240" w:lineRule="auto"/>
        <w:ind w:left="720" w:right="720"/>
        <w:jc w:val="both"/>
        <w:rPr>
          <w:rFonts w:cs="Arial"/>
        </w:rPr>
      </w:pPr>
    </w:p>
    <w:p w14:paraId="21DAA255" w14:textId="77777777" w:rsidR="00DD5E1F" w:rsidRPr="006239C4" w:rsidRDefault="00DD5E1F" w:rsidP="00DD5E1F">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0207CA2" w14:textId="6E8D30BE" w:rsidR="00E831B3" w:rsidRPr="00D54A04" w:rsidRDefault="00DD5E1F" w:rsidP="00DD5E1F">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D54A04" w:rsidSect="00DD5E1F">
      <w:headerReference w:type="even" r:id="rId17"/>
      <w:footerReference w:type="even"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70598" w14:textId="77777777" w:rsidR="00177E4B" w:rsidRPr="00B844FE" w:rsidRDefault="00177E4B" w:rsidP="00B844FE">
      <w:r>
        <w:separator/>
      </w:r>
    </w:p>
  </w:endnote>
  <w:endnote w:type="continuationSeparator" w:id="0">
    <w:p w14:paraId="4C086259" w14:textId="77777777" w:rsidR="00177E4B" w:rsidRPr="00B844FE" w:rsidRDefault="00177E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0315"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E3107A" w14:textId="77777777" w:rsidR="00054734" w:rsidRPr="00054734" w:rsidRDefault="00054734" w:rsidP="00054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B1D7"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395BB8" w14:textId="77777777" w:rsidR="00054734" w:rsidRPr="00054734" w:rsidRDefault="00054734" w:rsidP="000547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FED5"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EEF9B0" w14:textId="77777777" w:rsidR="00054734" w:rsidRPr="00054734" w:rsidRDefault="00054734" w:rsidP="000547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E96E"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602E440" w14:textId="77777777" w:rsidR="00054734" w:rsidRPr="00054734" w:rsidRDefault="00054734" w:rsidP="000547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187D" w14:textId="77777777" w:rsidR="00DD5E1F" w:rsidRDefault="00DD5E1F"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ADE2397" w14:textId="77777777" w:rsidR="00DD5E1F" w:rsidRPr="00775992" w:rsidRDefault="00DD5E1F"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24004" w14:textId="77777777" w:rsidR="00177E4B" w:rsidRPr="00B844FE" w:rsidRDefault="00177E4B" w:rsidP="00B844FE">
      <w:r>
        <w:separator/>
      </w:r>
    </w:p>
  </w:footnote>
  <w:footnote w:type="continuationSeparator" w:id="0">
    <w:p w14:paraId="7B7F0971" w14:textId="77777777" w:rsidR="00177E4B" w:rsidRPr="00B844FE" w:rsidRDefault="00177E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B6E8" w14:textId="77777777" w:rsidR="00054734" w:rsidRPr="00054734" w:rsidRDefault="00054734" w:rsidP="00054734">
    <w:pPr>
      <w:pStyle w:val="Header"/>
    </w:pPr>
    <w:r>
      <w:t>CS for HB 3369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02CB1" w14:textId="1699746B" w:rsidR="00054734" w:rsidRPr="00054734" w:rsidRDefault="008B7B2B" w:rsidP="00054734">
    <w:pPr>
      <w:pStyle w:val="Header"/>
    </w:pPr>
    <w:r>
      <w:t>En</w:t>
    </w:r>
    <w:r w:rsidR="00D54A04">
      <w:t>r</w:t>
    </w:r>
    <w:r>
      <w:t xml:space="preserve"> </w:t>
    </w:r>
    <w:r w:rsidR="00054734">
      <w:t>CS for HB 3369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A73D" w14:textId="77777777" w:rsidR="00054734" w:rsidRPr="00054734" w:rsidRDefault="00054734" w:rsidP="00054734">
    <w:pPr>
      <w:pStyle w:val="Header"/>
    </w:pPr>
    <w:r>
      <w:t>CS for HB 3369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1150" w14:textId="4F3ED4BC" w:rsidR="00054734" w:rsidRPr="00054734" w:rsidRDefault="008B7B2B" w:rsidP="00054734">
    <w:pPr>
      <w:pStyle w:val="Header"/>
    </w:pPr>
    <w:r>
      <w:t>En</w:t>
    </w:r>
    <w:r w:rsidR="00D54A04">
      <w:t>r</w:t>
    </w:r>
    <w:r>
      <w:t xml:space="preserve"> </w:t>
    </w:r>
    <w:r w:rsidR="00054734">
      <w:t>CS for HB 3369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D4FBD" w14:textId="77777777" w:rsidR="00054734" w:rsidRPr="00054734" w:rsidRDefault="00054734" w:rsidP="00054734">
    <w:pPr>
      <w:pStyle w:val="Header"/>
    </w:pPr>
    <w:r>
      <w:t>CS for HB 3369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2301" w14:textId="77777777" w:rsidR="00DD5E1F" w:rsidRPr="00775992" w:rsidRDefault="00DD5E1F"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4B"/>
    <w:rsid w:val="0000526A"/>
    <w:rsid w:val="00023525"/>
    <w:rsid w:val="00026EFB"/>
    <w:rsid w:val="00031D2E"/>
    <w:rsid w:val="00054734"/>
    <w:rsid w:val="00057932"/>
    <w:rsid w:val="00070336"/>
    <w:rsid w:val="00081D6D"/>
    <w:rsid w:val="00085D22"/>
    <w:rsid w:val="000C5C77"/>
    <w:rsid w:val="000E647E"/>
    <w:rsid w:val="000F053F"/>
    <w:rsid w:val="000F22B7"/>
    <w:rsid w:val="0010070F"/>
    <w:rsid w:val="0015112E"/>
    <w:rsid w:val="001552E7"/>
    <w:rsid w:val="001566B4"/>
    <w:rsid w:val="00177E4B"/>
    <w:rsid w:val="00181C33"/>
    <w:rsid w:val="00191A28"/>
    <w:rsid w:val="001B0FE9"/>
    <w:rsid w:val="001C279E"/>
    <w:rsid w:val="001D2F4C"/>
    <w:rsid w:val="001D459E"/>
    <w:rsid w:val="002010BF"/>
    <w:rsid w:val="00223CDE"/>
    <w:rsid w:val="00243274"/>
    <w:rsid w:val="0027011C"/>
    <w:rsid w:val="00274200"/>
    <w:rsid w:val="00275740"/>
    <w:rsid w:val="00277D96"/>
    <w:rsid w:val="002A0269"/>
    <w:rsid w:val="002E6157"/>
    <w:rsid w:val="00301F44"/>
    <w:rsid w:val="00303684"/>
    <w:rsid w:val="003143F5"/>
    <w:rsid w:val="00314854"/>
    <w:rsid w:val="00322D7E"/>
    <w:rsid w:val="00331B5A"/>
    <w:rsid w:val="00356937"/>
    <w:rsid w:val="00357F03"/>
    <w:rsid w:val="00376EB6"/>
    <w:rsid w:val="003C51CD"/>
    <w:rsid w:val="004247A2"/>
    <w:rsid w:val="0044656B"/>
    <w:rsid w:val="004B2795"/>
    <w:rsid w:val="004C13DD"/>
    <w:rsid w:val="004C5125"/>
    <w:rsid w:val="004E3441"/>
    <w:rsid w:val="005307B3"/>
    <w:rsid w:val="00562810"/>
    <w:rsid w:val="005A5366"/>
    <w:rsid w:val="00637E73"/>
    <w:rsid w:val="00673FD2"/>
    <w:rsid w:val="00681BFB"/>
    <w:rsid w:val="006864F5"/>
    <w:rsid w:val="006865E9"/>
    <w:rsid w:val="00691F3E"/>
    <w:rsid w:val="00694BFB"/>
    <w:rsid w:val="006A106B"/>
    <w:rsid w:val="006C523D"/>
    <w:rsid w:val="006D4036"/>
    <w:rsid w:val="0070502F"/>
    <w:rsid w:val="00731126"/>
    <w:rsid w:val="00736517"/>
    <w:rsid w:val="00790A1A"/>
    <w:rsid w:val="007E02CF"/>
    <w:rsid w:val="007F1CF5"/>
    <w:rsid w:val="00834EDE"/>
    <w:rsid w:val="00864753"/>
    <w:rsid w:val="008736AA"/>
    <w:rsid w:val="00882366"/>
    <w:rsid w:val="008854E7"/>
    <w:rsid w:val="008B7B2B"/>
    <w:rsid w:val="008D275D"/>
    <w:rsid w:val="009147E6"/>
    <w:rsid w:val="009318F8"/>
    <w:rsid w:val="00954B98"/>
    <w:rsid w:val="00956DE0"/>
    <w:rsid w:val="00980327"/>
    <w:rsid w:val="0099714E"/>
    <w:rsid w:val="009C1EA5"/>
    <w:rsid w:val="009E0C42"/>
    <w:rsid w:val="009F1067"/>
    <w:rsid w:val="00A31E01"/>
    <w:rsid w:val="00A527AD"/>
    <w:rsid w:val="00A679EE"/>
    <w:rsid w:val="00A718CF"/>
    <w:rsid w:val="00A72E7C"/>
    <w:rsid w:val="00AC3B58"/>
    <w:rsid w:val="00AE48A0"/>
    <w:rsid w:val="00AE61BE"/>
    <w:rsid w:val="00B16F25"/>
    <w:rsid w:val="00B24422"/>
    <w:rsid w:val="00B80C20"/>
    <w:rsid w:val="00B81019"/>
    <w:rsid w:val="00B844FE"/>
    <w:rsid w:val="00B939D6"/>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4A04"/>
    <w:rsid w:val="00D579FC"/>
    <w:rsid w:val="00D7428E"/>
    <w:rsid w:val="00DD5E1F"/>
    <w:rsid w:val="00DE526B"/>
    <w:rsid w:val="00DF199D"/>
    <w:rsid w:val="00E01542"/>
    <w:rsid w:val="00E365F1"/>
    <w:rsid w:val="00E62F48"/>
    <w:rsid w:val="00E831B3"/>
    <w:rsid w:val="00EB203E"/>
    <w:rsid w:val="00EE70CB"/>
    <w:rsid w:val="00F01B45"/>
    <w:rsid w:val="00F01B83"/>
    <w:rsid w:val="00F15D4C"/>
    <w:rsid w:val="00F23775"/>
    <w:rsid w:val="00F41CA2"/>
    <w:rsid w:val="00F443C0"/>
    <w:rsid w:val="00F55788"/>
    <w:rsid w:val="00F62EFB"/>
    <w:rsid w:val="00F82B3C"/>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71813"/>
  <w15:chartTrackingRefBased/>
  <w15:docId w15:val="{2079BA92-FE85-4963-8FA7-48A41BB5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link w:val="EnactingSectionChar"/>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link w:val="SponsorsChar"/>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054734"/>
    <w:rPr>
      <w:rFonts w:eastAsia="Calibri"/>
      <w:b/>
      <w:color w:val="000000"/>
    </w:rPr>
  </w:style>
  <w:style w:type="character" w:customStyle="1" w:styleId="ChapterHeadingChar">
    <w:name w:val="Chapter Heading Char"/>
    <w:link w:val="ChapterHeading"/>
    <w:rsid w:val="00054734"/>
    <w:rPr>
      <w:rFonts w:eastAsia="Calibri"/>
      <w:b/>
      <w:caps/>
      <w:color w:val="000000"/>
      <w:sz w:val="28"/>
    </w:rPr>
  </w:style>
  <w:style w:type="character" w:customStyle="1" w:styleId="NoteChar">
    <w:name w:val="Note Char"/>
    <w:link w:val="Note"/>
    <w:rsid w:val="00054734"/>
    <w:rPr>
      <w:rFonts w:eastAsia="Calibri"/>
      <w:color w:val="000000"/>
      <w:sz w:val="20"/>
    </w:rPr>
  </w:style>
  <w:style w:type="character" w:customStyle="1" w:styleId="SectionBodyChar">
    <w:name w:val="Section Body Char"/>
    <w:link w:val="SectionBody"/>
    <w:rsid w:val="00054734"/>
    <w:rPr>
      <w:rFonts w:eastAsia="Calibri"/>
      <w:color w:val="000000"/>
    </w:rPr>
  </w:style>
  <w:style w:type="character" w:customStyle="1" w:styleId="TitleSectionChar">
    <w:name w:val="Title Section Char"/>
    <w:link w:val="TitleSection"/>
    <w:rsid w:val="00054734"/>
    <w:rPr>
      <w:rFonts w:eastAsia="Calibri"/>
      <w:color w:val="000000"/>
    </w:rPr>
  </w:style>
  <w:style w:type="character" w:customStyle="1" w:styleId="EnactingSectionChar">
    <w:name w:val="Enacting Section Char"/>
    <w:link w:val="EnactingSection"/>
    <w:rsid w:val="00054734"/>
    <w:rPr>
      <w:rFonts w:eastAsia="Calibri"/>
      <w:color w:val="000000"/>
    </w:rPr>
  </w:style>
  <w:style w:type="character" w:customStyle="1" w:styleId="ReferencesChar">
    <w:name w:val="References Char"/>
    <w:basedOn w:val="DefaultParagraphFont"/>
    <w:link w:val="References"/>
    <w:rsid w:val="00054734"/>
    <w:rPr>
      <w:rFonts w:eastAsia="Calibri"/>
      <w:color w:val="000000"/>
      <w:sz w:val="24"/>
    </w:rPr>
  </w:style>
  <w:style w:type="character" w:customStyle="1" w:styleId="SponsorsChar">
    <w:name w:val="Sponsors Char"/>
    <w:basedOn w:val="DefaultParagraphFont"/>
    <w:link w:val="Sponsors"/>
    <w:rsid w:val="00054734"/>
    <w:rPr>
      <w:rFonts w:eastAsia="Calibri"/>
      <w:smallCaps/>
      <w:color w:val="000000"/>
      <w:sz w:val="24"/>
    </w:rPr>
  </w:style>
  <w:style w:type="character" w:customStyle="1" w:styleId="EnactingClauseChar">
    <w:name w:val="Enacting Clause Char"/>
    <w:basedOn w:val="DefaultParagraphFont"/>
    <w:link w:val="EnactingClause"/>
    <w:rsid w:val="00054734"/>
    <w:rPr>
      <w:rFonts w:eastAsia="Calibri"/>
      <w:i/>
      <w:color w:val="000000"/>
    </w:rPr>
  </w:style>
  <w:style w:type="character" w:customStyle="1" w:styleId="BillNumberChar">
    <w:name w:val="Bill Number Char"/>
    <w:basedOn w:val="DefaultParagraphFont"/>
    <w:link w:val="BillNumber"/>
    <w:rsid w:val="00054734"/>
    <w:rPr>
      <w:rFonts w:eastAsia="Calibri"/>
      <w:b/>
      <w:color w:val="000000"/>
      <w:sz w:val="44"/>
    </w:rPr>
  </w:style>
  <w:style w:type="character" w:customStyle="1" w:styleId="TitlePageOriginChar">
    <w:name w:val="Title Page: Origin Char"/>
    <w:basedOn w:val="DefaultParagraphFont"/>
    <w:link w:val="TitlePageOrigin"/>
    <w:rsid w:val="00054734"/>
    <w:rPr>
      <w:rFonts w:eastAsia="Calibri"/>
      <w:b/>
      <w:caps/>
      <w:color w:val="000000"/>
      <w:sz w:val="44"/>
    </w:rPr>
  </w:style>
  <w:style w:type="character" w:customStyle="1" w:styleId="TitlePageSessionChar">
    <w:name w:val="Title Page: Session Char"/>
    <w:basedOn w:val="DefaultParagraphFont"/>
    <w:link w:val="TitlePageSession"/>
    <w:rsid w:val="00054734"/>
    <w:rPr>
      <w:rFonts w:eastAsia="Calibri"/>
      <w:b/>
      <w:caps/>
      <w:color w:val="000000"/>
      <w:sz w:val="36"/>
    </w:rPr>
  </w:style>
  <w:style w:type="character" w:customStyle="1" w:styleId="TitlePageBillPrefixChar">
    <w:name w:val="Title Page: Bill Prefix Char"/>
    <w:basedOn w:val="DefaultParagraphFont"/>
    <w:link w:val="TitlePageBillPrefix"/>
    <w:rsid w:val="00054734"/>
    <w:rPr>
      <w:rFonts w:eastAsia="Calibri"/>
      <w:b/>
      <w:color w:val="000000"/>
      <w:sz w:val="36"/>
    </w:rPr>
  </w:style>
  <w:style w:type="character" w:customStyle="1" w:styleId="HeaderStyleChar">
    <w:name w:val="Header Style Char"/>
    <w:basedOn w:val="HeaderChar"/>
    <w:link w:val="HeaderStyle"/>
    <w:rsid w:val="00054734"/>
    <w:rPr>
      <w:sz w:val="20"/>
      <w:szCs w:val="20"/>
    </w:rPr>
  </w:style>
  <w:style w:type="character" w:styleId="PageNumber">
    <w:name w:val="page number"/>
    <w:basedOn w:val="DefaultParagraphFont"/>
    <w:uiPriority w:val="99"/>
    <w:semiHidden/>
    <w:locked/>
    <w:rsid w:val="00054734"/>
  </w:style>
  <w:style w:type="paragraph" w:styleId="BlockText">
    <w:name w:val="Block Text"/>
    <w:basedOn w:val="Normal"/>
    <w:uiPriority w:val="99"/>
    <w:semiHidden/>
    <w:locked/>
    <w:rsid w:val="00DD5E1F"/>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687381">
      <w:bodyDiv w:val="1"/>
      <w:marLeft w:val="0"/>
      <w:marRight w:val="0"/>
      <w:marTop w:val="0"/>
      <w:marBottom w:val="0"/>
      <w:divBdr>
        <w:top w:val="none" w:sz="0" w:space="0" w:color="auto"/>
        <w:left w:val="none" w:sz="0" w:space="0" w:color="auto"/>
        <w:bottom w:val="none" w:sz="0" w:space="0" w:color="auto"/>
        <w:right w:val="none" w:sz="0" w:space="0" w:color="auto"/>
      </w:divBdr>
    </w:div>
    <w:div w:id="96836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3E413478E04133852E697876F43A91"/>
        <w:category>
          <w:name w:val="General"/>
          <w:gallery w:val="placeholder"/>
        </w:category>
        <w:types>
          <w:type w:val="bbPlcHdr"/>
        </w:types>
        <w:behaviors>
          <w:behavior w:val="content"/>
        </w:behaviors>
        <w:guid w:val="{05BB9335-7EAB-4968-80ED-1C283E9117BE}"/>
      </w:docPartPr>
      <w:docPartBody>
        <w:p w:rsidR="00B22172" w:rsidRDefault="00B22172">
          <w:pPr>
            <w:pStyle w:val="063E413478E04133852E697876F43A91"/>
          </w:pPr>
          <w:r w:rsidRPr="00B844FE">
            <w:t>Prefix Text</w:t>
          </w:r>
        </w:p>
      </w:docPartBody>
    </w:docPart>
    <w:docPart>
      <w:docPartPr>
        <w:name w:val="856861FA9A9A4E2F8BBC3210B0FCE354"/>
        <w:category>
          <w:name w:val="General"/>
          <w:gallery w:val="placeholder"/>
        </w:category>
        <w:types>
          <w:type w:val="bbPlcHdr"/>
        </w:types>
        <w:behaviors>
          <w:behavior w:val="content"/>
        </w:behaviors>
        <w:guid w:val="{69E079EA-229A-4807-A7C4-944C1E961648}"/>
      </w:docPartPr>
      <w:docPartBody>
        <w:p w:rsidR="00B22172" w:rsidRDefault="00B22172">
          <w:pPr>
            <w:pStyle w:val="856861FA9A9A4E2F8BBC3210B0FCE354"/>
          </w:pPr>
          <w:r w:rsidRPr="00B844FE">
            <w:t>[Type here]</w:t>
          </w:r>
        </w:p>
      </w:docPartBody>
    </w:docPart>
    <w:docPart>
      <w:docPartPr>
        <w:name w:val="E55CB4D39C8243FE8071F12D4A1B9D42"/>
        <w:category>
          <w:name w:val="General"/>
          <w:gallery w:val="placeholder"/>
        </w:category>
        <w:types>
          <w:type w:val="bbPlcHdr"/>
        </w:types>
        <w:behaviors>
          <w:behavior w:val="content"/>
        </w:behaviors>
        <w:guid w:val="{CD9F5F3B-6842-42BE-931C-9ADE5A3EAB29}"/>
      </w:docPartPr>
      <w:docPartBody>
        <w:p w:rsidR="00B22172" w:rsidRDefault="00B22172">
          <w:pPr>
            <w:pStyle w:val="E55CB4D39C8243FE8071F12D4A1B9D42"/>
          </w:pPr>
          <w:r w:rsidRPr="00B844FE">
            <w:t>Number</w:t>
          </w:r>
        </w:p>
      </w:docPartBody>
    </w:docPart>
    <w:docPart>
      <w:docPartPr>
        <w:name w:val="A3E28719B227479380C0638C2A11BC60"/>
        <w:category>
          <w:name w:val="General"/>
          <w:gallery w:val="placeholder"/>
        </w:category>
        <w:types>
          <w:type w:val="bbPlcHdr"/>
        </w:types>
        <w:behaviors>
          <w:behavior w:val="content"/>
        </w:behaviors>
        <w:guid w:val="{517D7BE2-06A1-4091-8F2F-5F0722B34163}"/>
      </w:docPartPr>
      <w:docPartBody>
        <w:p w:rsidR="00B22172" w:rsidRDefault="00B22172">
          <w:pPr>
            <w:pStyle w:val="A3E28719B227479380C0638C2A11BC60"/>
          </w:pPr>
          <w:r>
            <w:rPr>
              <w:rStyle w:val="PlaceholderText"/>
            </w:rPr>
            <w:t>Enter References</w:t>
          </w:r>
        </w:p>
      </w:docPartBody>
    </w:docPart>
    <w:docPart>
      <w:docPartPr>
        <w:name w:val="AC42267739164136A22075003BA45FB3"/>
        <w:category>
          <w:name w:val="General"/>
          <w:gallery w:val="placeholder"/>
        </w:category>
        <w:types>
          <w:type w:val="bbPlcHdr"/>
        </w:types>
        <w:behaviors>
          <w:behavior w:val="content"/>
        </w:behaviors>
        <w:guid w:val="{1DC4AACB-1CA4-40C6-A11D-193A55C2B7CC}"/>
      </w:docPartPr>
      <w:docPartBody>
        <w:p w:rsidR="00A5046F" w:rsidRDefault="00A5046F" w:rsidP="00A5046F">
          <w:pPr>
            <w:pStyle w:val="AC42267739164136A22075003BA45FB3"/>
          </w:pPr>
          <w:r>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72"/>
    <w:rsid w:val="00070336"/>
    <w:rsid w:val="001413B7"/>
    <w:rsid w:val="00181C33"/>
    <w:rsid w:val="00356937"/>
    <w:rsid w:val="00376EB6"/>
    <w:rsid w:val="00673FD2"/>
    <w:rsid w:val="006864F5"/>
    <w:rsid w:val="00956DE0"/>
    <w:rsid w:val="00A5046F"/>
    <w:rsid w:val="00B22172"/>
    <w:rsid w:val="00B81019"/>
    <w:rsid w:val="00F55788"/>
    <w:rsid w:val="00F82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3E413478E04133852E697876F43A91">
    <w:name w:val="063E413478E04133852E697876F43A91"/>
  </w:style>
  <w:style w:type="paragraph" w:customStyle="1" w:styleId="856861FA9A9A4E2F8BBC3210B0FCE354">
    <w:name w:val="856861FA9A9A4E2F8BBC3210B0FCE354"/>
  </w:style>
  <w:style w:type="paragraph" w:customStyle="1" w:styleId="E55CB4D39C8243FE8071F12D4A1B9D42">
    <w:name w:val="E55CB4D39C8243FE8071F12D4A1B9D42"/>
  </w:style>
  <w:style w:type="character" w:styleId="PlaceholderText">
    <w:name w:val="Placeholder Text"/>
    <w:basedOn w:val="DefaultParagraphFont"/>
    <w:uiPriority w:val="99"/>
    <w:semiHidden/>
    <w:rsid w:val="001413B7"/>
    <w:rPr>
      <w:color w:val="808080"/>
    </w:rPr>
  </w:style>
  <w:style w:type="paragraph" w:customStyle="1" w:styleId="A3E28719B227479380C0638C2A11BC60">
    <w:name w:val="A3E28719B227479380C0638C2A11BC60"/>
  </w:style>
  <w:style w:type="paragraph" w:customStyle="1" w:styleId="AC42267739164136A22075003BA45FB3">
    <w:name w:val="AC42267739164136A22075003BA45FB3"/>
    <w:rsid w:val="00A50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370</Words>
  <Characters>2611</Characters>
  <Application>Microsoft Office Word</Application>
  <DocSecurity>0</DocSecurity>
  <Lines>90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Anderson</dc:creator>
  <cp:keywords/>
  <dc:description/>
  <cp:lastModifiedBy>Debra Rayhill</cp:lastModifiedBy>
  <cp:revision>2</cp:revision>
  <cp:lastPrinted>2025-04-10T02:14:00Z</cp:lastPrinted>
  <dcterms:created xsi:type="dcterms:W3CDTF">2025-04-14T18:29:00Z</dcterms:created>
  <dcterms:modified xsi:type="dcterms:W3CDTF">2025-04-14T18:29:00Z</dcterms:modified>
</cp:coreProperties>
</file>