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31A6E" w14:textId="77777777" w:rsidR="00FE067E" w:rsidRDefault="00CD36CF" w:rsidP="00CC1F3B">
      <w:pPr>
        <w:pStyle w:val="TitlePageOrigin"/>
      </w:pPr>
      <w:r>
        <w:t>WEST virginia legislature</w:t>
      </w:r>
    </w:p>
    <w:p w14:paraId="2919AC74" w14:textId="5F941893" w:rsidR="00CD36CF" w:rsidRDefault="00CD36CF" w:rsidP="00CC1F3B">
      <w:pPr>
        <w:pStyle w:val="TitlePageSession"/>
      </w:pPr>
      <w:r>
        <w:t>20</w:t>
      </w:r>
      <w:r w:rsidR="00EC5E63">
        <w:t>2</w:t>
      </w:r>
      <w:r w:rsidR="00B17AAB">
        <w:t>6</w:t>
      </w:r>
      <w:r>
        <w:t xml:space="preserve"> regular session</w:t>
      </w:r>
    </w:p>
    <w:p w14:paraId="58F9A459" w14:textId="77777777" w:rsidR="00CD36CF" w:rsidRDefault="00D2211C" w:rsidP="00CC1F3B">
      <w:pPr>
        <w:pStyle w:val="TitlePageBillPrefix"/>
      </w:pPr>
      <w:sdt>
        <w:sdtPr>
          <w:tag w:val="IntroDate"/>
          <w:id w:val="-1236936958"/>
          <w:placeholder>
            <w:docPart w:val="A4C78935CF7545D09758F8B54DB6B141"/>
          </w:placeholder>
          <w:text/>
        </w:sdtPr>
        <w:sdtEndPr/>
        <w:sdtContent>
          <w:r w:rsidR="00AE48A0">
            <w:t>Introduced</w:t>
          </w:r>
        </w:sdtContent>
      </w:sdt>
    </w:p>
    <w:p w14:paraId="7C22E2BD" w14:textId="12D23D44" w:rsidR="00CD36CF" w:rsidRDefault="00D2211C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6E209DE8E6124D0D8CFD2019369A626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7C085E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DD5E2821E0954783A50A42507CA6F85F"/>
          </w:placeholder>
          <w:text/>
        </w:sdtPr>
        <w:sdtEndPr/>
        <w:sdtContent>
          <w:r>
            <w:t>4022</w:t>
          </w:r>
        </w:sdtContent>
      </w:sdt>
    </w:p>
    <w:p w14:paraId="616168E4" w14:textId="4860FDEA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D0AA1B3340C04DDAB69BE8F6E602DE87"/>
          </w:placeholder>
          <w:text w:multiLine="1"/>
        </w:sdtPr>
        <w:sdtEndPr/>
        <w:sdtContent>
          <w:r w:rsidR="007C085E">
            <w:t>Delegates Hanshaw (Mr. Speaker) and Hornbuckle</w:t>
          </w:r>
        </w:sdtContent>
      </w:sdt>
    </w:p>
    <w:p w14:paraId="5F9B5560" w14:textId="502CC2BE" w:rsidR="00A75D99" w:rsidRDefault="00A75D99" w:rsidP="00B26040">
      <w:pPr>
        <w:pStyle w:val="Sponsors"/>
      </w:pPr>
      <w:r>
        <w:t>[By Request of the Executive]</w:t>
      </w:r>
    </w:p>
    <w:p w14:paraId="7101D2F5" w14:textId="20BF2280" w:rsidR="00E831B3" w:rsidRDefault="00CD36CF" w:rsidP="00CC1F3B">
      <w:pPr>
        <w:pStyle w:val="References"/>
      </w:pPr>
      <w:r>
        <w:t>[</w:t>
      </w:r>
      <w:r w:rsidR="00A75D99">
        <w:t>Introduced; referred</w:t>
      </w:r>
    </w:p>
    <w:p w14:paraId="327766F6" w14:textId="593A5E4F" w:rsidR="00A75D99" w:rsidRDefault="00A75D99" w:rsidP="00CC1F3B">
      <w:pPr>
        <w:pStyle w:val="References"/>
      </w:pPr>
      <w:r>
        <w:t>to the Committee on]</w:t>
      </w:r>
    </w:p>
    <w:p w14:paraId="6E0702ED" w14:textId="11B25EDC" w:rsidR="00303684" w:rsidRDefault="0000526A" w:rsidP="00CC1F3B">
      <w:pPr>
        <w:pStyle w:val="TitleSection"/>
      </w:pPr>
      <w:r w:rsidRPr="00205A4D">
        <w:lastRenderedPageBreak/>
        <w:t>A BIL</w:t>
      </w:r>
      <w:r w:rsidR="007E007E" w:rsidRPr="00205A4D">
        <w:t>L to amend</w:t>
      </w:r>
      <w:r w:rsidR="007E007E">
        <w:t xml:space="preserve"> and reenact §49-2-102 of the Code of West Virginia, 1931, as amended, relating to allocating and station of child protective services workers by county; and reporting </w:t>
      </w:r>
      <w:r w:rsidR="00205A4D">
        <w:t xml:space="preserve">any changes to </w:t>
      </w:r>
      <w:r w:rsidR="007E007E">
        <w:t>the allocation and station of child protective services workers.</w:t>
      </w:r>
    </w:p>
    <w:p w14:paraId="688C3A45" w14:textId="167374EE" w:rsidR="00F85325" w:rsidRDefault="00303684" w:rsidP="00A75D99">
      <w:pPr>
        <w:pStyle w:val="EnactingClause"/>
        <w:sectPr w:rsidR="00F85325" w:rsidSect="00A75D9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4E0699C9" w14:textId="77777777" w:rsidR="00F85325" w:rsidRDefault="00F85325" w:rsidP="00466AEC">
      <w:pPr>
        <w:pStyle w:val="ArticleHeading"/>
        <w:sectPr w:rsidR="00F85325" w:rsidSect="00F85325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ARTICLE 2. STATE RESPONSIBILITIES FOR CHILDREN.</w:t>
      </w:r>
    </w:p>
    <w:p w14:paraId="520AF89D" w14:textId="77777777" w:rsidR="00F85325" w:rsidRDefault="00F85325" w:rsidP="00D7671F">
      <w:pPr>
        <w:pStyle w:val="SectionHeading"/>
        <w:sectPr w:rsidR="00F85325" w:rsidSect="00F85325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D7671F">
        <w:t>§49-2-102. Staffing Allocation for Child Protective Services Workers.</w:t>
      </w:r>
    </w:p>
    <w:p w14:paraId="65EDB166" w14:textId="43F063FA" w:rsidR="00546BA6" w:rsidRPr="00546BA6" w:rsidRDefault="00546BA6" w:rsidP="00D7671F">
      <w:pPr>
        <w:pStyle w:val="SectionBody"/>
        <w:rPr>
          <w:u w:val="single"/>
        </w:rPr>
      </w:pPr>
      <w:r>
        <w:rPr>
          <w:u w:val="single"/>
        </w:rPr>
        <w:t xml:space="preserve">(a) </w:t>
      </w:r>
      <w:r w:rsidR="00F85325" w:rsidRPr="00D7671F">
        <w:t xml:space="preserve">Notwithstanding any other provision of this code to the contrary, effective July 1, 2024, the commissioner shall allocate and station child protective services workers by county based on </w:t>
      </w:r>
      <w:r w:rsidR="00F85325" w:rsidRPr="002A0FCF">
        <w:t>population,</w:t>
      </w:r>
      <w:r w:rsidR="00F85325" w:rsidRPr="00D7671F">
        <w:t xml:space="preserve"> referrals</w:t>
      </w:r>
      <w:r w:rsidR="00F85325" w:rsidRPr="002A0FCF">
        <w:t>,</w:t>
      </w:r>
      <w:r w:rsidR="00F85325" w:rsidRPr="00D7671F">
        <w:t xml:space="preserve"> and average caseload</w:t>
      </w:r>
      <w:r w:rsidR="00F85325" w:rsidRPr="00B90AC3">
        <w:rPr>
          <w:strike/>
        </w:rPr>
        <w:t>.</w:t>
      </w:r>
      <w:r w:rsidR="00C63F84">
        <w:t xml:space="preserve"> </w:t>
      </w:r>
      <w:r w:rsidR="00C63F84">
        <w:rPr>
          <w:u w:val="single"/>
        </w:rPr>
        <w:t xml:space="preserve">: </w:t>
      </w:r>
      <w:r w:rsidR="00C63F84" w:rsidRPr="00B90AC3">
        <w:rPr>
          <w:i/>
          <w:iCs/>
          <w:u w:val="single"/>
        </w:rPr>
        <w:t>Provided</w:t>
      </w:r>
      <w:r w:rsidR="00C63F84">
        <w:rPr>
          <w:u w:val="single"/>
        </w:rPr>
        <w:t xml:space="preserve">, That the commissioner may adjust the allocation and station of child protective services workers based on immediate needs of each county, as demonstrated by the present referrals and caseload. </w:t>
      </w:r>
      <w:r>
        <w:t xml:space="preserve"> </w:t>
      </w:r>
      <w:r>
        <w:rPr>
          <w:u w:val="single"/>
        </w:rPr>
        <w:t xml:space="preserve"> </w:t>
      </w:r>
    </w:p>
    <w:p w14:paraId="70C09ECB" w14:textId="750BC008" w:rsidR="002A0FCF" w:rsidRDefault="00546BA6" w:rsidP="00D7671F">
      <w:pPr>
        <w:pStyle w:val="SectionBody"/>
      </w:pPr>
      <w:r>
        <w:rPr>
          <w:u w:val="single"/>
        </w:rPr>
        <w:t xml:space="preserve">(b) </w:t>
      </w:r>
      <w:r w:rsidR="00F85325" w:rsidRPr="00D7671F">
        <w:t>The allocation may not decrease below the bureau’s allocation of January 1, 2023</w:t>
      </w:r>
      <w:r w:rsidR="00F85325">
        <w:rPr>
          <w:u w:val="single"/>
        </w:rPr>
        <w:t xml:space="preserve">, </w:t>
      </w:r>
      <w:r w:rsidR="00EC62C3">
        <w:rPr>
          <w:u w:val="single"/>
        </w:rPr>
        <w:t>when</w:t>
      </w:r>
      <w:r w:rsidR="00F85325">
        <w:rPr>
          <w:u w:val="single"/>
        </w:rPr>
        <w:t xml:space="preserve"> all positions for child protective workers by county are filled.  </w:t>
      </w:r>
      <w:r w:rsidR="00110E1B">
        <w:rPr>
          <w:u w:val="single"/>
        </w:rPr>
        <w:t>If</w:t>
      </w:r>
      <w:r w:rsidR="00F85325">
        <w:rPr>
          <w:u w:val="single"/>
        </w:rPr>
        <w:t xml:space="preserve"> there are vacancies in any county in this state, then the department may adjust the allocation and station of child protective service workers based on actual need</w:t>
      </w:r>
      <w:r w:rsidR="00F85325" w:rsidRPr="00D7671F">
        <w:t xml:space="preserve">. </w:t>
      </w:r>
    </w:p>
    <w:p w14:paraId="09F080F8" w14:textId="5DD5C0AA" w:rsidR="00F85325" w:rsidRPr="009D7379" w:rsidRDefault="002A0FCF" w:rsidP="00D7671F">
      <w:pPr>
        <w:pStyle w:val="SectionBody"/>
        <w:rPr>
          <w:u w:val="single"/>
        </w:rPr>
      </w:pPr>
      <w:r>
        <w:rPr>
          <w:u w:val="single"/>
        </w:rPr>
        <w:t xml:space="preserve">(c) </w:t>
      </w:r>
      <w:r w:rsidR="00F85325" w:rsidRPr="00D7671F">
        <w:t xml:space="preserve">The county population shall be based on the United States Census. The bureau shall report the allocation to the Legislative Oversight Commission on Health and Human Resources Accountability by July 1 </w:t>
      </w:r>
      <w:r w:rsidR="009D7379">
        <w:rPr>
          <w:u w:val="single"/>
        </w:rPr>
        <w:t xml:space="preserve">of </w:t>
      </w:r>
      <w:r w:rsidR="00F85325" w:rsidRPr="00D7671F">
        <w:t>each year</w:t>
      </w:r>
      <w:r w:rsidR="009D7379">
        <w:t>.</w:t>
      </w:r>
      <w:r w:rsidR="009D7379">
        <w:rPr>
          <w:u w:val="single"/>
        </w:rPr>
        <w:t xml:space="preserve">  The annual report on allocation shall reflect </w:t>
      </w:r>
      <w:r w:rsidR="0033162C">
        <w:rPr>
          <w:u w:val="single"/>
        </w:rPr>
        <w:t xml:space="preserve">each change </w:t>
      </w:r>
      <w:r w:rsidR="009D7379">
        <w:rPr>
          <w:u w:val="single"/>
        </w:rPr>
        <w:t>in allocation that occurred in the twelve months preceding July 1</w:t>
      </w:r>
      <w:r w:rsidR="00A45B22">
        <w:rPr>
          <w:u w:val="single"/>
        </w:rPr>
        <w:t xml:space="preserve"> and persisted for more than three weeks</w:t>
      </w:r>
      <w:r w:rsidR="007659AC">
        <w:rPr>
          <w:u w:val="single"/>
        </w:rPr>
        <w:t xml:space="preserve">, along with a brief explanation justifying </w:t>
      </w:r>
      <w:r w:rsidR="008C518E">
        <w:rPr>
          <w:u w:val="single"/>
        </w:rPr>
        <w:t>each</w:t>
      </w:r>
      <w:r w:rsidR="007659AC">
        <w:rPr>
          <w:u w:val="single"/>
        </w:rPr>
        <w:t xml:space="preserve"> change </w:t>
      </w:r>
      <w:r w:rsidR="00A619CA">
        <w:rPr>
          <w:u w:val="single"/>
        </w:rPr>
        <w:t>in allocation</w:t>
      </w:r>
      <w:r w:rsidR="00A45B22">
        <w:rPr>
          <w:u w:val="single"/>
        </w:rPr>
        <w:t>.</w:t>
      </w:r>
    </w:p>
    <w:p w14:paraId="185B91F4" w14:textId="77777777" w:rsidR="00C33014" w:rsidRDefault="00C33014" w:rsidP="00CC1F3B">
      <w:pPr>
        <w:pStyle w:val="Note"/>
      </w:pPr>
    </w:p>
    <w:p w14:paraId="0BFB01C1" w14:textId="42C7773A" w:rsidR="006865E9" w:rsidRDefault="00CF1DCA" w:rsidP="00CC1F3B">
      <w:pPr>
        <w:pStyle w:val="Note"/>
      </w:pPr>
      <w:r w:rsidRPr="004B5DF7">
        <w:t>NOTE: The</w:t>
      </w:r>
      <w:r w:rsidR="006865E9" w:rsidRPr="004B5DF7">
        <w:t xml:space="preserve"> purpose of this bill is to</w:t>
      </w:r>
      <w:r w:rsidR="00205A4D" w:rsidRPr="004B5DF7">
        <w:t xml:space="preserve"> clarify</w:t>
      </w:r>
      <w:r w:rsidR="00205A4D">
        <w:t xml:space="preserve"> the application of the allocation formula for child protective services workers by county, and to set forth what information should be included in the annual report.</w:t>
      </w:r>
    </w:p>
    <w:p w14:paraId="377F00DC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7D74D" w14:textId="77777777" w:rsidR="00683B22" w:rsidRPr="00B844FE" w:rsidRDefault="00683B22" w:rsidP="00B844FE">
      <w:r>
        <w:separator/>
      </w:r>
    </w:p>
  </w:endnote>
  <w:endnote w:type="continuationSeparator" w:id="0">
    <w:p w14:paraId="038F9CF5" w14:textId="77777777" w:rsidR="00683B22" w:rsidRPr="00B844FE" w:rsidRDefault="00683B22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10282134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6E8E815C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EAE715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A3199" w14:textId="77777777" w:rsidR="007C085E" w:rsidRDefault="007C08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77D40" w14:textId="77777777" w:rsidR="00683B22" w:rsidRPr="00B844FE" w:rsidRDefault="00683B22" w:rsidP="00B844FE">
      <w:r>
        <w:separator/>
      </w:r>
    </w:p>
  </w:footnote>
  <w:footnote w:type="continuationSeparator" w:id="0">
    <w:p w14:paraId="5FEEE0D1" w14:textId="77777777" w:rsidR="00683B22" w:rsidRPr="00B844FE" w:rsidRDefault="00683B22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30B1F" w14:textId="77777777" w:rsidR="002A0269" w:rsidRPr="00B844FE" w:rsidRDefault="00D2211C">
    <w:pPr>
      <w:pStyle w:val="Header"/>
    </w:pPr>
    <w:sdt>
      <w:sdtPr>
        <w:id w:val="-684364211"/>
        <w:placeholder>
          <w:docPart w:val="6E209DE8E6124D0D8CFD2019369A6264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6E209DE8E6124D0D8CFD2019369A6264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C7B98" w14:textId="7BB7E0D7" w:rsidR="00C33014" w:rsidRPr="00C33014" w:rsidRDefault="00AE48A0" w:rsidP="000573A9">
    <w:pPr>
      <w:pStyle w:val="HeaderStyle"/>
    </w:pPr>
    <w:r>
      <w:t>I</w:t>
    </w:r>
    <w:r w:rsidR="001A66B7">
      <w:t xml:space="preserve">ntr </w:t>
    </w:r>
    <w:sdt>
      <w:sdtPr>
        <w:tag w:val="BNumWH"/>
        <w:id w:val="138549797"/>
        <w:showingPlcHdr/>
        <w:text/>
      </w:sdtPr>
      <w:sdtEndPr/>
      <w:sdtContent/>
    </w:sdt>
    <w:r w:rsidR="007C085E">
      <w:t>H</w:t>
    </w:r>
    <w:r w:rsidR="00A75D99">
      <w:t>B</w:t>
    </w:r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rPr>
          <w:color w:val="auto"/>
        </w:rPr>
        <w:alias w:val="CBD Number"/>
        <w:tag w:val="CBD Number"/>
        <w:id w:val="1176923086"/>
        <w:lock w:val="sdtLocked"/>
        <w:text/>
      </w:sdtPr>
      <w:sdtEndPr/>
      <w:sdtContent>
        <w:r w:rsidR="007C085E" w:rsidRPr="007C085E">
          <w:rPr>
            <w:color w:val="auto"/>
          </w:rPr>
          <w:t>2026R2799H 2026R2798S</w:t>
        </w:r>
      </w:sdtContent>
    </w:sdt>
  </w:p>
  <w:p w14:paraId="170E7AC5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CD99D" w14:textId="1ED492FE" w:rsidR="002A0269" w:rsidRPr="002A0269" w:rsidRDefault="00D2211C" w:rsidP="00CC1F3B">
    <w:pPr>
      <w:pStyle w:val="HeaderStyle"/>
    </w:pPr>
    <w:sdt>
      <w:sdtPr>
        <w:tag w:val="BNumWH"/>
        <w:id w:val="-1890952866"/>
        <w:showingPlcHdr/>
        <w:text/>
      </w:sdtPr>
      <w:sdtEndPr/>
      <w:sdtContent/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-944383718"/>
        <w:lock w:val="sdtLocked"/>
        <w:showingPlcHdr/>
        <w:text/>
      </w:sdtPr>
      <w:sdtEndPr/>
      <w:sdtContent>
        <w:r w:rsidR="00A75D99">
          <w:t xml:space="preserve">    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2109689660">
    <w:abstractNumId w:val="0"/>
  </w:num>
  <w:num w:numId="2" w16cid:durableId="1752004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30A"/>
    <w:rsid w:val="0000526A"/>
    <w:rsid w:val="000573A9"/>
    <w:rsid w:val="00085D22"/>
    <w:rsid w:val="000C5C77"/>
    <w:rsid w:val="000C66FF"/>
    <w:rsid w:val="000E3912"/>
    <w:rsid w:val="000E7B2A"/>
    <w:rsid w:val="0010070F"/>
    <w:rsid w:val="00110E1B"/>
    <w:rsid w:val="0015112E"/>
    <w:rsid w:val="001552E7"/>
    <w:rsid w:val="001566B4"/>
    <w:rsid w:val="001A66B7"/>
    <w:rsid w:val="001C279E"/>
    <w:rsid w:val="001D459E"/>
    <w:rsid w:val="001E4CCD"/>
    <w:rsid w:val="001F093F"/>
    <w:rsid w:val="00205A4D"/>
    <w:rsid w:val="00251CBF"/>
    <w:rsid w:val="0027011C"/>
    <w:rsid w:val="00274200"/>
    <w:rsid w:val="00275740"/>
    <w:rsid w:val="002A0269"/>
    <w:rsid w:val="002A0FCF"/>
    <w:rsid w:val="002D430A"/>
    <w:rsid w:val="002E51F2"/>
    <w:rsid w:val="00303684"/>
    <w:rsid w:val="00306DEC"/>
    <w:rsid w:val="003143F5"/>
    <w:rsid w:val="00314854"/>
    <w:rsid w:val="0033162C"/>
    <w:rsid w:val="00332619"/>
    <w:rsid w:val="00394191"/>
    <w:rsid w:val="003C51CD"/>
    <w:rsid w:val="003E41C9"/>
    <w:rsid w:val="004368E0"/>
    <w:rsid w:val="00450DCB"/>
    <w:rsid w:val="00474B38"/>
    <w:rsid w:val="004B5DF7"/>
    <w:rsid w:val="004C13DD"/>
    <w:rsid w:val="004E3441"/>
    <w:rsid w:val="00500579"/>
    <w:rsid w:val="00524FAB"/>
    <w:rsid w:val="00546BA6"/>
    <w:rsid w:val="005A5366"/>
    <w:rsid w:val="005F1A5D"/>
    <w:rsid w:val="006275C5"/>
    <w:rsid w:val="006369EB"/>
    <w:rsid w:val="00637E73"/>
    <w:rsid w:val="00643545"/>
    <w:rsid w:val="00683B22"/>
    <w:rsid w:val="006865E9"/>
    <w:rsid w:val="00691F3E"/>
    <w:rsid w:val="00694BFB"/>
    <w:rsid w:val="00697BC7"/>
    <w:rsid w:val="006A106B"/>
    <w:rsid w:val="006C523D"/>
    <w:rsid w:val="006D4036"/>
    <w:rsid w:val="00731625"/>
    <w:rsid w:val="00755228"/>
    <w:rsid w:val="007659AC"/>
    <w:rsid w:val="007A5259"/>
    <w:rsid w:val="007A7081"/>
    <w:rsid w:val="007C0370"/>
    <w:rsid w:val="007C085E"/>
    <w:rsid w:val="007E007E"/>
    <w:rsid w:val="007F1CF5"/>
    <w:rsid w:val="00834EDE"/>
    <w:rsid w:val="0085776E"/>
    <w:rsid w:val="008736AA"/>
    <w:rsid w:val="008B2BF6"/>
    <w:rsid w:val="008C518E"/>
    <w:rsid w:val="008D275D"/>
    <w:rsid w:val="00913DCC"/>
    <w:rsid w:val="00974B3E"/>
    <w:rsid w:val="00980327"/>
    <w:rsid w:val="00986478"/>
    <w:rsid w:val="009A5334"/>
    <w:rsid w:val="009B5557"/>
    <w:rsid w:val="009D7379"/>
    <w:rsid w:val="009F1067"/>
    <w:rsid w:val="00A01694"/>
    <w:rsid w:val="00A31E01"/>
    <w:rsid w:val="00A45B22"/>
    <w:rsid w:val="00A527AD"/>
    <w:rsid w:val="00A619CA"/>
    <w:rsid w:val="00A718CF"/>
    <w:rsid w:val="00A75D99"/>
    <w:rsid w:val="00AE48A0"/>
    <w:rsid w:val="00AE61BE"/>
    <w:rsid w:val="00AF0985"/>
    <w:rsid w:val="00B07404"/>
    <w:rsid w:val="00B16F25"/>
    <w:rsid w:val="00B17AAB"/>
    <w:rsid w:val="00B20B1E"/>
    <w:rsid w:val="00B24422"/>
    <w:rsid w:val="00B26040"/>
    <w:rsid w:val="00B31A96"/>
    <w:rsid w:val="00B6665C"/>
    <w:rsid w:val="00B66B81"/>
    <w:rsid w:val="00B80C20"/>
    <w:rsid w:val="00B844FE"/>
    <w:rsid w:val="00B86B4F"/>
    <w:rsid w:val="00B90AC3"/>
    <w:rsid w:val="00B945FB"/>
    <w:rsid w:val="00BA1F84"/>
    <w:rsid w:val="00BB6BE5"/>
    <w:rsid w:val="00BC562B"/>
    <w:rsid w:val="00BF5396"/>
    <w:rsid w:val="00C04C0F"/>
    <w:rsid w:val="00C2086F"/>
    <w:rsid w:val="00C33014"/>
    <w:rsid w:val="00C33434"/>
    <w:rsid w:val="00C34869"/>
    <w:rsid w:val="00C42EB6"/>
    <w:rsid w:val="00C63F84"/>
    <w:rsid w:val="00C85096"/>
    <w:rsid w:val="00CB20EF"/>
    <w:rsid w:val="00CC1F3B"/>
    <w:rsid w:val="00CD12CB"/>
    <w:rsid w:val="00CD36CF"/>
    <w:rsid w:val="00CF18DB"/>
    <w:rsid w:val="00CF1DCA"/>
    <w:rsid w:val="00D04E16"/>
    <w:rsid w:val="00D2211C"/>
    <w:rsid w:val="00D579FC"/>
    <w:rsid w:val="00D64CBF"/>
    <w:rsid w:val="00D67851"/>
    <w:rsid w:val="00D80B68"/>
    <w:rsid w:val="00D81C16"/>
    <w:rsid w:val="00DA33B0"/>
    <w:rsid w:val="00DA631F"/>
    <w:rsid w:val="00DD31CF"/>
    <w:rsid w:val="00DE0F49"/>
    <w:rsid w:val="00DE526B"/>
    <w:rsid w:val="00DF199D"/>
    <w:rsid w:val="00DF3A78"/>
    <w:rsid w:val="00E01542"/>
    <w:rsid w:val="00E365F1"/>
    <w:rsid w:val="00E62F48"/>
    <w:rsid w:val="00E72E84"/>
    <w:rsid w:val="00E831B3"/>
    <w:rsid w:val="00E95FBC"/>
    <w:rsid w:val="00EC5E63"/>
    <w:rsid w:val="00EC62C3"/>
    <w:rsid w:val="00EE4420"/>
    <w:rsid w:val="00EE70CB"/>
    <w:rsid w:val="00F41CA2"/>
    <w:rsid w:val="00F443C0"/>
    <w:rsid w:val="00F5507B"/>
    <w:rsid w:val="00F62EFB"/>
    <w:rsid w:val="00F65451"/>
    <w:rsid w:val="00F85325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9BDDFD"/>
  <w15:chartTrackingRefBased/>
  <w15:docId w15:val="{866F5357-5BC5-4A58-9460-87E627D84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link w:val="ChapterHeadingChar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ChapterHeadingChar">
    <w:name w:val="Chapter Heading Char"/>
    <w:link w:val="ChapterHeading"/>
    <w:rsid w:val="00F85325"/>
    <w:rPr>
      <w:rFonts w:eastAsia="Calibri"/>
      <w:b/>
      <w:caps/>
      <w:color w:val="000000"/>
      <w:sz w:val="28"/>
    </w:rPr>
  </w:style>
  <w:style w:type="character" w:customStyle="1" w:styleId="SectionBodyChar">
    <w:name w:val="Section Body Char"/>
    <w:link w:val="SectionBody"/>
    <w:rsid w:val="00F85325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F85325"/>
    <w:rPr>
      <w:rFonts w:eastAsia="Calibri"/>
      <w:b/>
      <w:color w:val="000000"/>
    </w:rPr>
  </w:style>
  <w:style w:type="paragraph" w:styleId="Revision">
    <w:name w:val="Revision"/>
    <w:hidden/>
    <w:uiPriority w:val="99"/>
    <w:semiHidden/>
    <w:rsid w:val="00C63F84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111313\Desktop\Katie's%20Awesome%20File\LEGISLATION\4%20-%20Regular%20Session%20(2026)\0%20-%20TEMPLATES\Drafting%20Tools\2022%20Bill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4C78935CF7545D09758F8B54DB6B1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DFD748-E98B-4B36-89F6-EB495B5DC098}"/>
      </w:docPartPr>
      <w:docPartBody>
        <w:p w:rsidR="004D28D7" w:rsidRDefault="008F16F6">
          <w:pPr>
            <w:pStyle w:val="A4C78935CF7545D09758F8B54DB6B141"/>
          </w:pPr>
          <w:r w:rsidRPr="00B844FE">
            <w:t>Prefix Text</w:t>
          </w:r>
        </w:p>
      </w:docPartBody>
    </w:docPart>
    <w:docPart>
      <w:docPartPr>
        <w:name w:val="6E209DE8E6124D0D8CFD2019369A62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84BCB0-309A-4EA8-9FB8-CC0A07811ACC}"/>
      </w:docPartPr>
      <w:docPartBody>
        <w:p w:rsidR="004D28D7" w:rsidRDefault="008F16F6">
          <w:pPr>
            <w:pStyle w:val="6E209DE8E6124D0D8CFD2019369A6264"/>
          </w:pPr>
          <w:r w:rsidRPr="00B844FE">
            <w:t>[Type here]</w:t>
          </w:r>
        </w:p>
      </w:docPartBody>
    </w:docPart>
    <w:docPart>
      <w:docPartPr>
        <w:name w:val="DD5E2821E0954783A50A42507CA6F8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F4420B-D423-4432-9565-A1AF38D99F94}"/>
      </w:docPartPr>
      <w:docPartBody>
        <w:p w:rsidR="004D28D7" w:rsidRDefault="008F16F6">
          <w:pPr>
            <w:pStyle w:val="DD5E2821E0954783A50A42507CA6F85F"/>
          </w:pPr>
          <w:r w:rsidRPr="00B844FE">
            <w:t>Number</w:t>
          </w:r>
        </w:p>
      </w:docPartBody>
    </w:docPart>
    <w:docPart>
      <w:docPartPr>
        <w:name w:val="D0AA1B3340C04DDAB69BE8F6E602DE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8CAC1F-1FD5-42D5-B14B-EE9CD5136B65}"/>
      </w:docPartPr>
      <w:docPartBody>
        <w:p w:rsidR="004D28D7" w:rsidRDefault="008F16F6">
          <w:pPr>
            <w:pStyle w:val="D0AA1B3340C04DDAB69BE8F6E602DE87"/>
          </w:pPr>
          <w:r w:rsidRPr="00B844FE">
            <w:t>Enter Sponsors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1FE"/>
    <w:rsid w:val="000523F4"/>
    <w:rsid w:val="00074E1C"/>
    <w:rsid w:val="001E4CCD"/>
    <w:rsid w:val="00251CBF"/>
    <w:rsid w:val="00306DEC"/>
    <w:rsid w:val="00332619"/>
    <w:rsid w:val="003E2E2A"/>
    <w:rsid w:val="004D28D7"/>
    <w:rsid w:val="006275C5"/>
    <w:rsid w:val="006D71FE"/>
    <w:rsid w:val="00731625"/>
    <w:rsid w:val="00833B1A"/>
    <w:rsid w:val="008F16F6"/>
    <w:rsid w:val="00A01694"/>
    <w:rsid w:val="00B20B1E"/>
    <w:rsid w:val="00BF5396"/>
    <w:rsid w:val="00C04C0F"/>
    <w:rsid w:val="00C2086F"/>
    <w:rsid w:val="00C44D88"/>
    <w:rsid w:val="00C4694E"/>
    <w:rsid w:val="00CF5DB9"/>
    <w:rsid w:val="00D67851"/>
    <w:rsid w:val="00E72E84"/>
    <w:rsid w:val="00EB79CC"/>
    <w:rsid w:val="00ED1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4C78935CF7545D09758F8B54DB6B141">
    <w:name w:val="A4C78935CF7545D09758F8B54DB6B141"/>
  </w:style>
  <w:style w:type="paragraph" w:customStyle="1" w:styleId="6E209DE8E6124D0D8CFD2019369A6264">
    <w:name w:val="6E209DE8E6124D0D8CFD2019369A6264"/>
  </w:style>
  <w:style w:type="paragraph" w:customStyle="1" w:styleId="DD5E2821E0954783A50A42507CA6F85F">
    <w:name w:val="DD5E2821E0954783A50A42507CA6F85F"/>
  </w:style>
  <w:style w:type="paragraph" w:customStyle="1" w:styleId="D0AA1B3340C04DDAB69BE8F6E602DE87">
    <w:name w:val="D0AA1B3340C04DDAB69BE8F6E602DE87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2022 Bill Template</Template>
  <TotalTime>0</TotalTime>
  <Pages>2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Franklin, Katie H</dc:creator>
  <cp:keywords/>
  <dc:description/>
  <cp:lastModifiedBy>Sam Rowe</cp:lastModifiedBy>
  <cp:revision>2</cp:revision>
  <cp:lastPrinted>2025-12-23T14:52:00Z</cp:lastPrinted>
  <dcterms:created xsi:type="dcterms:W3CDTF">2026-01-15T01:36:00Z</dcterms:created>
  <dcterms:modified xsi:type="dcterms:W3CDTF">2026-01-15T01:36:00Z</dcterms:modified>
</cp:coreProperties>
</file>