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D696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C31F9F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44FE295" w14:textId="77777777" w:rsidR="00CD36CF" w:rsidRDefault="00F63FFA" w:rsidP="00CC1F3B">
      <w:pPr>
        <w:pStyle w:val="TitlePageBillPrefix"/>
      </w:pPr>
      <w:sdt>
        <w:sdtPr>
          <w:tag w:val="IntroDate"/>
          <w:id w:val="-1236936958"/>
          <w:placeholder>
            <w:docPart w:val="B7A43C6973B74FCBA0F2BC25BEC79054"/>
          </w:placeholder>
          <w:text/>
        </w:sdtPr>
        <w:sdtEndPr/>
        <w:sdtContent>
          <w:r w:rsidR="00AE48A0">
            <w:t>Introduced</w:t>
          </w:r>
        </w:sdtContent>
      </w:sdt>
    </w:p>
    <w:p w14:paraId="47B44425" w14:textId="155ADB46" w:rsidR="00CD36CF" w:rsidRDefault="00F63FFA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0A5CC637A4F45CB80440B793DEB3B5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4ADA8A8F19F940DE84D76A9794F3D25C"/>
          </w:placeholder>
          <w:text/>
        </w:sdtPr>
        <w:sdtEndPr/>
        <w:sdtContent>
          <w:r>
            <w:t>4254</w:t>
          </w:r>
        </w:sdtContent>
      </w:sdt>
    </w:p>
    <w:p w14:paraId="69A72D5C" w14:textId="0284826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E639DA8F476490E8BB856E696432207"/>
          </w:placeholder>
          <w:text w:multiLine="1"/>
        </w:sdtPr>
        <w:sdtEndPr/>
        <w:sdtContent>
          <w:r w:rsidR="000E6BB2">
            <w:t>Delegate D. Smith</w:t>
          </w:r>
        </w:sdtContent>
      </w:sdt>
    </w:p>
    <w:p w14:paraId="4D840E2B" w14:textId="218A2FE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622B2212F22F4B748FA8255F709BE493"/>
          </w:placeholder>
          <w:text w:multiLine="1"/>
        </w:sdtPr>
        <w:sdtEndPr/>
        <w:sdtContent>
          <w:r w:rsidR="00F63FFA">
            <w:t>Introduced January 14, 2026; referred to the Committee on Finance</w:t>
          </w:r>
        </w:sdtContent>
      </w:sdt>
      <w:r>
        <w:t>]</w:t>
      </w:r>
    </w:p>
    <w:p w14:paraId="5E20691A" w14:textId="3A16DA3C" w:rsidR="00303684" w:rsidRDefault="0000526A" w:rsidP="00CC1F3B">
      <w:pPr>
        <w:pStyle w:val="TitleSection"/>
      </w:pPr>
      <w:r>
        <w:lastRenderedPageBreak/>
        <w:t>A BILL</w:t>
      </w:r>
      <w:r w:rsidR="000E6BB2">
        <w:t xml:space="preserve"> to amend and reenact §64-7-1 of the Code of West Virginia, 1931, as amended, relating to authorizing the Tax Department to promulgate a legislative rule relating to a tax credit for providing vehicles to low-income workers.</w:t>
      </w:r>
    </w:p>
    <w:p w14:paraId="1C6CF05A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1A4D615F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426998" w14:textId="77777777" w:rsidR="000E6BB2" w:rsidRDefault="000E6BB2" w:rsidP="000E6BB2">
      <w:pPr>
        <w:pStyle w:val="ArticleHeading"/>
        <w:sectPr w:rsidR="000E6BB2" w:rsidSect="000E6BB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7. Authorization for Department of revenue to promulgate legislative rules.</w:t>
      </w:r>
    </w:p>
    <w:p w14:paraId="58D9BBDE" w14:textId="77777777" w:rsidR="000E6BB2" w:rsidRDefault="000E6BB2" w:rsidP="000E6BB2">
      <w:pPr>
        <w:pStyle w:val="SectionHeading"/>
        <w:sectPr w:rsidR="000E6BB2" w:rsidSect="000E6BB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§64-7-1. Tax Department.</w:t>
      </w:r>
    </w:p>
    <w:p w14:paraId="259D4797" w14:textId="340910B6" w:rsidR="008736AA" w:rsidRDefault="000E6BB2" w:rsidP="000E6BB2">
      <w:pPr>
        <w:pStyle w:val="SectionBody"/>
      </w:pPr>
      <w:r>
        <w:t xml:space="preserve">The legislative rule filed in the State Register on March 31, 2025, authorized under the authority of §11-13FF-5 of this code, modified by the Tax Department to meet the objections of the Legislative Rule-Making Review Committee and refiled in the State Register on August 26, 2025, relating to the Tax Department (tax credit for providing vehicles to low-income workers, </w:t>
      </w:r>
      <w:hyperlink r:id="rId13" w:history="1">
        <w:r w:rsidRPr="00164186">
          <w:rPr>
            <w:rStyle w:val="Hyperlink"/>
            <w:rFonts w:eastAsiaTheme="minorHAnsi"/>
          </w:rPr>
          <w:t>110 CSR 13FF</w:t>
        </w:r>
      </w:hyperlink>
      <w:r>
        <w:t>), is authorized.</w:t>
      </w:r>
    </w:p>
    <w:p w14:paraId="1DD029AC" w14:textId="77777777" w:rsidR="00C33014" w:rsidRDefault="00C33014" w:rsidP="00CC1F3B">
      <w:pPr>
        <w:pStyle w:val="Note"/>
      </w:pPr>
    </w:p>
    <w:p w14:paraId="1032055F" w14:textId="77777777" w:rsidR="000E6BB2" w:rsidRDefault="00CF1DCA" w:rsidP="000E6BB2">
      <w:pPr>
        <w:pStyle w:val="Note"/>
      </w:pPr>
      <w:r>
        <w:t xml:space="preserve">NOTE: </w:t>
      </w:r>
      <w:r w:rsidR="000E6BB2">
        <w:t>The purpose of this bill is to authorize the Tax Department to promulgate a legislative rule relating to tax credit for providing vehicles to low-income workers.</w:t>
      </w:r>
    </w:p>
    <w:p w14:paraId="60BEFC86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F10FC" w14:textId="77777777" w:rsidR="000E6BB2" w:rsidRPr="00B844FE" w:rsidRDefault="000E6BB2" w:rsidP="00B844FE">
      <w:r>
        <w:separator/>
      </w:r>
    </w:p>
  </w:endnote>
  <w:endnote w:type="continuationSeparator" w:id="0">
    <w:p w14:paraId="23E3CE8D" w14:textId="77777777" w:rsidR="000E6BB2" w:rsidRPr="00B844FE" w:rsidRDefault="000E6BB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2EF44D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0303C2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F0BF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D2F03" w14:textId="77777777" w:rsidR="000E6BB2" w:rsidRPr="00B844FE" w:rsidRDefault="000E6BB2" w:rsidP="00B844FE">
      <w:r>
        <w:separator/>
      </w:r>
    </w:p>
  </w:footnote>
  <w:footnote w:type="continuationSeparator" w:id="0">
    <w:p w14:paraId="0AF3BCDD" w14:textId="77777777" w:rsidR="000E6BB2" w:rsidRPr="00B844FE" w:rsidRDefault="000E6BB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7E8E" w14:textId="77777777" w:rsidR="002A0269" w:rsidRPr="00B844FE" w:rsidRDefault="00F63FFA">
    <w:pPr>
      <w:pStyle w:val="Header"/>
    </w:pPr>
    <w:sdt>
      <w:sdtPr>
        <w:id w:val="-684364211"/>
        <w:placeholder>
          <w:docPart w:val="30A5CC637A4F45CB80440B793DEB3B5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0A5CC637A4F45CB80440B793DEB3B5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05BF" w14:textId="05835FCC" w:rsidR="00C33014" w:rsidRPr="00686E9A" w:rsidRDefault="001A66B7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0E6BB2">
          <w:rPr>
            <w:sz w:val="22"/>
            <w:szCs w:val="22"/>
          </w:rPr>
          <w:t>110 CSR 13FF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E6BB2">
          <w:rPr>
            <w:sz w:val="22"/>
            <w:szCs w:val="22"/>
          </w:rPr>
          <w:t>20262614H 2026R2613S</w:t>
        </w:r>
      </w:sdtContent>
    </w:sdt>
  </w:p>
  <w:p w14:paraId="347019F9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241F" w14:textId="02BB1401" w:rsidR="002A0269" w:rsidRPr="004D3ABE" w:rsidRDefault="00EF6F34" w:rsidP="00CC1F3B">
    <w:pPr>
      <w:pStyle w:val="HeaderStyle"/>
      <w:rPr>
        <w:sz w:val="22"/>
        <w:szCs w:val="22"/>
      </w:rPr>
    </w:pPr>
    <w:r>
      <w:rPr>
        <w:sz w:val="22"/>
        <w:szCs w:val="22"/>
      </w:rPr>
      <w:t>110 CSR 13FF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B2"/>
    <w:rsid w:val="0000526A"/>
    <w:rsid w:val="000573A9"/>
    <w:rsid w:val="00085D22"/>
    <w:rsid w:val="00093AB0"/>
    <w:rsid w:val="000C5C77"/>
    <w:rsid w:val="000E3912"/>
    <w:rsid w:val="000E6BB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6CFC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54C06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EF6F34"/>
    <w:rsid w:val="00F41CA2"/>
    <w:rsid w:val="00F443C0"/>
    <w:rsid w:val="00F62EFB"/>
    <w:rsid w:val="00F63FFA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91AD5"/>
  <w15:chartTrackingRefBased/>
  <w15:docId w15:val="{70941EE6-BA04-4DC6-8973-563FE2E1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0E6B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10-13F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A43C6973B74FCBA0F2BC25BEC79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047AF-472F-4792-A4DF-8C5C9D9D1D82}"/>
      </w:docPartPr>
      <w:docPartBody>
        <w:p w:rsidR="009B16AC" w:rsidRDefault="009B16AC">
          <w:pPr>
            <w:pStyle w:val="B7A43C6973B74FCBA0F2BC25BEC79054"/>
          </w:pPr>
          <w:r w:rsidRPr="00B844FE">
            <w:t>Prefix Text</w:t>
          </w:r>
        </w:p>
      </w:docPartBody>
    </w:docPart>
    <w:docPart>
      <w:docPartPr>
        <w:name w:val="30A5CC637A4F45CB80440B793DEB3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C5949-181D-4578-872D-8758D06334E2}"/>
      </w:docPartPr>
      <w:docPartBody>
        <w:p w:rsidR="009B16AC" w:rsidRDefault="009B16AC">
          <w:pPr>
            <w:pStyle w:val="30A5CC637A4F45CB80440B793DEB3B5C"/>
          </w:pPr>
          <w:r w:rsidRPr="00B844FE">
            <w:t>[Type here]</w:t>
          </w:r>
        </w:p>
      </w:docPartBody>
    </w:docPart>
    <w:docPart>
      <w:docPartPr>
        <w:name w:val="4ADA8A8F19F940DE84D76A9794F3D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E8517-CA53-4108-8C80-2FB4F6A30BD7}"/>
      </w:docPartPr>
      <w:docPartBody>
        <w:p w:rsidR="009B16AC" w:rsidRDefault="009B16AC">
          <w:pPr>
            <w:pStyle w:val="4ADA8A8F19F940DE84D76A9794F3D25C"/>
          </w:pPr>
          <w:r w:rsidRPr="00B844FE">
            <w:t>Number</w:t>
          </w:r>
        </w:p>
      </w:docPartBody>
    </w:docPart>
    <w:docPart>
      <w:docPartPr>
        <w:name w:val="7E639DA8F476490E8BB856E696432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C8973-74E4-4477-A798-C0DB021C8561}"/>
      </w:docPartPr>
      <w:docPartBody>
        <w:p w:rsidR="009B16AC" w:rsidRDefault="009B16AC">
          <w:pPr>
            <w:pStyle w:val="7E639DA8F476490E8BB856E696432207"/>
          </w:pPr>
          <w:r w:rsidRPr="00B844FE">
            <w:t>Enter Sponsors Here</w:t>
          </w:r>
        </w:p>
      </w:docPartBody>
    </w:docPart>
    <w:docPart>
      <w:docPartPr>
        <w:name w:val="622B2212F22F4B748FA8255F709BE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62402-F878-4727-A45F-6BE79F3B4BA4}"/>
      </w:docPartPr>
      <w:docPartBody>
        <w:p w:rsidR="009B16AC" w:rsidRDefault="009B16AC">
          <w:pPr>
            <w:pStyle w:val="622B2212F22F4B748FA8255F709BE49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AC"/>
    <w:rsid w:val="00286CFC"/>
    <w:rsid w:val="00654C06"/>
    <w:rsid w:val="009B16AC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7A43C6973B74FCBA0F2BC25BEC79054">
    <w:name w:val="B7A43C6973B74FCBA0F2BC25BEC79054"/>
  </w:style>
  <w:style w:type="paragraph" w:customStyle="1" w:styleId="30A5CC637A4F45CB80440B793DEB3B5C">
    <w:name w:val="30A5CC637A4F45CB80440B793DEB3B5C"/>
  </w:style>
  <w:style w:type="paragraph" w:customStyle="1" w:styleId="4ADA8A8F19F940DE84D76A9794F3D25C">
    <w:name w:val="4ADA8A8F19F940DE84D76A9794F3D25C"/>
  </w:style>
  <w:style w:type="paragraph" w:customStyle="1" w:styleId="7E639DA8F476490E8BB856E696432207">
    <w:name w:val="7E639DA8F476490E8BB856E69643220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22B2212F22F4B748FA8255F709BE493">
    <w:name w:val="622B2212F22F4B748FA8255F709BE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