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795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CA81DA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88641A5" w14:textId="77777777" w:rsidR="00CD36CF" w:rsidRDefault="00CD74AF" w:rsidP="00CC1F3B">
      <w:pPr>
        <w:pStyle w:val="TitlePageBillPrefix"/>
      </w:pPr>
      <w:sdt>
        <w:sdtPr>
          <w:tag w:val="IntroDate"/>
          <w:id w:val="-1236936958"/>
          <w:placeholder>
            <w:docPart w:val="4CD29776B5284FBD96E57D5D25C8606D"/>
          </w:placeholder>
          <w:text/>
        </w:sdtPr>
        <w:sdtEndPr/>
        <w:sdtContent>
          <w:r w:rsidR="00AE48A0">
            <w:t>Introduced</w:t>
          </w:r>
        </w:sdtContent>
      </w:sdt>
    </w:p>
    <w:p w14:paraId="119136B4" w14:textId="180DF879" w:rsidR="00CD36CF" w:rsidRDefault="00CD74A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CC5B504AD204EE9AE774D81F0867DB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7926BB14ED24188AC3F8425BEDF0AD0"/>
          </w:placeholder>
          <w:text/>
        </w:sdtPr>
        <w:sdtEndPr/>
        <w:sdtContent>
          <w:r>
            <w:t>4391</w:t>
          </w:r>
        </w:sdtContent>
      </w:sdt>
    </w:p>
    <w:p w14:paraId="0AEC501D" w14:textId="1AF40B5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CFE7BF24867747CD83F0D2BD9207E3E1"/>
          </w:placeholder>
          <w:text w:multiLine="1"/>
        </w:sdtPr>
        <w:sdtEndPr/>
        <w:sdtContent>
          <w:r w:rsidR="003703D7">
            <w:t>Delegate Burkhammer</w:t>
          </w:r>
        </w:sdtContent>
      </w:sdt>
    </w:p>
    <w:p w14:paraId="26CA2F45" w14:textId="448B66A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A98BC3A251E48FA8EF5FFB5BF31B826"/>
          </w:placeholder>
          <w:text w:multiLine="1"/>
        </w:sdtPr>
        <w:sdtEndPr/>
        <w:sdtContent>
          <w:r w:rsidR="00CD74AF">
            <w:t>Introduced January 15, 2026; referred to the Committee on the Judiciary</w:t>
          </w:r>
        </w:sdtContent>
      </w:sdt>
      <w:r>
        <w:t>]</w:t>
      </w:r>
    </w:p>
    <w:p w14:paraId="35842F87" w14:textId="1AABC064" w:rsidR="00303684" w:rsidRDefault="0000526A" w:rsidP="00CC1F3B">
      <w:pPr>
        <w:pStyle w:val="TitleSection"/>
      </w:pPr>
      <w:r>
        <w:lastRenderedPageBreak/>
        <w:t>A BILL</w:t>
      </w:r>
      <w:r w:rsidR="003703D7">
        <w:t xml:space="preserve"> to amend the Code of West Virginia, 1931, as amended, by adding a new section, designated </w:t>
      </w:r>
      <w:r w:rsidR="003703D7" w:rsidRPr="006A1E22">
        <w:t>§49-4-6</w:t>
      </w:r>
      <w:r w:rsidR="003703D7">
        <w:t>11, relating to the imposition of a time limitation on disposition decisions in child abuse and neglect proceedings.</w:t>
      </w:r>
    </w:p>
    <w:p w14:paraId="2B20102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817A3C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A0F684" w14:textId="77777777" w:rsidR="003703D7" w:rsidRDefault="003703D7" w:rsidP="003703D7">
      <w:pPr>
        <w:pStyle w:val="ArticleHeading"/>
        <w:sectPr w:rsidR="003703D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4. Court Actions.</w:t>
      </w:r>
    </w:p>
    <w:p w14:paraId="28FBDF9D" w14:textId="77777777" w:rsidR="003703D7" w:rsidRDefault="003703D7" w:rsidP="003703D7">
      <w:pPr>
        <w:pStyle w:val="SectionHeading"/>
        <w:rPr>
          <w:u w:val="single"/>
        </w:rPr>
        <w:sectPr w:rsidR="003703D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5776563"/>
      <w:r w:rsidRPr="003703D7">
        <w:rPr>
          <w:u w:val="single"/>
        </w:rPr>
        <w:t>§49-4-6</w:t>
      </w:r>
      <w:bookmarkEnd w:id="0"/>
      <w:r w:rsidRPr="003703D7">
        <w:rPr>
          <w:u w:val="single"/>
        </w:rPr>
        <w:t>11. Time limitations for disposition decisions in abuse and neglect proceedings.</w:t>
      </w:r>
    </w:p>
    <w:p w14:paraId="0DF297FB" w14:textId="277C4301" w:rsidR="008736AA" w:rsidRDefault="003703D7" w:rsidP="003703D7">
      <w:pPr>
        <w:pStyle w:val="SectionBody"/>
      </w:pPr>
      <w:r w:rsidRPr="006A1E22">
        <w:rPr>
          <w:u w:val="single"/>
        </w:rPr>
        <w:t>Notwithstanding any other provision of this code to the contrary, a disposition decision</w:t>
      </w:r>
      <w:r>
        <w:rPr>
          <w:u w:val="single"/>
        </w:rPr>
        <w:t>,</w:t>
      </w:r>
      <w:r w:rsidRPr="006A1E22">
        <w:rPr>
          <w:u w:val="single"/>
        </w:rPr>
        <w:t xml:space="preserve"> as set forth in § 49-4-604(c) of this code, shall be rendered by the court no later than </w:t>
      </w:r>
      <w:r>
        <w:rPr>
          <w:u w:val="single"/>
        </w:rPr>
        <w:t>1</w:t>
      </w:r>
      <w:r w:rsidRPr="006A1E22">
        <w:rPr>
          <w:u w:val="single"/>
        </w:rPr>
        <w:t xml:space="preserve">2 months after the date of the </w:t>
      </w:r>
      <w:r>
        <w:rPr>
          <w:u w:val="single"/>
        </w:rPr>
        <w:t>ratification of the initial petition</w:t>
      </w:r>
      <w:r w:rsidRPr="006A1E22">
        <w:rPr>
          <w:u w:val="single"/>
        </w:rPr>
        <w:t>.</w:t>
      </w:r>
    </w:p>
    <w:p w14:paraId="2EBD42BD" w14:textId="77777777" w:rsidR="00C33014" w:rsidRDefault="00C33014" w:rsidP="00CC1F3B">
      <w:pPr>
        <w:pStyle w:val="Note"/>
      </w:pPr>
    </w:p>
    <w:p w14:paraId="2DB61C3C" w14:textId="13D37A1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3703D7">
        <w:t xml:space="preserve">impose a deadline for disposition decisions in child abuse and neglect cases to 12 months from the </w:t>
      </w:r>
      <w:r w:rsidR="00364BBC">
        <w:t>ratification of the initial petition.</w:t>
      </w:r>
    </w:p>
    <w:p w14:paraId="3E65FFE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717A7" w14:textId="77777777" w:rsidR="003703D7" w:rsidRPr="00B844FE" w:rsidRDefault="003703D7" w:rsidP="00B844FE">
      <w:r>
        <w:separator/>
      </w:r>
    </w:p>
  </w:endnote>
  <w:endnote w:type="continuationSeparator" w:id="0">
    <w:p w14:paraId="7666A311" w14:textId="77777777" w:rsidR="003703D7" w:rsidRPr="00B844FE" w:rsidRDefault="003703D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B7D7D4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83BAE9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2D5D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9B13" w14:textId="77777777" w:rsidR="00364BBC" w:rsidRDefault="00364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1053" w14:textId="77777777" w:rsidR="003703D7" w:rsidRPr="00B844FE" w:rsidRDefault="003703D7" w:rsidP="00B844FE">
      <w:r>
        <w:separator/>
      </w:r>
    </w:p>
  </w:footnote>
  <w:footnote w:type="continuationSeparator" w:id="0">
    <w:p w14:paraId="5F89CB52" w14:textId="77777777" w:rsidR="003703D7" w:rsidRPr="00B844FE" w:rsidRDefault="003703D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1C26" w14:textId="77777777" w:rsidR="002A0269" w:rsidRPr="00B844FE" w:rsidRDefault="00CD74AF">
    <w:pPr>
      <w:pStyle w:val="Header"/>
    </w:pPr>
    <w:sdt>
      <w:sdtPr>
        <w:id w:val="-684364211"/>
        <w:placeholder>
          <w:docPart w:val="6CC5B504AD204EE9AE774D81F0867DB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CC5B504AD204EE9AE774D81F0867DB9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1C48" w14:textId="6BCBDF8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364BBC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64BBC">
          <w:rPr>
            <w:sz w:val="22"/>
            <w:szCs w:val="22"/>
          </w:rPr>
          <w:t>2026R2088</w:t>
        </w:r>
      </w:sdtContent>
    </w:sdt>
  </w:p>
  <w:p w14:paraId="2753E5C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7EF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D7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4CCD"/>
    <w:rsid w:val="0020151F"/>
    <w:rsid w:val="00211848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64BBC"/>
    <w:rsid w:val="003703D7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C0BA7"/>
    <w:rsid w:val="007F1CF5"/>
    <w:rsid w:val="00834EDE"/>
    <w:rsid w:val="008531CB"/>
    <w:rsid w:val="008736AA"/>
    <w:rsid w:val="008D275D"/>
    <w:rsid w:val="00946186"/>
    <w:rsid w:val="00980327"/>
    <w:rsid w:val="00986478"/>
    <w:rsid w:val="0099068E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D74AF"/>
    <w:rsid w:val="00CF1DCA"/>
    <w:rsid w:val="00D579FC"/>
    <w:rsid w:val="00D81C16"/>
    <w:rsid w:val="00D93DDC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20F87"/>
  <w15:chartTrackingRefBased/>
  <w15:docId w15:val="{469B4AFD-FF2B-436A-8ACA-EB34012C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703D7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D29776B5284FBD96E57D5D25C86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01489-2E2C-493D-B25C-7610379E57AC}"/>
      </w:docPartPr>
      <w:docPartBody>
        <w:p w:rsidR="008D3381" w:rsidRDefault="008D3381">
          <w:pPr>
            <w:pStyle w:val="4CD29776B5284FBD96E57D5D25C8606D"/>
          </w:pPr>
          <w:r w:rsidRPr="00B844FE">
            <w:t>Prefix Text</w:t>
          </w:r>
        </w:p>
      </w:docPartBody>
    </w:docPart>
    <w:docPart>
      <w:docPartPr>
        <w:name w:val="6CC5B504AD204EE9AE774D81F0867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E5378-08FA-4E67-8F81-A6B05DAD0BBC}"/>
      </w:docPartPr>
      <w:docPartBody>
        <w:p w:rsidR="008D3381" w:rsidRDefault="008D3381">
          <w:pPr>
            <w:pStyle w:val="6CC5B504AD204EE9AE774D81F0867DB9"/>
          </w:pPr>
          <w:r w:rsidRPr="00B844FE">
            <w:t>[Type here]</w:t>
          </w:r>
        </w:p>
      </w:docPartBody>
    </w:docPart>
    <w:docPart>
      <w:docPartPr>
        <w:name w:val="E7926BB14ED24188AC3F8425BEDF0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44B8C-56D6-444B-861B-F8DDAB2DBBEE}"/>
      </w:docPartPr>
      <w:docPartBody>
        <w:p w:rsidR="008D3381" w:rsidRDefault="008D3381">
          <w:pPr>
            <w:pStyle w:val="E7926BB14ED24188AC3F8425BEDF0AD0"/>
          </w:pPr>
          <w:r w:rsidRPr="00B844FE">
            <w:t>Number</w:t>
          </w:r>
        </w:p>
      </w:docPartBody>
    </w:docPart>
    <w:docPart>
      <w:docPartPr>
        <w:name w:val="CFE7BF24867747CD83F0D2BD9207E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42EB9-9DD8-450F-B139-683C1F000786}"/>
      </w:docPartPr>
      <w:docPartBody>
        <w:p w:rsidR="008D3381" w:rsidRDefault="008D3381">
          <w:pPr>
            <w:pStyle w:val="CFE7BF24867747CD83F0D2BD9207E3E1"/>
          </w:pPr>
          <w:r w:rsidRPr="00B844FE">
            <w:t>Enter Sponsors Here</w:t>
          </w:r>
        </w:p>
      </w:docPartBody>
    </w:docPart>
    <w:docPart>
      <w:docPartPr>
        <w:name w:val="FA98BC3A251E48FA8EF5FFB5BF31B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6ECD4-5924-40B3-90CD-276D532700BA}"/>
      </w:docPartPr>
      <w:docPartBody>
        <w:p w:rsidR="008D3381" w:rsidRDefault="008D3381">
          <w:pPr>
            <w:pStyle w:val="FA98BC3A251E48FA8EF5FFB5BF31B82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81"/>
    <w:rsid w:val="001E4CCD"/>
    <w:rsid w:val="00211848"/>
    <w:rsid w:val="008D3381"/>
    <w:rsid w:val="0099068E"/>
    <w:rsid w:val="00D9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D29776B5284FBD96E57D5D25C8606D">
    <w:name w:val="4CD29776B5284FBD96E57D5D25C8606D"/>
  </w:style>
  <w:style w:type="paragraph" w:customStyle="1" w:styleId="6CC5B504AD204EE9AE774D81F0867DB9">
    <w:name w:val="6CC5B504AD204EE9AE774D81F0867DB9"/>
  </w:style>
  <w:style w:type="paragraph" w:customStyle="1" w:styleId="E7926BB14ED24188AC3F8425BEDF0AD0">
    <w:name w:val="E7926BB14ED24188AC3F8425BEDF0AD0"/>
  </w:style>
  <w:style w:type="paragraph" w:customStyle="1" w:styleId="CFE7BF24867747CD83F0D2BD9207E3E1">
    <w:name w:val="CFE7BF24867747CD83F0D2BD9207E3E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A98BC3A251E48FA8EF5FFB5BF31B826">
    <w:name w:val="FA98BC3A251E48FA8EF5FFB5BF31B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2026-01-15T01:35:00Z</dcterms:created>
  <dcterms:modified xsi:type="dcterms:W3CDTF">2026-01-15T01:35:00Z</dcterms:modified>
</cp:coreProperties>
</file>