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6A1F" w14:textId="77777777" w:rsidR="00FE067E" w:rsidRPr="00BE7069" w:rsidRDefault="003C6034" w:rsidP="00CC1F3B">
      <w:pPr>
        <w:pStyle w:val="TitlePageOrigin"/>
        <w:rPr>
          <w:color w:val="000000" w:themeColor="text1"/>
        </w:rPr>
      </w:pPr>
      <w:r w:rsidRPr="00BE7069">
        <w:rPr>
          <w:caps w:val="0"/>
          <w:color w:val="000000" w:themeColor="text1"/>
        </w:rPr>
        <w:t>WEST VIRGINIA LEGISLATURE</w:t>
      </w:r>
    </w:p>
    <w:p w14:paraId="4CCCE7C6" w14:textId="382716ED" w:rsidR="00CD36CF" w:rsidRPr="00BE7069" w:rsidRDefault="00CD36CF" w:rsidP="00CC1F3B">
      <w:pPr>
        <w:pStyle w:val="TitlePageSession"/>
        <w:rPr>
          <w:color w:val="000000" w:themeColor="text1"/>
        </w:rPr>
      </w:pPr>
      <w:r w:rsidRPr="00BE7069">
        <w:rPr>
          <w:color w:val="000000" w:themeColor="text1"/>
        </w:rPr>
        <w:t>20</w:t>
      </w:r>
      <w:r w:rsidR="00EC5E63" w:rsidRPr="00BE7069">
        <w:rPr>
          <w:color w:val="000000" w:themeColor="text1"/>
        </w:rPr>
        <w:t>2</w:t>
      </w:r>
      <w:r w:rsidR="00BA6BF4" w:rsidRPr="00BE7069">
        <w:rPr>
          <w:color w:val="000000" w:themeColor="text1"/>
        </w:rPr>
        <w:t>6</w:t>
      </w:r>
      <w:r w:rsidRPr="00BE7069">
        <w:rPr>
          <w:color w:val="000000" w:themeColor="text1"/>
        </w:rPr>
        <w:t xml:space="preserve"> </w:t>
      </w:r>
      <w:r w:rsidR="003C6034" w:rsidRPr="00BE7069">
        <w:rPr>
          <w:caps w:val="0"/>
          <w:color w:val="000000" w:themeColor="text1"/>
        </w:rPr>
        <w:t>REGULAR SESSION</w:t>
      </w:r>
      <w:r w:rsidR="0044773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75F3C" wp14:editId="16E6D8F3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46268725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461F80" w14:textId="41BB80C9" w:rsidR="00447732" w:rsidRPr="00447732" w:rsidRDefault="00447732" w:rsidP="0044773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4773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75F3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62461F80" w14:textId="41BB80C9" w:rsidR="00447732" w:rsidRPr="00447732" w:rsidRDefault="00447732" w:rsidP="0044773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4773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BE47FD4" w14:textId="77777777" w:rsidR="00CD36CF" w:rsidRPr="00BE7069" w:rsidRDefault="004448A5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189811D35A334671BC31834A792FCA83"/>
          </w:placeholder>
          <w:text/>
        </w:sdtPr>
        <w:sdtEndPr/>
        <w:sdtContent>
          <w:r w:rsidR="00AE48A0" w:rsidRPr="00BE7069">
            <w:rPr>
              <w:color w:val="000000" w:themeColor="text1"/>
            </w:rPr>
            <w:t>Introduced</w:t>
          </w:r>
        </w:sdtContent>
      </w:sdt>
    </w:p>
    <w:p w14:paraId="3808CD3F" w14:textId="62A24A45" w:rsidR="00CD36CF" w:rsidRPr="00BE7069" w:rsidRDefault="004448A5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6426960447C6490691367F3CB45C5E9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E7069">
            <w:rPr>
              <w:color w:val="000000" w:themeColor="text1"/>
            </w:rPr>
            <w:t>House</w:t>
          </w:r>
        </w:sdtContent>
      </w:sdt>
      <w:r w:rsidR="00303684" w:rsidRPr="00BE7069">
        <w:rPr>
          <w:color w:val="000000" w:themeColor="text1"/>
        </w:rPr>
        <w:t xml:space="preserve"> </w:t>
      </w:r>
      <w:r w:rsidR="00CD36CF" w:rsidRPr="00BE7069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C1D0D98E6F3E499D922EFCEEBDF0B4A6"/>
          </w:placeholder>
          <w:text/>
        </w:sdtPr>
        <w:sdtEndPr/>
        <w:sdtContent>
          <w:r>
            <w:rPr>
              <w:color w:val="000000" w:themeColor="text1"/>
            </w:rPr>
            <w:t>4639</w:t>
          </w:r>
        </w:sdtContent>
      </w:sdt>
    </w:p>
    <w:p w14:paraId="44B6ACA6" w14:textId="0A116723" w:rsidR="00CD36CF" w:rsidRPr="00BE7069" w:rsidRDefault="00CD36CF" w:rsidP="00CC1F3B">
      <w:pPr>
        <w:pStyle w:val="Sponsors"/>
        <w:rPr>
          <w:color w:val="000000" w:themeColor="text1"/>
        </w:rPr>
      </w:pPr>
      <w:r w:rsidRPr="00BE7069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6FA3BD0E3527413DA0B3825A9FF5042D"/>
          </w:placeholder>
          <w:text w:multiLine="1"/>
        </w:sdtPr>
        <w:sdtEndPr/>
        <w:sdtContent>
          <w:r w:rsidR="00BA6BF4" w:rsidRPr="00BE7069">
            <w:rPr>
              <w:color w:val="000000" w:themeColor="text1"/>
            </w:rPr>
            <w:t>Delegate Worrell</w:t>
          </w:r>
        </w:sdtContent>
      </w:sdt>
    </w:p>
    <w:p w14:paraId="2F0A3013" w14:textId="5EACDEB7" w:rsidR="00E831B3" w:rsidRPr="00BE7069" w:rsidRDefault="00CD36CF" w:rsidP="00CC1F3B">
      <w:pPr>
        <w:pStyle w:val="References"/>
        <w:rPr>
          <w:color w:val="000000" w:themeColor="text1"/>
        </w:rPr>
      </w:pPr>
      <w:r w:rsidRPr="00BE7069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6B5D567632D0460EAC9423EA5CF7539B"/>
          </w:placeholder>
          <w:text w:multiLine="1"/>
        </w:sdtPr>
        <w:sdtEndPr/>
        <w:sdtContent>
          <w:r w:rsidR="004448A5">
            <w:rPr>
              <w:color w:val="000000" w:themeColor="text1"/>
            </w:rPr>
            <w:t>Introduced January 21, 2026; referred to the Committee on Energy and Public Works</w:t>
          </w:r>
        </w:sdtContent>
      </w:sdt>
      <w:r w:rsidRPr="00BE7069">
        <w:rPr>
          <w:color w:val="000000" w:themeColor="text1"/>
        </w:rPr>
        <w:t>]</w:t>
      </w:r>
    </w:p>
    <w:p w14:paraId="34E32597" w14:textId="07F165F1" w:rsidR="00303684" w:rsidRPr="00BE7069" w:rsidRDefault="0000526A" w:rsidP="00CC1F3B">
      <w:pPr>
        <w:pStyle w:val="TitleSection"/>
        <w:rPr>
          <w:color w:val="000000" w:themeColor="text1"/>
        </w:rPr>
      </w:pPr>
      <w:r w:rsidRPr="00BE7069">
        <w:rPr>
          <w:color w:val="000000" w:themeColor="text1"/>
        </w:rPr>
        <w:lastRenderedPageBreak/>
        <w:t>A BILL</w:t>
      </w:r>
      <w:r w:rsidR="00BA6BF4" w:rsidRPr="00BE7069">
        <w:rPr>
          <w:color w:val="000000" w:themeColor="text1"/>
        </w:rPr>
        <w:t xml:space="preserve"> to repeal §17C-16-1, §17C-16-2, §17C-16-3, §17C-16-4, §17C-16-5, §17C-16-6, §17C-16-7, §17C-16-8, and §17C-16-9 of the Code of West Virginia, 1931, as amended, relating to inspections of vehicles; and the elimination of mandatory state inspections of motor vehicles.</w:t>
      </w:r>
    </w:p>
    <w:p w14:paraId="03F55073" w14:textId="0CDA019D" w:rsidR="00BA6BF4" w:rsidRPr="00BE7069" w:rsidRDefault="00303684" w:rsidP="00CC1F3B">
      <w:pPr>
        <w:pStyle w:val="EnactingClause"/>
        <w:rPr>
          <w:i w:val="0"/>
          <w:iCs/>
          <w:color w:val="000000" w:themeColor="text1"/>
        </w:rPr>
      </w:pPr>
      <w:r w:rsidRPr="00BE7069">
        <w:rPr>
          <w:color w:val="000000" w:themeColor="text1"/>
        </w:rPr>
        <w:t>Be it enacted by the Legislature of West Virginia:</w:t>
      </w:r>
    </w:p>
    <w:p w14:paraId="4A2773CE" w14:textId="77777777" w:rsidR="00BA6BF4" w:rsidRPr="00BE7069" w:rsidRDefault="00BA6BF4" w:rsidP="00CC1F3B">
      <w:pPr>
        <w:pStyle w:val="EnactingClause"/>
        <w:rPr>
          <w:i w:val="0"/>
          <w:iCs/>
          <w:color w:val="000000" w:themeColor="text1"/>
        </w:rPr>
        <w:sectPr w:rsidR="00BA6BF4" w:rsidRPr="00BE7069" w:rsidSect="00BA6B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DC5508C" w14:textId="6DDE3E90" w:rsidR="00BA6BF4" w:rsidRPr="00BE7069" w:rsidRDefault="00BA6BF4" w:rsidP="00BA6BF4">
      <w:pPr>
        <w:pStyle w:val="ArticleHeading"/>
        <w:rPr>
          <w:color w:val="000000" w:themeColor="text1"/>
        </w:rPr>
      </w:pPr>
      <w:r w:rsidRPr="00BE7069">
        <w:rPr>
          <w:color w:val="000000" w:themeColor="text1"/>
        </w:rPr>
        <w:t>ARTICLE 16. INSPECTION OF VEHICLES.</w:t>
      </w:r>
    </w:p>
    <w:p w14:paraId="33E3CB2F" w14:textId="77777777" w:rsidR="00BA6BF4" w:rsidRPr="00BE7069" w:rsidRDefault="00BA6BF4" w:rsidP="00BA6BF4">
      <w:pPr>
        <w:pStyle w:val="ArticleHeading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BBDDB8A" w14:textId="77777777" w:rsidR="00BA6BF4" w:rsidRPr="00BE7069" w:rsidRDefault="00BA6BF4" w:rsidP="00EA194C">
      <w:pPr>
        <w:pStyle w:val="SectionHeading"/>
        <w:rPr>
          <w:color w:val="000000" w:themeColor="text1"/>
        </w:rPr>
      </w:pPr>
      <w:r w:rsidRPr="00BE7069">
        <w:rPr>
          <w:color w:val="000000" w:themeColor="text1"/>
        </w:rPr>
        <w:t>§17C-16-1. Vehicles not to operate without required equipment or in unsafe condition.</w:t>
      </w:r>
    </w:p>
    <w:p w14:paraId="07FC2234" w14:textId="4B0B8ED0" w:rsidR="00BA6BF4" w:rsidRPr="00BE7069" w:rsidRDefault="00BA6BF4" w:rsidP="00EA194C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>[Repealed].</w:t>
      </w:r>
    </w:p>
    <w:p w14:paraId="4B841CB6" w14:textId="77777777" w:rsidR="00BA6BF4" w:rsidRPr="00BE7069" w:rsidRDefault="00BA6BF4" w:rsidP="005B1A3B">
      <w:pPr>
        <w:pStyle w:val="SectionHeading"/>
        <w:rPr>
          <w:color w:val="000000" w:themeColor="text1"/>
        </w:rPr>
      </w:pPr>
      <w:r w:rsidRPr="00BE7069">
        <w:rPr>
          <w:color w:val="000000" w:themeColor="text1"/>
        </w:rPr>
        <w:t>§17C-16-2. Inspection by department of public safety.</w:t>
      </w:r>
    </w:p>
    <w:p w14:paraId="458095B3" w14:textId="77777777" w:rsidR="00BA6BF4" w:rsidRPr="00BE7069" w:rsidRDefault="00BA6BF4" w:rsidP="005B1A3B">
      <w:pPr>
        <w:pStyle w:val="SectionBody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F569E98" w14:textId="4D2F9669" w:rsidR="00BA6BF4" w:rsidRPr="00BE7069" w:rsidRDefault="00BA6BF4" w:rsidP="005B1A3B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>[Repealed].</w:t>
      </w:r>
    </w:p>
    <w:p w14:paraId="0E621129" w14:textId="77777777" w:rsidR="00BA6BF4" w:rsidRPr="00BE7069" w:rsidRDefault="00BA6BF4" w:rsidP="006E351B">
      <w:pPr>
        <w:pStyle w:val="SectionHeading"/>
        <w:rPr>
          <w:color w:val="000000" w:themeColor="text1"/>
        </w:rPr>
      </w:pPr>
      <w:r w:rsidRPr="00BE7069">
        <w:rPr>
          <w:color w:val="000000" w:themeColor="text1"/>
        </w:rPr>
        <w:t>§17C-16-3. Owners and drivers to comply with inspection laws.</w:t>
      </w:r>
    </w:p>
    <w:p w14:paraId="523BDDFA" w14:textId="77777777" w:rsidR="00BA6BF4" w:rsidRPr="00BE7069" w:rsidRDefault="00BA6BF4" w:rsidP="006E351B">
      <w:pPr>
        <w:pStyle w:val="SectionBody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F18467A" w14:textId="519F7B24" w:rsidR="00BA6BF4" w:rsidRPr="00BE7069" w:rsidRDefault="00BA6BF4" w:rsidP="006E351B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>[Repealed].</w:t>
      </w:r>
    </w:p>
    <w:p w14:paraId="628AE0E4" w14:textId="77777777" w:rsidR="00BA6BF4" w:rsidRPr="00BE7069" w:rsidRDefault="00BA6BF4" w:rsidP="00BA42A1">
      <w:pPr>
        <w:pStyle w:val="SectionHeading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E7069">
        <w:rPr>
          <w:color w:val="000000" w:themeColor="text1"/>
        </w:rPr>
        <w:t>§17C-16-4.  Superintendent of the West Virginia State Police to require periodic inspection; acceptance of certificate of inspection from another state; suspension of registration of unsafe vehicles.</w:t>
      </w:r>
    </w:p>
    <w:p w14:paraId="1B6770E5" w14:textId="02217145" w:rsidR="00BA6BF4" w:rsidRPr="00BE7069" w:rsidRDefault="00BA6BF4" w:rsidP="00BA6BF4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 xml:space="preserve">[Repealed]. </w:t>
      </w:r>
    </w:p>
    <w:p w14:paraId="4F1F5A4E" w14:textId="77777777" w:rsidR="00BA6BF4" w:rsidRPr="00BE7069" w:rsidRDefault="00BA6BF4" w:rsidP="00666257">
      <w:pPr>
        <w:pStyle w:val="SectionHeading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E7069">
        <w:rPr>
          <w:color w:val="000000" w:themeColor="text1"/>
        </w:rPr>
        <w:t>§17C-16-5. Permit for official inspection stations; fees for and certificate of inspection.</w:t>
      </w:r>
    </w:p>
    <w:p w14:paraId="6264E36A" w14:textId="1DA4CCC9" w:rsidR="00BA6BF4" w:rsidRPr="00BE7069" w:rsidRDefault="00BA6BF4" w:rsidP="00BA6BF4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 xml:space="preserve">[Repealed].  </w:t>
      </w:r>
    </w:p>
    <w:p w14:paraId="573B0C1E" w14:textId="7BE51C2B" w:rsidR="00BA6BF4" w:rsidRPr="00BE7069" w:rsidRDefault="00BA6BF4" w:rsidP="00BA6BF4">
      <w:pPr>
        <w:pStyle w:val="SectionHeading"/>
        <w:rPr>
          <w:rFonts w:cs="Times New Roman"/>
          <w:b w:val="0"/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E7069">
        <w:rPr>
          <w:color w:val="000000" w:themeColor="text1"/>
        </w:rPr>
        <w:t>§17C-16-6. Assignment, transfer, and posting of official inspection station permit; issuance and record of certificate of inspection; inspection fee.</w:t>
      </w:r>
    </w:p>
    <w:p w14:paraId="6CB956F0" w14:textId="77777777" w:rsidR="00BA6BF4" w:rsidRPr="00BE7069" w:rsidRDefault="00BA6BF4" w:rsidP="00BA6BF4">
      <w:pPr>
        <w:pStyle w:val="SectionHeading"/>
        <w:suppressLineNumbers w:val="0"/>
        <w:ind w:firstLine="0"/>
        <w:rPr>
          <w:rFonts w:cs="Times New Roman"/>
          <w:b w:val="0"/>
          <w:color w:val="000000" w:themeColor="text1"/>
        </w:rPr>
      </w:pPr>
      <w:r w:rsidRPr="00BE7069">
        <w:rPr>
          <w:rFonts w:cs="Times New Roman"/>
          <w:b w:val="0"/>
          <w:color w:val="000000" w:themeColor="text1"/>
        </w:rPr>
        <w:t>[Repealed].</w:t>
      </w:r>
    </w:p>
    <w:p w14:paraId="2F33D82E" w14:textId="1B3F76B2" w:rsidR="00BA6BF4" w:rsidRPr="00BE7069" w:rsidRDefault="00BA6BF4" w:rsidP="00400F0F">
      <w:pPr>
        <w:pStyle w:val="SectionHeading"/>
        <w:rPr>
          <w:color w:val="000000" w:themeColor="text1"/>
        </w:rPr>
      </w:pPr>
      <w:r w:rsidRPr="00BE7069">
        <w:rPr>
          <w:color w:val="000000" w:themeColor="text1"/>
        </w:rPr>
        <w:t>§17C-16-7. Improper representation as official stations.</w:t>
      </w:r>
    </w:p>
    <w:p w14:paraId="76E0B715" w14:textId="77777777" w:rsidR="00BA6BF4" w:rsidRPr="00BE7069" w:rsidRDefault="00BA6BF4" w:rsidP="00400F0F">
      <w:pPr>
        <w:pStyle w:val="SectionBody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DB16DE2" w14:textId="51B742F3" w:rsidR="00BA6BF4" w:rsidRPr="00BE7069" w:rsidRDefault="00BA6BF4" w:rsidP="00400F0F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>[Repealed].</w:t>
      </w:r>
    </w:p>
    <w:p w14:paraId="4FB9C909" w14:textId="77777777" w:rsidR="00BA6BF4" w:rsidRPr="00BE7069" w:rsidRDefault="00BA6BF4" w:rsidP="00161B41">
      <w:pPr>
        <w:pStyle w:val="SectionHeading"/>
        <w:rPr>
          <w:color w:val="000000" w:themeColor="text1"/>
        </w:rPr>
      </w:pPr>
      <w:r w:rsidRPr="00BE7069">
        <w:rPr>
          <w:color w:val="000000" w:themeColor="text1"/>
        </w:rPr>
        <w:t>§17C-16-8. False certificates.</w:t>
      </w:r>
    </w:p>
    <w:p w14:paraId="30EB9F64" w14:textId="77777777" w:rsidR="00BA6BF4" w:rsidRPr="00BE7069" w:rsidRDefault="00BA6BF4" w:rsidP="00161B41">
      <w:pPr>
        <w:pStyle w:val="SectionBody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4C4184C" w14:textId="1950D43A" w:rsidR="00BA6BF4" w:rsidRPr="00BE7069" w:rsidRDefault="00BA6BF4" w:rsidP="00161B41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>[Repealed].</w:t>
      </w:r>
    </w:p>
    <w:p w14:paraId="3D31AED9" w14:textId="77777777" w:rsidR="00BA6BF4" w:rsidRPr="00BE7069" w:rsidRDefault="00BA6BF4" w:rsidP="00522336">
      <w:pPr>
        <w:pStyle w:val="SectionHeading"/>
        <w:rPr>
          <w:color w:val="000000" w:themeColor="text1"/>
        </w:rPr>
      </w:pPr>
      <w:r w:rsidRPr="00BE7069">
        <w:rPr>
          <w:color w:val="000000" w:themeColor="text1"/>
        </w:rPr>
        <w:t>§17C-16-9. Operation without certificate or failure to produce certificate; penalty for misdemeanor.</w:t>
      </w:r>
    </w:p>
    <w:p w14:paraId="64BE3156" w14:textId="77777777" w:rsidR="00BA6BF4" w:rsidRPr="00BE7069" w:rsidRDefault="00BA6BF4" w:rsidP="00522336">
      <w:pPr>
        <w:pStyle w:val="SectionBody"/>
        <w:rPr>
          <w:color w:val="000000" w:themeColor="text1"/>
        </w:rPr>
        <w:sectPr w:rsidR="00BA6BF4" w:rsidRPr="00BE7069" w:rsidSect="00BA6BF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19A2DD7" w14:textId="6EFCA076" w:rsidR="00BA6BF4" w:rsidRPr="00BE7069" w:rsidRDefault="00BA6BF4" w:rsidP="00522336">
      <w:pPr>
        <w:pStyle w:val="SectionBody"/>
        <w:rPr>
          <w:color w:val="000000" w:themeColor="text1"/>
        </w:rPr>
      </w:pPr>
      <w:r w:rsidRPr="00BE7069">
        <w:rPr>
          <w:color w:val="000000" w:themeColor="text1"/>
        </w:rPr>
        <w:t>[Repealed].</w:t>
      </w:r>
    </w:p>
    <w:p w14:paraId="335E15D7" w14:textId="77777777" w:rsidR="00C33014" w:rsidRPr="00BE7069" w:rsidRDefault="00C33014" w:rsidP="00CC1F3B">
      <w:pPr>
        <w:pStyle w:val="Note"/>
        <w:rPr>
          <w:color w:val="000000" w:themeColor="text1"/>
        </w:rPr>
      </w:pPr>
    </w:p>
    <w:p w14:paraId="3B789559" w14:textId="521EDB16" w:rsidR="006865E9" w:rsidRPr="00BE7069" w:rsidRDefault="00CF1DCA" w:rsidP="00CC1F3B">
      <w:pPr>
        <w:pStyle w:val="Note"/>
        <w:rPr>
          <w:color w:val="000000" w:themeColor="text1"/>
        </w:rPr>
      </w:pPr>
      <w:r w:rsidRPr="00BE7069">
        <w:rPr>
          <w:color w:val="000000" w:themeColor="text1"/>
        </w:rPr>
        <w:t>NOTE: The</w:t>
      </w:r>
      <w:r w:rsidR="006865E9" w:rsidRPr="00BE7069">
        <w:rPr>
          <w:color w:val="000000" w:themeColor="text1"/>
        </w:rPr>
        <w:t xml:space="preserve"> purpose of this bill is to </w:t>
      </w:r>
      <w:r w:rsidR="00BA6BF4" w:rsidRPr="00BE7069">
        <w:rPr>
          <w:color w:val="000000" w:themeColor="text1"/>
        </w:rPr>
        <w:t>is to repeal the article creating mandatory state inspections of motor vehicles.</w:t>
      </w:r>
    </w:p>
    <w:p w14:paraId="1C0652AC" w14:textId="77777777" w:rsidR="006865E9" w:rsidRPr="00BE7069" w:rsidRDefault="00AE48A0" w:rsidP="00CC1F3B">
      <w:pPr>
        <w:pStyle w:val="Note"/>
        <w:rPr>
          <w:color w:val="000000" w:themeColor="text1"/>
        </w:rPr>
      </w:pPr>
      <w:r w:rsidRPr="00BE7069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BE7069" w:rsidSect="00BA6BF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B8C8" w14:textId="77777777" w:rsidR="00BA6BF4" w:rsidRPr="00B844FE" w:rsidRDefault="00BA6BF4" w:rsidP="00B844FE">
      <w:r>
        <w:separator/>
      </w:r>
    </w:p>
  </w:endnote>
  <w:endnote w:type="continuationSeparator" w:id="0">
    <w:p w14:paraId="329E98B5" w14:textId="77777777" w:rsidR="00BA6BF4" w:rsidRPr="00B844FE" w:rsidRDefault="00BA6BF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B7A856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65B885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2246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C0A3D" w14:textId="77777777" w:rsidR="00BA6BF4" w:rsidRPr="00B844FE" w:rsidRDefault="00BA6BF4" w:rsidP="00B844FE">
      <w:r>
        <w:separator/>
      </w:r>
    </w:p>
  </w:footnote>
  <w:footnote w:type="continuationSeparator" w:id="0">
    <w:p w14:paraId="6C361AFF" w14:textId="77777777" w:rsidR="00BA6BF4" w:rsidRPr="00B844FE" w:rsidRDefault="00BA6BF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4CF3" w14:textId="77777777" w:rsidR="002A0269" w:rsidRPr="00B844FE" w:rsidRDefault="004448A5">
    <w:pPr>
      <w:pStyle w:val="Header"/>
    </w:pPr>
    <w:sdt>
      <w:sdtPr>
        <w:id w:val="-684364211"/>
        <w:placeholder>
          <w:docPart w:val="6426960447C6490691367F3CB45C5E9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426960447C6490691367F3CB45C5E9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5656" w14:textId="433A570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BA6BF4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A6BF4">
          <w:rPr>
            <w:sz w:val="22"/>
            <w:szCs w:val="22"/>
          </w:rPr>
          <w:t>2026R1156</w:t>
        </w:r>
      </w:sdtContent>
    </w:sdt>
  </w:p>
  <w:p w14:paraId="7317E28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1B0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F4"/>
    <w:rsid w:val="0000526A"/>
    <w:rsid w:val="000573A9"/>
    <w:rsid w:val="00085D22"/>
    <w:rsid w:val="00093AB0"/>
    <w:rsid w:val="000A18C0"/>
    <w:rsid w:val="000C5C77"/>
    <w:rsid w:val="000E3912"/>
    <w:rsid w:val="0010070F"/>
    <w:rsid w:val="0015112E"/>
    <w:rsid w:val="001517B5"/>
    <w:rsid w:val="001552E7"/>
    <w:rsid w:val="001566B4"/>
    <w:rsid w:val="0016437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E255F"/>
    <w:rsid w:val="00400B5C"/>
    <w:rsid w:val="004368E0"/>
    <w:rsid w:val="004448A5"/>
    <w:rsid w:val="00447732"/>
    <w:rsid w:val="004C13DD"/>
    <w:rsid w:val="004D3ABE"/>
    <w:rsid w:val="004D3CDD"/>
    <w:rsid w:val="004E3441"/>
    <w:rsid w:val="00500579"/>
    <w:rsid w:val="005A5366"/>
    <w:rsid w:val="006369EB"/>
    <w:rsid w:val="00637E73"/>
    <w:rsid w:val="006746B4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3763B"/>
    <w:rsid w:val="00946186"/>
    <w:rsid w:val="00980327"/>
    <w:rsid w:val="00986478"/>
    <w:rsid w:val="009B5557"/>
    <w:rsid w:val="009F1067"/>
    <w:rsid w:val="00A24C02"/>
    <w:rsid w:val="00A31E01"/>
    <w:rsid w:val="00A527AD"/>
    <w:rsid w:val="00A718CF"/>
    <w:rsid w:val="00A76EF0"/>
    <w:rsid w:val="00A84CC4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A6BF4"/>
    <w:rsid w:val="00BC562B"/>
    <w:rsid w:val="00BE7069"/>
    <w:rsid w:val="00C27661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46B87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0629A"/>
  <w15:chartTrackingRefBased/>
  <w15:docId w15:val="{532EE849-B823-4B4B-B290-90C7C968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A6BF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A6BF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A6BF4"/>
    <w:rPr>
      <w:rFonts w:eastAsia="Calibri"/>
      <w:b/>
      <w:color w:val="000000"/>
    </w:rPr>
  </w:style>
  <w:style w:type="paragraph" w:customStyle="1" w:styleId="Sectionbody0">
    <w:name w:val="Section body"/>
    <w:basedOn w:val="Normal"/>
    <w:link w:val="SectionbodyChar0"/>
    <w:qFormat/>
    <w:rsid w:val="00BA6BF4"/>
    <w:pPr>
      <w:widowControl w:val="0"/>
      <w:ind w:firstLine="720"/>
      <w:jc w:val="both"/>
    </w:pPr>
    <w:rPr>
      <w:rFonts w:eastAsia="Calibri" w:cs="Times New Roman"/>
      <w:color w:val="000000"/>
    </w:rPr>
  </w:style>
  <w:style w:type="character" w:customStyle="1" w:styleId="SectionbodyChar0">
    <w:name w:val="Section body Char"/>
    <w:basedOn w:val="DefaultParagraphFont"/>
    <w:link w:val="Sectionbody0"/>
    <w:rsid w:val="00BA6BF4"/>
    <w:rPr>
      <w:rFonts w:eastAsia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9811D35A334671BC31834A792FC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0644-27D8-4F45-B7D2-C845A0EFC5EE}"/>
      </w:docPartPr>
      <w:docPartBody>
        <w:p w:rsidR="000157DD" w:rsidRDefault="000157DD">
          <w:pPr>
            <w:pStyle w:val="189811D35A334671BC31834A792FCA83"/>
          </w:pPr>
          <w:r w:rsidRPr="00B844FE">
            <w:t>Prefix Text</w:t>
          </w:r>
        </w:p>
      </w:docPartBody>
    </w:docPart>
    <w:docPart>
      <w:docPartPr>
        <w:name w:val="6426960447C6490691367F3CB45C5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EB31-EE16-4A90-B7A7-B70C3C95B926}"/>
      </w:docPartPr>
      <w:docPartBody>
        <w:p w:rsidR="000157DD" w:rsidRDefault="000157DD">
          <w:pPr>
            <w:pStyle w:val="6426960447C6490691367F3CB45C5E99"/>
          </w:pPr>
          <w:r w:rsidRPr="00B844FE">
            <w:t>[Type here]</w:t>
          </w:r>
        </w:p>
      </w:docPartBody>
    </w:docPart>
    <w:docPart>
      <w:docPartPr>
        <w:name w:val="C1D0D98E6F3E499D922EFCEEBDF0B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37E98-C8BA-4B92-A242-B06224BA526B}"/>
      </w:docPartPr>
      <w:docPartBody>
        <w:p w:rsidR="000157DD" w:rsidRDefault="000157DD">
          <w:pPr>
            <w:pStyle w:val="C1D0D98E6F3E499D922EFCEEBDF0B4A6"/>
          </w:pPr>
          <w:r w:rsidRPr="00B844FE">
            <w:t>Number</w:t>
          </w:r>
        </w:p>
      </w:docPartBody>
    </w:docPart>
    <w:docPart>
      <w:docPartPr>
        <w:name w:val="6FA3BD0E3527413DA0B3825A9FF50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1F3F-5903-411C-9076-2082D5CEDC9E}"/>
      </w:docPartPr>
      <w:docPartBody>
        <w:p w:rsidR="000157DD" w:rsidRDefault="000157DD">
          <w:pPr>
            <w:pStyle w:val="6FA3BD0E3527413DA0B3825A9FF5042D"/>
          </w:pPr>
          <w:r w:rsidRPr="00B844FE">
            <w:t>Enter Sponsors Here</w:t>
          </w:r>
        </w:p>
      </w:docPartBody>
    </w:docPart>
    <w:docPart>
      <w:docPartPr>
        <w:name w:val="6B5D567632D0460EAC9423EA5CF75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1D298-16CD-487E-9029-CAA065D8BDDB}"/>
      </w:docPartPr>
      <w:docPartBody>
        <w:p w:rsidR="000157DD" w:rsidRDefault="000157DD">
          <w:pPr>
            <w:pStyle w:val="6B5D567632D0460EAC9423EA5CF7539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DD"/>
    <w:rsid w:val="000157DD"/>
    <w:rsid w:val="000A18C0"/>
    <w:rsid w:val="003E255F"/>
    <w:rsid w:val="004D3CDD"/>
    <w:rsid w:val="00A76EF0"/>
    <w:rsid w:val="00A84CC4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9811D35A334671BC31834A792FCA83">
    <w:name w:val="189811D35A334671BC31834A792FCA83"/>
  </w:style>
  <w:style w:type="paragraph" w:customStyle="1" w:styleId="6426960447C6490691367F3CB45C5E99">
    <w:name w:val="6426960447C6490691367F3CB45C5E99"/>
  </w:style>
  <w:style w:type="paragraph" w:customStyle="1" w:styleId="C1D0D98E6F3E499D922EFCEEBDF0B4A6">
    <w:name w:val="C1D0D98E6F3E499D922EFCEEBDF0B4A6"/>
  </w:style>
  <w:style w:type="paragraph" w:customStyle="1" w:styleId="6FA3BD0E3527413DA0B3825A9FF5042D">
    <w:name w:val="6FA3BD0E3527413DA0B3825A9FF5042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B5D567632D0460EAC9423EA5CF7539B">
    <w:name w:val="6B5D567632D0460EAC9423EA5CF75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2026-01-20T22:11:00Z</dcterms:created>
  <dcterms:modified xsi:type="dcterms:W3CDTF">2026-01-20T22:11:00Z</dcterms:modified>
</cp:coreProperties>
</file>