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7CCB3DA5" w:rsidR="00CD36CF" w:rsidRDefault="008020A2" w:rsidP="00CD36CF">
      <w:pPr>
        <w:pStyle w:val="TitlePageSession"/>
      </w:pPr>
      <w:r>
        <w:t>20</w:t>
      </w:r>
      <w:r w:rsidR="007C604E">
        <w:t>2</w:t>
      </w:r>
      <w:r w:rsidR="00852D09">
        <w:t>6</w:t>
      </w:r>
      <w:r>
        <w:t xml:space="preserve"> </w:t>
      </w:r>
      <w:r w:rsidR="005C557C">
        <w:t>regular</w:t>
      </w:r>
      <w:r>
        <w:t xml:space="preserve"> session</w:t>
      </w:r>
    </w:p>
    <w:p w14:paraId="68836F5E" w14:textId="30831510" w:rsidR="00CD36CF" w:rsidRDefault="00E75BDD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382D1A">
            <w:t>ENGROSSED</w:t>
          </w:r>
        </w:sdtContent>
      </w:sdt>
    </w:p>
    <w:p w14:paraId="1554684E" w14:textId="7DE7712A" w:rsidR="00CD36CF" w:rsidRDefault="00E75BDD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3C31C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F500F2">
            <w:t>5277</w:t>
          </w:r>
        </w:sdtContent>
      </w:sdt>
    </w:p>
    <w:p w14:paraId="6232352D" w14:textId="648978C9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3C31C4">
            <w:t>Delegates Hanshaw (Mr. Speaker) and Hornbuckle</w:t>
          </w:r>
        </w:sdtContent>
      </w:sdt>
    </w:p>
    <w:p w14:paraId="0CFA3574" w14:textId="38DE6232" w:rsidR="00B1437D" w:rsidRPr="00B1437D" w:rsidRDefault="00B24402" w:rsidP="00B24402">
      <w:pPr>
        <w:pStyle w:val="Sponsors"/>
      </w:pPr>
      <w:r>
        <w:t>(</w:t>
      </w:r>
      <w:r w:rsidR="00B1437D">
        <w:t>By Request of the Executive</w:t>
      </w:r>
      <w:r>
        <w:t>)</w:t>
      </w:r>
    </w:p>
    <w:p w14:paraId="0958606D" w14:textId="6EE79930" w:rsidR="00AB3746" w:rsidRDefault="00CD36CF" w:rsidP="00AB3746">
      <w:pPr>
        <w:pStyle w:val="References"/>
      </w:pPr>
      <w:r>
        <w:t>[</w:t>
      </w:r>
      <w:r w:rsidR="00AB3746">
        <w:t xml:space="preserve">Introduced February 26, 2026; </w:t>
      </w:r>
      <w:r w:rsidR="005D017A">
        <w:t>r</w:t>
      </w:r>
      <w:r w:rsidR="00AB3746">
        <w:t>eferred</w:t>
      </w:r>
    </w:p>
    <w:p w14:paraId="20759F8A" w14:textId="1E77E0C2" w:rsidR="005428C6" w:rsidRDefault="00AB3746" w:rsidP="00AB3746">
      <w:pPr>
        <w:pStyle w:val="References"/>
        <w:sectPr w:rsidR="005428C6" w:rsidSect="009058E9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To the Committee on Finance</w:t>
      </w:r>
      <w:r w:rsidR="00D90B50">
        <w:t>]</w:t>
      </w:r>
    </w:p>
    <w:p w14:paraId="3B2EEC12" w14:textId="114F4536" w:rsidR="00E831B3" w:rsidRDefault="00E831B3" w:rsidP="002A0269">
      <w:pPr>
        <w:pStyle w:val="References"/>
      </w:pPr>
    </w:p>
    <w:p w14:paraId="07E0F955" w14:textId="1EE7C5FF" w:rsidR="00E12EA1" w:rsidRPr="00036C2F" w:rsidRDefault="00C54E0F" w:rsidP="00A50D07">
      <w:pPr>
        <w:pStyle w:val="TitleSection"/>
        <w:spacing w:line="504" w:lineRule="auto"/>
        <w:sectPr w:rsidR="00E12EA1" w:rsidRPr="00036C2F" w:rsidSect="005428C6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 xml:space="preserve">A BILL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</w:t>
      </w:r>
      <w:r w:rsidR="00FE701B">
        <w:t xml:space="preserve">surplus </w:t>
      </w:r>
      <w:r w:rsidRPr="00C579C3">
        <w:t xml:space="preserve">balance in the State Fund, General Revenue, </w:t>
      </w:r>
      <w:r w:rsidR="00BD26EA">
        <w:t xml:space="preserve">to the </w:t>
      </w:r>
      <w:r w:rsidR="00194503">
        <w:t>Department Health Facilities</w:t>
      </w:r>
      <w:r w:rsidR="00C31FAE">
        <w:t>,</w:t>
      </w:r>
      <w:r w:rsidR="00C611B5">
        <w:t xml:space="preserve"> </w:t>
      </w:r>
      <w:r w:rsidR="00194503">
        <w:t>Health Facilities</w:t>
      </w:r>
      <w:r w:rsidR="00677728">
        <w:t xml:space="preserve"> –</w:t>
      </w:r>
      <w:r w:rsidR="00410E5C">
        <w:t xml:space="preserve"> </w:t>
      </w:r>
      <w:r w:rsidR="00194503">
        <w:t>Welch Community Hospital</w:t>
      </w:r>
      <w:r w:rsidR="00C611B5">
        <w:t>,</w:t>
      </w:r>
      <w:r w:rsidR="00C31FAE">
        <w:t xml:space="preserve"> fund </w:t>
      </w:r>
      <w:r w:rsidR="00AA3C20">
        <w:t>0</w:t>
      </w:r>
      <w:r w:rsidR="00441343">
        <w:t>4</w:t>
      </w:r>
      <w:r w:rsidR="00194503">
        <w:t>12</w:t>
      </w:r>
      <w:r w:rsidR="00C31FAE">
        <w:t>, fiscal year 202</w:t>
      </w:r>
      <w:r w:rsidR="00852D09">
        <w:t>6</w:t>
      </w:r>
      <w:r w:rsidR="00C31FAE">
        <w:t xml:space="preserve">, organization </w:t>
      </w:r>
      <w:r w:rsidR="00AA3C20">
        <w:t>0</w:t>
      </w:r>
      <w:r w:rsidR="00441343">
        <w:t>51</w:t>
      </w:r>
      <w:r w:rsidR="00194503">
        <w:t>2</w:t>
      </w:r>
      <w:r w:rsidR="00441343">
        <w:t>;</w:t>
      </w:r>
      <w:r w:rsidR="00C31FAE" w:rsidRPr="00C579C3">
        <w:t xml:space="preserve"> </w:t>
      </w:r>
      <w:r w:rsidR="00441343">
        <w:t xml:space="preserve">to the </w:t>
      </w:r>
      <w:r w:rsidR="00194503">
        <w:t>Department Health Facilities</w:t>
      </w:r>
      <w:r w:rsidR="00441343">
        <w:t xml:space="preserve">, </w:t>
      </w:r>
      <w:r w:rsidR="00194503">
        <w:t xml:space="preserve">Health Facilities </w:t>
      </w:r>
      <w:r w:rsidR="00441343">
        <w:t xml:space="preserve">– </w:t>
      </w:r>
      <w:r w:rsidR="00194503">
        <w:t>William R. Sharpe Jr. Hospital</w:t>
      </w:r>
      <w:r w:rsidR="00441343">
        <w:t>, fund 04</w:t>
      </w:r>
      <w:r w:rsidR="00194503">
        <w:t>13</w:t>
      </w:r>
      <w:r w:rsidR="00441343">
        <w:t>, fiscal year 2026, organization 051</w:t>
      </w:r>
      <w:r w:rsidR="00194503">
        <w:t>2</w:t>
      </w:r>
      <w:r w:rsidR="00441343">
        <w:t xml:space="preserve">; and to the </w:t>
      </w:r>
      <w:r w:rsidR="00194503">
        <w:t>Department Health Facilities</w:t>
      </w:r>
      <w:r w:rsidR="00441343">
        <w:t xml:space="preserve">, </w:t>
      </w:r>
      <w:r w:rsidR="00194503">
        <w:t xml:space="preserve">Health Facilities </w:t>
      </w:r>
      <w:r w:rsidR="00441343">
        <w:t xml:space="preserve">– </w:t>
      </w:r>
      <w:r w:rsidR="00194503">
        <w:t>Mildred Mitchell-Bateman Hospital</w:t>
      </w:r>
      <w:r w:rsidR="00441343">
        <w:t>, fund 04</w:t>
      </w:r>
      <w:r w:rsidR="00194503">
        <w:t>14</w:t>
      </w:r>
      <w:r w:rsidR="00441343">
        <w:t>, fiscal year 2026, organization 051</w:t>
      </w:r>
      <w:r w:rsidR="00194503">
        <w:t>2</w:t>
      </w:r>
      <w:r w:rsidR="00441343">
        <w:t xml:space="preserve">, </w:t>
      </w:r>
      <w:r w:rsidR="00A8463E" w:rsidRPr="00C579C3">
        <w:t xml:space="preserve">by </w:t>
      </w:r>
      <w:r w:rsidR="00441343">
        <w:t>adding new items of</w:t>
      </w:r>
      <w:r w:rsidR="00A8463E" w:rsidRPr="00C579C3">
        <w:t xml:space="preserve"> appropriation for the fiscal year ending June 30, 20</w:t>
      </w:r>
      <w:r w:rsidR="00A8463E">
        <w:t>2</w:t>
      </w:r>
      <w:r w:rsidR="00852D09">
        <w:t>6</w:t>
      </w:r>
      <w:r w:rsidR="00441343">
        <w:t>.</w:t>
      </w:r>
    </w:p>
    <w:p w14:paraId="164D9AED" w14:textId="09506ACE" w:rsidR="00A8463E" w:rsidRDefault="00A8463E" w:rsidP="00A50D07">
      <w:pPr>
        <w:pStyle w:val="SectionBody"/>
        <w:widowControl/>
        <w:spacing w:line="504" w:lineRule="auto"/>
        <w:sectPr w:rsidR="00A8463E" w:rsidSect="00A8463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852D09">
        <w:t>January</w:t>
      </w:r>
      <w:r>
        <w:t xml:space="preserve"> 1</w:t>
      </w:r>
      <w:r w:rsidR="00852D09">
        <w:t>4</w:t>
      </w:r>
      <w:r>
        <w:t>, 202</w:t>
      </w:r>
      <w:r w:rsidR="00852D09">
        <w:t>6</w:t>
      </w:r>
      <w:r>
        <w:t>, containing a statement of the State Fund, General Revenue, setting forth therein the cash balance as of July 1, 202</w:t>
      </w:r>
      <w:r w:rsidR="00852D09">
        <w:t>5</w:t>
      </w:r>
      <w:r>
        <w:t>, and further included the estimate of revenue for the fiscal year 202</w:t>
      </w:r>
      <w:r w:rsidR="00852D09">
        <w:t>6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>appropriations for the fiscal year 20</w:t>
      </w:r>
      <w:r>
        <w:t>2</w:t>
      </w:r>
      <w:r w:rsidR="00852D09">
        <w:t>6</w:t>
      </w:r>
      <w:r>
        <w:t>,</w:t>
      </w:r>
      <w:r w:rsidRPr="004A625A">
        <w:t xml:space="preserve"> and further included recommended </w:t>
      </w:r>
      <w:r>
        <w:t xml:space="preserve">expirations to the unappropriated surplus balance of </w:t>
      </w:r>
      <w:r w:rsidRPr="004A625A">
        <w:t>the State Fund</w:t>
      </w:r>
      <w:r>
        <w:t>,</w:t>
      </w:r>
      <w:r w:rsidRPr="004A625A">
        <w:t xml:space="preserve"> General Revenue;</w:t>
      </w:r>
      <w:r>
        <w:t xml:space="preserve"> and</w:t>
      </w:r>
    </w:p>
    <w:p w14:paraId="3A3D42C0" w14:textId="53002F69" w:rsidR="00A8463E" w:rsidRPr="00C579C3" w:rsidRDefault="00A8463E" w:rsidP="00A50D07">
      <w:pPr>
        <w:pStyle w:val="SectionBody"/>
        <w:widowControl/>
        <w:spacing w:line="504" w:lineRule="auto"/>
      </w:pPr>
      <w:r w:rsidRPr="004A625A">
        <w:t xml:space="preserve">WHEREAS, </w:t>
      </w:r>
      <w:proofErr w:type="gramStart"/>
      <w:r w:rsidRPr="004A625A">
        <w:t>It</w:t>
      </w:r>
      <w:proofErr w:type="gramEnd"/>
      <w:r w:rsidRPr="004A625A">
        <w:t xml:space="preserve">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 surplus balance in the</w:t>
      </w:r>
      <w:r w:rsidRPr="004A625A">
        <w:t xml:space="preserve"> Treasury which is available for appropriation during the fiscal year ending June 30, 20</w:t>
      </w:r>
      <w:r>
        <w:t>2</w:t>
      </w:r>
      <w:r w:rsidR="00852D09">
        <w:t>6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A50D07">
      <w:pPr>
        <w:pStyle w:val="EnactingClause"/>
        <w:spacing w:line="504" w:lineRule="auto"/>
      </w:pPr>
      <w:r>
        <w:t>Be it enacted by the Legislature of West Virginia:</w:t>
      </w:r>
    </w:p>
    <w:p w14:paraId="23FB39EA" w14:textId="77777777" w:rsidR="00E12EA1" w:rsidRDefault="00E12EA1" w:rsidP="00A50D07">
      <w:pPr>
        <w:pStyle w:val="SectionBody"/>
        <w:widowControl/>
        <w:spacing w:line="504" w:lineRule="auto"/>
        <w:sectPr w:rsidR="00E12EA1" w:rsidSect="00B06BBD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</w:p>
    <w:p w14:paraId="34932821" w14:textId="100A569E" w:rsidR="00176B86" w:rsidRPr="00B844FE" w:rsidRDefault="00A8463E" w:rsidP="00A50D07">
      <w:pPr>
        <w:pStyle w:val="SectionBody"/>
        <w:widowControl/>
        <w:spacing w:line="504" w:lineRule="auto"/>
      </w:pPr>
      <w:r w:rsidRPr="00C579C3">
        <w:t>That the total appropriation for the fiscal year ending June 30, 20</w:t>
      </w:r>
      <w:r>
        <w:t>2</w:t>
      </w:r>
      <w:r w:rsidR="00852D09">
        <w:t>6</w:t>
      </w:r>
      <w:r>
        <w:t xml:space="preserve">, to fund </w:t>
      </w:r>
      <w:r w:rsidR="003451A8">
        <w:t>0</w:t>
      </w:r>
      <w:r w:rsidR="00441343">
        <w:t>4</w:t>
      </w:r>
      <w:r w:rsidR="00F46E5A">
        <w:t>12</w:t>
      </w:r>
      <w:r>
        <w:t>, fiscal year 202</w:t>
      </w:r>
      <w:r w:rsidR="00852D09">
        <w:t>6</w:t>
      </w:r>
      <w:r>
        <w:t xml:space="preserve">, organization </w:t>
      </w:r>
      <w:r w:rsidR="003451A8">
        <w:t>0</w:t>
      </w:r>
      <w:r w:rsidR="00441343">
        <w:t>51</w:t>
      </w:r>
      <w:r w:rsidR="00F46E5A">
        <w:t>2</w:t>
      </w:r>
      <w:r w:rsidRPr="00C579C3">
        <w:t xml:space="preserve">, </w:t>
      </w:r>
      <w:r>
        <w:t xml:space="preserve">be supplemented and amended </w:t>
      </w:r>
      <w:r w:rsidR="00441343">
        <w:t>by adding a new</w:t>
      </w:r>
      <w:r w:rsidRPr="00677728">
        <w:t xml:space="preserve"> item</w:t>
      </w:r>
      <w:r>
        <w:t xml:space="preserve"> of appropriation </w:t>
      </w:r>
      <w:r w:rsidRPr="00C579C3">
        <w:t>as follow</w:t>
      </w:r>
      <w:r w:rsidR="00C31FAE">
        <w:t>s:</w:t>
      </w:r>
    </w:p>
    <w:p w14:paraId="728F4BA4" w14:textId="77777777" w:rsidR="00E12EA1" w:rsidRDefault="00E12EA1" w:rsidP="00A50D07">
      <w:pPr>
        <w:pStyle w:val="ChapterHeading"/>
        <w:widowControl/>
        <w:suppressLineNumbers w:val="0"/>
        <w:spacing w:line="504" w:lineRule="auto"/>
      </w:pPr>
      <w:r>
        <w:t>Title II – Appropriations.</w:t>
      </w:r>
    </w:p>
    <w:p w14:paraId="7E55C9C9" w14:textId="77777777" w:rsidR="00E12EA1" w:rsidRPr="00C579C3" w:rsidRDefault="00E12EA1" w:rsidP="00A50D07">
      <w:pPr>
        <w:pStyle w:val="SectionHeading"/>
        <w:widowControl/>
        <w:suppressLineNumbers w:val="0"/>
        <w:spacing w:line="504" w:lineRule="auto"/>
        <w:ind w:firstLine="0"/>
      </w:pPr>
      <w:r>
        <w:t>Section 1. Appropriations from general revenue.</w:t>
      </w:r>
    </w:p>
    <w:p w14:paraId="5782DC47" w14:textId="2F636488" w:rsidR="00C31FAE" w:rsidRPr="00B420C2" w:rsidRDefault="00194503" w:rsidP="00A50D07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spacing w:line="504" w:lineRule="auto"/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DEPARTMENT HEALTH FACILITIES</w:t>
      </w:r>
    </w:p>
    <w:p w14:paraId="524974D5" w14:textId="04B071F8" w:rsidR="00C31FAE" w:rsidRDefault="00F46E5A" w:rsidP="005428C6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lastRenderedPageBreak/>
        <w:t>102</w:t>
      </w:r>
      <w:r w:rsidR="00812BA0">
        <w:rPr>
          <w:i/>
        </w:rPr>
        <w:t xml:space="preserve"> </w:t>
      </w:r>
      <w:r w:rsidR="00B83C34">
        <w:rPr>
          <w:i/>
        </w:rPr>
        <w:t>-</w:t>
      </w:r>
      <w:r w:rsidR="00C31FAE" w:rsidRPr="00953694">
        <w:rPr>
          <w:i/>
        </w:rPr>
        <w:t xml:space="preserve"> </w:t>
      </w:r>
      <w:r>
        <w:rPr>
          <w:i/>
        </w:rPr>
        <w:t>Health Facilities</w:t>
      </w:r>
      <w:r w:rsidR="00AA3C20">
        <w:rPr>
          <w:i/>
        </w:rPr>
        <w:t xml:space="preserve"> – </w:t>
      </w:r>
    </w:p>
    <w:p w14:paraId="5571CCDD" w14:textId="76E37520" w:rsidR="00AA3C20" w:rsidRPr="00B420C2" w:rsidRDefault="00F46E5A" w:rsidP="005428C6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i/>
          <w:color w:val="000000"/>
        </w:rPr>
      </w:pPr>
      <w:r>
        <w:rPr>
          <w:i/>
        </w:rPr>
        <w:t>Welch Community Hospital</w:t>
      </w:r>
    </w:p>
    <w:p w14:paraId="6713FA39" w14:textId="6C8D1265" w:rsidR="00C31FAE" w:rsidRPr="00B420C2" w:rsidRDefault="00C31FAE" w:rsidP="005428C6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 </w:t>
      </w:r>
      <w:r w:rsidR="00441343">
        <w:rPr>
          <w:rFonts w:eastAsia="Calibri" w:cs="Times New Roman"/>
          <w:color w:val="000000"/>
        </w:rPr>
        <w:t>16</w:t>
      </w:r>
      <w:r>
        <w:rPr>
          <w:rFonts w:eastAsia="Calibri" w:cs="Times New Roman"/>
          <w:color w:val="000000"/>
        </w:rPr>
        <w:t>)</w:t>
      </w:r>
    </w:p>
    <w:p w14:paraId="04735DAA" w14:textId="61D82E0A" w:rsidR="00C31FAE" w:rsidRDefault="00C31FAE" w:rsidP="005428C6">
      <w:pPr>
        <w:pStyle w:val="SectionBody"/>
        <w:widowControl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 w:rsidR="003451A8">
        <w:rPr>
          <w:rFonts w:cs="Times New Roman"/>
          <w:u w:val="single"/>
        </w:rPr>
        <w:t>0</w:t>
      </w:r>
      <w:r w:rsidR="00441343">
        <w:rPr>
          <w:rFonts w:cs="Times New Roman"/>
          <w:u w:val="single"/>
        </w:rPr>
        <w:t>4</w:t>
      </w:r>
      <w:r w:rsidR="00F46E5A">
        <w:rPr>
          <w:rFonts w:cs="Times New Roman"/>
          <w:u w:val="single"/>
        </w:rPr>
        <w:t>12</w:t>
      </w:r>
      <w:r w:rsidRPr="00B420C2">
        <w:rPr>
          <w:rFonts w:cs="Times New Roman"/>
        </w:rPr>
        <w:t xml:space="preserve"> FY </w:t>
      </w:r>
      <w:r w:rsidRPr="00B420C2">
        <w:rPr>
          <w:rFonts w:cs="Times New Roman"/>
          <w:u w:val="single"/>
        </w:rPr>
        <w:t>202</w:t>
      </w:r>
      <w:r w:rsidR="00852D09"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 w:rsidR="00F46E5A">
        <w:rPr>
          <w:rFonts w:cs="Times New Roman"/>
          <w:u w:val="single"/>
        </w:rPr>
        <w:t>0512</w:t>
      </w:r>
    </w:p>
    <w:p w14:paraId="58DCE706" w14:textId="77777777" w:rsidR="00C31FAE" w:rsidRPr="006057A9" w:rsidRDefault="00C31FAE" w:rsidP="005428C6">
      <w:pPr>
        <w:pStyle w:val="SectionBody"/>
        <w:widowControl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2D97A7B9" w14:textId="77777777" w:rsidR="00C31FAE" w:rsidRPr="006057A9" w:rsidRDefault="00C31FAE" w:rsidP="005428C6">
      <w:pPr>
        <w:pStyle w:val="SectionBody"/>
        <w:widowControl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A</w:t>
      </w:r>
      <w:r w:rsidRPr="006057A9">
        <w:rPr>
          <w:b/>
        </w:rPr>
        <w:t>ppro</w:t>
      </w:r>
      <w:proofErr w:type="spellEnd"/>
      <w:r w:rsidRPr="006057A9">
        <w:rPr>
          <w:b/>
        </w:rPr>
        <w:t>-</w:t>
      </w:r>
      <w:r w:rsidRPr="006057A9">
        <w:rPr>
          <w:b/>
        </w:rPr>
        <w:tab/>
        <w:t>Revenue</w:t>
      </w:r>
    </w:p>
    <w:p w14:paraId="58CD519C" w14:textId="5D96967B" w:rsidR="00C31FAE" w:rsidRDefault="00C31FAE" w:rsidP="005428C6">
      <w:pPr>
        <w:pStyle w:val="SectionBody"/>
        <w:widowControl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priation</w:t>
      </w:r>
      <w:proofErr w:type="spellEnd"/>
      <w:r w:rsidRPr="006057A9">
        <w:rPr>
          <w:b/>
        </w:rPr>
        <w:tab/>
        <w:t>Fund</w:t>
      </w:r>
    </w:p>
    <w:p w14:paraId="57C0B1C6" w14:textId="45A1F54F" w:rsidR="00C31FAE" w:rsidRDefault="00F46E5A" w:rsidP="005428C6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5</w:t>
      </w:r>
      <w:r w:rsidR="00B83C34">
        <w:t>a</w:t>
      </w:r>
      <w:r w:rsidR="00C31FAE">
        <w:tab/>
      </w:r>
      <w:r>
        <w:t>Capital Outlay, Repairs and Equipment – Surplus</w:t>
      </w:r>
      <w:r w:rsidR="00C611B5">
        <w:tab/>
      </w:r>
      <w:r w:rsidR="00C31FAE">
        <w:tab/>
      </w:r>
      <w:r>
        <w:t>67700</w:t>
      </w:r>
      <w:r w:rsidR="00C31FAE">
        <w:tab/>
      </w:r>
      <w:r w:rsidR="00C31FAE">
        <w:tab/>
      </w:r>
      <w:r>
        <w:t>1,000,000</w:t>
      </w:r>
    </w:p>
    <w:p w14:paraId="0951B8AD" w14:textId="38A0E2A5" w:rsidR="00B83C34" w:rsidRPr="00B844FE" w:rsidRDefault="00B83C34" w:rsidP="005428C6">
      <w:pPr>
        <w:pStyle w:val="SectionBody"/>
        <w:widowControl/>
      </w:pPr>
      <w:proofErr w:type="gramStart"/>
      <w:r>
        <w:t>And,</w:t>
      </w:r>
      <w:proofErr w:type="gramEnd"/>
      <w:r w:rsidRPr="00B83C34">
        <w:t xml:space="preserve"> </w:t>
      </w:r>
      <w:r>
        <w:t>t</w:t>
      </w:r>
      <w:r w:rsidRPr="00C579C3">
        <w:t>hat the total appropriation for the fiscal year ending June 30, 20</w:t>
      </w:r>
      <w:r>
        <w:t>26, to fund 04</w:t>
      </w:r>
      <w:r w:rsidR="00F46E5A">
        <w:t>13</w:t>
      </w:r>
      <w:r>
        <w:t xml:space="preserve">, fiscal year 2026, organization </w:t>
      </w:r>
      <w:r w:rsidR="00F46E5A">
        <w:t>0512</w:t>
      </w:r>
      <w:r w:rsidRPr="00C579C3">
        <w:t xml:space="preserve">, </w:t>
      </w:r>
      <w:r>
        <w:t>be supplemented and amended by adding a new</w:t>
      </w:r>
      <w:r w:rsidRPr="00677728">
        <w:t xml:space="preserve"> item</w:t>
      </w:r>
      <w:r>
        <w:t xml:space="preserve"> of appropriation </w:t>
      </w:r>
      <w:r w:rsidRPr="00C579C3">
        <w:t>as follow</w:t>
      </w:r>
      <w:r>
        <w:t>s:</w:t>
      </w:r>
    </w:p>
    <w:p w14:paraId="1F26800C" w14:textId="77777777" w:rsidR="00B83C34" w:rsidRDefault="00B83C34" w:rsidP="005428C6">
      <w:pPr>
        <w:pStyle w:val="ChapterHeading"/>
        <w:widowControl/>
        <w:suppressLineNumbers w:val="0"/>
      </w:pPr>
      <w:r>
        <w:t>Title II – Appropriations.</w:t>
      </w:r>
    </w:p>
    <w:p w14:paraId="230B0380" w14:textId="77777777" w:rsidR="00B83C34" w:rsidRPr="00C579C3" w:rsidRDefault="00B83C34" w:rsidP="005428C6">
      <w:pPr>
        <w:pStyle w:val="SectionHeading"/>
        <w:widowControl/>
        <w:suppressLineNumbers w:val="0"/>
        <w:ind w:firstLine="0"/>
      </w:pPr>
      <w:r>
        <w:t>Section 1. Appropriations from general revenue.</w:t>
      </w:r>
    </w:p>
    <w:p w14:paraId="78920419" w14:textId="15B4ADE4" w:rsidR="00B83C34" w:rsidRPr="00B420C2" w:rsidRDefault="00194503" w:rsidP="005428C6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DEPARTMENT HEALTH FACILITIES</w:t>
      </w:r>
    </w:p>
    <w:p w14:paraId="14B43D4A" w14:textId="3F6388A0" w:rsidR="00B83C34" w:rsidRDefault="00F46E5A" w:rsidP="005428C6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103</w:t>
      </w:r>
      <w:r w:rsidR="00B83C34">
        <w:rPr>
          <w:i/>
        </w:rPr>
        <w:t xml:space="preserve"> -</w:t>
      </w:r>
      <w:r w:rsidR="00B83C34" w:rsidRPr="00953694">
        <w:rPr>
          <w:i/>
        </w:rPr>
        <w:t xml:space="preserve"> </w:t>
      </w:r>
      <w:r>
        <w:rPr>
          <w:i/>
        </w:rPr>
        <w:t>Health Facilities</w:t>
      </w:r>
      <w:r w:rsidR="00B83C34">
        <w:rPr>
          <w:i/>
        </w:rPr>
        <w:t xml:space="preserve"> – </w:t>
      </w:r>
    </w:p>
    <w:p w14:paraId="571E7017" w14:textId="77777777" w:rsidR="00F46E5A" w:rsidRPr="00F46E5A" w:rsidRDefault="00F46E5A" w:rsidP="005428C6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i/>
          <w:iCs/>
          <w:color w:val="000000"/>
        </w:rPr>
      </w:pPr>
      <w:r w:rsidRPr="00F46E5A">
        <w:rPr>
          <w:i/>
          <w:iCs/>
        </w:rPr>
        <w:t>William R. Sharpe Jr. Hospital</w:t>
      </w:r>
      <w:r w:rsidRPr="00F46E5A">
        <w:rPr>
          <w:rFonts w:eastAsia="Calibri" w:cs="Times New Roman"/>
          <w:i/>
          <w:iCs/>
          <w:color w:val="000000"/>
        </w:rPr>
        <w:t xml:space="preserve"> </w:t>
      </w:r>
    </w:p>
    <w:p w14:paraId="53613E66" w14:textId="4C96FAC0" w:rsidR="00B83C34" w:rsidRPr="00B420C2" w:rsidRDefault="00B83C34" w:rsidP="005428C6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 </w:t>
      </w:r>
      <w:r>
        <w:rPr>
          <w:rFonts w:eastAsia="Calibri" w:cs="Times New Roman"/>
          <w:color w:val="000000"/>
        </w:rPr>
        <w:t>16)</w:t>
      </w:r>
    </w:p>
    <w:p w14:paraId="54A3B5EE" w14:textId="149AA3D1" w:rsidR="00B83C34" w:rsidRDefault="00B83C34" w:rsidP="005428C6">
      <w:pPr>
        <w:pStyle w:val="SectionBody"/>
        <w:widowControl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>
        <w:rPr>
          <w:rFonts w:cs="Times New Roman"/>
          <w:u w:val="single"/>
        </w:rPr>
        <w:t>04</w:t>
      </w:r>
      <w:r w:rsidR="00F46E5A">
        <w:rPr>
          <w:rFonts w:cs="Times New Roman"/>
          <w:u w:val="single"/>
        </w:rPr>
        <w:t>13</w:t>
      </w:r>
      <w:r w:rsidRPr="00B420C2">
        <w:rPr>
          <w:rFonts w:cs="Times New Roman"/>
        </w:rPr>
        <w:t xml:space="preserve"> FY </w:t>
      </w:r>
      <w:r w:rsidRPr="00B420C2">
        <w:rPr>
          <w:rFonts w:cs="Times New Roman"/>
          <w:u w:val="single"/>
        </w:rPr>
        <w:t>202</w:t>
      </w:r>
      <w:r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 w:rsidR="00F46E5A">
        <w:rPr>
          <w:rFonts w:cs="Times New Roman"/>
          <w:u w:val="single"/>
        </w:rPr>
        <w:t>0512</w:t>
      </w:r>
    </w:p>
    <w:p w14:paraId="2787545D" w14:textId="77777777" w:rsidR="00B83C34" w:rsidRPr="006057A9" w:rsidRDefault="00B83C34" w:rsidP="005428C6">
      <w:pPr>
        <w:pStyle w:val="SectionBody"/>
        <w:widowControl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0DBC32A7" w14:textId="77777777" w:rsidR="00B83C34" w:rsidRPr="006057A9" w:rsidRDefault="00B83C34" w:rsidP="005428C6">
      <w:pPr>
        <w:pStyle w:val="SectionBody"/>
        <w:widowControl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A</w:t>
      </w:r>
      <w:r w:rsidRPr="006057A9">
        <w:rPr>
          <w:b/>
        </w:rPr>
        <w:t>ppro</w:t>
      </w:r>
      <w:proofErr w:type="spellEnd"/>
      <w:r w:rsidRPr="006057A9">
        <w:rPr>
          <w:b/>
        </w:rPr>
        <w:t>-</w:t>
      </w:r>
      <w:r w:rsidRPr="006057A9">
        <w:rPr>
          <w:b/>
        </w:rPr>
        <w:tab/>
        <w:t>Revenue</w:t>
      </w:r>
    </w:p>
    <w:p w14:paraId="07EFF35C" w14:textId="77777777" w:rsidR="00B83C34" w:rsidRDefault="00B83C34" w:rsidP="005428C6">
      <w:pPr>
        <w:pStyle w:val="SectionBody"/>
        <w:widowControl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priation</w:t>
      </w:r>
      <w:proofErr w:type="spellEnd"/>
      <w:r w:rsidRPr="006057A9">
        <w:rPr>
          <w:b/>
        </w:rPr>
        <w:tab/>
        <w:t>Fund</w:t>
      </w:r>
    </w:p>
    <w:p w14:paraId="1B57B6DD" w14:textId="0415FC00" w:rsidR="00B83C34" w:rsidRDefault="00F46E5A" w:rsidP="005428C6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5</w:t>
      </w:r>
      <w:r w:rsidR="00B83C34">
        <w:t>a</w:t>
      </w:r>
      <w:r w:rsidR="00B83C34">
        <w:tab/>
      </w:r>
      <w:r>
        <w:t>Capital Outlay, Repairs and Equipment – Surplus</w:t>
      </w:r>
      <w:r w:rsidR="00B83C34">
        <w:tab/>
      </w:r>
      <w:r w:rsidR="00B83C34">
        <w:tab/>
      </w:r>
      <w:r>
        <w:t>67700</w:t>
      </w:r>
      <w:r w:rsidR="00B83C34">
        <w:tab/>
      </w:r>
      <w:r w:rsidR="00B83C34">
        <w:tab/>
      </w:r>
      <w:r>
        <w:t>3,400,000</w:t>
      </w:r>
    </w:p>
    <w:p w14:paraId="6B3F3FA6" w14:textId="683CA41E" w:rsidR="00B83C34" w:rsidRPr="00B844FE" w:rsidRDefault="00B83C34" w:rsidP="005428C6">
      <w:pPr>
        <w:pStyle w:val="SectionBody"/>
        <w:widowControl/>
      </w:pPr>
      <w:r>
        <w:t>And,</w:t>
      </w:r>
      <w:r w:rsidRPr="00B83C34">
        <w:t xml:space="preserve"> </w:t>
      </w:r>
      <w:r>
        <w:t>t</w:t>
      </w:r>
      <w:r w:rsidRPr="00C579C3">
        <w:t>hat the total appropriation for the fiscal year ending June 30, 20</w:t>
      </w:r>
      <w:r>
        <w:t>26, to fund 04</w:t>
      </w:r>
      <w:r w:rsidR="00F46E5A">
        <w:t>14</w:t>
      </w:r>
      <w:r>
        <w:t xml:space="preserve">, fiscal year 2026, organization </w:t>
      </w:r>
      <w:r w:rsidR="00F46E5A">
        <w:t>0512</w:t>
      </w:r>
      <w:r w:rsidRPr="00C579C3">
        <w:t xml:space="preserve">, </w:t>
      </w:r>
      <w:r>
        <w:t>be supplemented and amended by adding a new</w:t>
      </w:r>
      <w:r w:rsidRPr="00677728">
        <w:t xml:space="preserve"> item</w:t>
      </w:r>
      <w:r>
        <w:t xml:space="preserve"> of appropriation </w:t>
      </w:r>
      <w:r w:rsidRPr="00C579C3">
        <w:t>as follow</w:t>
      </w:r>
      <w:r>
        <w:t>s:</w:t>
      </w:r>
    </w:p>
    <w:p w14:paraId="7479AA8E" w14:textId="77777777" w:rsidR="00B83C34" w:rsidRDefault="00B83C34" w:rsidP="005428C6">
      <w:pPr>
        <w:pStyle w:val="ChapterHeading"/>
        <w:widowControl/>
        <w:suppressLineNumbers w:val="0"/>
      </w:pPr>
      <w:r>
        <w:lastRenderedPageBreak/>
        <w:t>Title II – Appropriations.</w:t>
      </w:r>
    </w:p>
    <w:p w14:paraId="7A90EF1C" w14:textId="77777777" w:rsidR="00B83C34" w:rsidRPr="00C579C3" w:rsidRDefault="00B83C34" w:rsidP="005428C6">
      <w:pPr>
        <w:pStyle w:val="SectionHeading"/>
        <w:widowControl/>
        <w:suppressLineNumbers w:val="0"/>
        <w:ind w:firstLine="0"/>
      </w:pPr>
      <w:r>
        <w:t>Section 1. Appropriations from general revenue.</w:t>
      </w:r>
    </w:p>
    <w:p w14:paraId="25320A2C" w14:textId="7D42645D" w:rsidR="00B83C34" w:rsidRPr="00B420C2" w:rsidRDefault="00194503" w:rsidP="005428C6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DEPARTMENT HEALTH FACILITIES</w:t>
      </w:r>
    </w:p>
    <w:p w14:paraId="0BBCFD59" w14:textId="788468E4" w:rsidR="00B83C34" w:rsidRDefault="00F46E5A" w:rsidP="005428C6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104</w:t>
      </w:r>
      <w:r w:rsidR="00B83C34">
        <w:rPr>
          <w:i/>
        </w:rPr>
        <w:t xml:space="preserve"> -</w:t>
      </w:r>
      <w:r w:rsidR="00B83C34" w:rsidRPr="00953694">
        <w:rPr>
          <w:i/>
        </w:rPr>
        <w:t xml:space="preserve"> </w:t>
      </w:r>
      <w:r>
        <w:rPr>
          <w:i/>
        </w:rPr>
        <w:t>Health Facilities</w:t>
      </w:r>
      <w:r w:rsidR="00B83C34">
        <w:rPr>
          <w:i/>
        </w:rPr>
        <w:t xml:space="preserve"> – </w:t>
      </w:r>
    </w:p>
    <w:p w14:paraId="2242D742" w14:textId="77777777" w:rsidR="00F46E5A" w:rsidRPr="00F46E5A" w:rsidRDefault="00F46E5A" w:rsidP="005428C6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i/>
          <w:iCs/>
          <w:color w:val="000000"/>
        </w:rPr>
      </w:pPr>
      <w:r w:rsidRPr="00F46E5A">
        <w:rPr>
          <w:i/>
          <w:iCs/>
        </w:rPr>
        <w:t>Mildred Mitchell-Bateman Hospital</w:t>
      </w:r>
      <w:r w:rsidRPr="00F46E5A">
        <w:rPr>
          <w:rFonts w:eastAsia="Calibri" w:cs="Times New Roman"/>
          <w:i/>
          <w:iCs/>
          <w:color w:val="000000"/>
        </w:rPr>
        <w:t xml:space="preserve"> </w:t>
      </w:r>
    </w:p>
    <w:p w14:paraId="53D4CD58" w14:textId="3C22E89E" w:rsidR="00B83C34" w:rsidRPr="00B420C2" w:rsidRDefault="00B83C34" w:rsidP="005428C6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 </w:t>
      </w:r>
      <w:r>
        <w:rPr>
          <w:rFonts w:eastAsia="Calibri" w:cs="Times New Roman"/>
          <w:color w:val="000000"/>
        </w:rPr>
        <w:t>16)</w:t>
      </w:r>
    </w:p>
    <w:p w14:paraId="25D679F8" w14:textId="6FB70E8A" w:rsidR="00B83C34" w:rsidRDefault="00B83C34" w:rsidP="005428C6">
      <w:pPr>
        <w:pStyle w:val="SectionBody"/>
        <w:widowControl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>
        <w:rPr>
          <w:rFonts w:cs="Times New Roman"/>
          <w:u w:val="single"/>
        </w:rPr>
        <w:t>04</w:t>
      </w:r>
      <w:r w:rsidR="00F46E5A">
        <w:rPr>
          <w:rFonts w:cs="Times New Roman"/>
          <w:u w:val="single"/>
        </w:rPr>
        <w:t>14</w:t>
      </w:r>
      <w:r w:rsidRPr="00B420C2">
        <w:rPr>
          <w:rFonts w:cs="Times New Roman"/>
        </w:rPr>
        <w:t xml:space="preserve"> FY </w:t>
      </w:r>
      <w:r w:rsidRPr="00B420C2">
        <w:rPr>
          <w:rFonts w:cs="Times New Roman"/>
          <w:u w:val="single"/>
        </w:rPr>
        <w:t>202</w:t>
      </w:r>
      <w:r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 w:rsidR="00F46E5A">
        <w:rPr>
          <w:rFonts w:cs="Times New Roman"/>
          <w:u w:val="single"/>
        </w:rPr>
        <w:t>0512</w:t>
      </w:r>
    </w:p>
    <w:p w14:paraId="3011E022" w14:textId="77777777" w:rsidR="00B83C34" w:rsidRPr="006057A9" w:rsidRDefault="00B83C34" w:rsidP="005428C6">
      <w:pPr>
        <w:pStyle w:val="SectionBody"/>
        <w:widowControl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38D0454E" w14:textId="77777777" w:rsidR="00B83C34" w:rsidRPr="006057A9" w:rsidRDefault="00B83C34" w:rsidP="005428C6">
      <w:pPr>
        <w:pStyle w:val="SectionBody"/>
        <w:widowControl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A</w:t>
      </w:r>
      <w:r w:rsidRPr="006057A9">
        <w:rPr>
          <w:b/>
        </w:rPr>
        <w:t>ppro</w:t>
      </w:r>
      <w:proofErr w:type="spellEnd"/>
      <w:r w:rsidRPr="006057A9">
        <w:rPr>
          <w:b/>
        </w:rPr>
        <w:t>-</w:t>
      </w:r>
      <w:r w:rsidRPr="006057A9">
        <w:rPr>
          <w:b/>
        </w:rPr>
        <w:tab/>
        <w:t>Revenue</w:t>
      </w:r>
    </w:p>
    <w:p w14:paraId="28FF89B8" w14:textId="77777777" w:rsidR="00B83C34" w:rsidRDefault="00B83C34" w:rsidP="005428C6">
      <w:pPr>
        <w:pStyle w:val="SectionBody"/>
        <w:widowControl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priation</w:t>
      </w:r>
      <w:proofErr w:type="spellEnd"/>
      <w:r w:rsidRPr="006057A9">
        <w:rPr>
          <w:b/>
        </w:rPr>
        <w:tab/>
        <w:t>Fund</w:t>
      </w:r>
    </w:p>
    <w:p w14:paraId="143422A2" w14:textId="770B218F" w:rsidR="00FD0937" w:rsidRPr="00FD0937" w:rsidRDefault="00F46E5A" w:rsidP="005428C6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5</w:t>
      </w:r>
      <w:r w:rsidR="00B83C34">
        <w:t>a</w:t>
      </w:r>
      <w:r w:rsidR="00B83C34">
        <w:tab/>
      </w:r>
      <w:r>
        <w:t>Capital Outlay, Repairs and Equipment – Surplus</w:t>
      </w:r>
      <w:r w:rsidR="00B83C34">
        <w:tab/>
      </w:r>
      <w:r w:rsidR="00B83C34">
        <w:tab/>
      </w:r>
      <w:r>
        <w:t>67700</w:t>
      </w:r>
      <w:r w:rsidR="00B83C34">
        <w:tab/>
      </w:r>
      <w:r w:rsidR="00B83C34">
        <w:tab/>
      </w:r>
      <w:r>
        <w:t>4,304,000</w:t>
      </w:r>
    </w:p>
    <w:sectPr w:rsidR="00FD0937" w:rsidRPr="00FD0937" w:rsidSect="00FD0937">
      <w:footerReference w:type="default" r:id="rId17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F7A67" w14:textId="77777777" w:rsidR="000F2267" w:rsidRPr="00B844FE" w:rsidRDefault="000F2267" w:rsidP="00B844FE">
      <w:r>
        <w:separator/>
      </w:r>
    </w:p>
  </w:endnote>
  <w:endnote w:type="continuationSeparator" w:id="0">
    <w:p w14:paraId="7F02365D" w14:textId="77777777" w:rsidR="000F2267" w:rsidRPr="00B844FE" w:rsidRDefault="000F226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BA111" w14:textId="77777777" w:rsidR="000F2267" w:rsidRPr="00B844FE" w:rsidRDefault="000F2267" w:rsidP="00B844FE">
      <w:r>
        <w:separator/>
      </w:r>
    </w:p>
  </w:footnote>
  <w:footnote w:type="continuationSeparator" w:id="0">
    <w:p w14:paraId="70A8AB1E" w14:textId="77777777" w:rsidR="000F2267" w:rsidRPr="00B844FE" w:rsidRDefault="000F226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2BBC23FD" w:rsidR="00342622" w:rsidRPr="00B844FE" w:rsidRDefault="00E75BDD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D9546D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15D74" w14:textId="3CBA64BB" w:rsidR="00E82214" w:rsidRDefault="00E82214">
    <w:pPr>
      <w:pStyle w:val="Header"/>
    </w:pPr>
    <w:r>
      <w:t>Eng HB 5277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5AAE5C60" w:rsidR="00342622" w:rsidRPr="00B844FE" w:rsidRDefault="00E75BDD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D9546D" w:rsidRPr="00B844FE">
          <w:t>[Type here]</w:t>
        </w:r>
      </w:sdtContent>
    </w:sdt>
  </w:p>
  <w:p w14:paraId="725A6140" w14:textId="77777777" w:rsidR="00342622" w:rsidRDefault="00342622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651FF" w14:textId="4727E580" w:rsidR="00342622" w:rsidRPr="00D9546D" w:rsidRDefault="001B2998" w:rsidP="00D9546D">
    <w:pPr>
      <w:pStyle w:val="Header"/>
    </w:pPr>
    <w:r>
      <w:t>Eng HB 5277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342622" w:rsidRPr="002A0269" w:rsidRDefault="00342622" w:rsidP="00B844FE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59734204">
    <w:abstractNumId w:val="3"/>
  </w:num>
  <w:num w:numId="2" w16cid:durableId="896626818">
    <w:abstractNumId w:val="3"/>
  </w:num>
  <w:num w:numId="3" w16cid:durableId="480122986">
    <w:abstractNumId w:val="0"/>
  </w:num>
  <w:num w:numId="4" w16cid:durableId="226645532">
    <w:abstractNumId w:val="1"/>
  </w:num>
  <w:num w:numId="5" w16cid:durableId="138885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072A1"/>
    <w:rsid w:val="000101A5"/>
    <w:rsid w:val="00013FF7"/>
    <w:rsid w:val="00036C2F"/>
    <w:rsid w:val="0005447E"/>
    <w:rsid w:val="0007530F"/>
    <w:rsid w:val="00075A6F"/>
    <w:rsid w:val="00085D22"/>
    <w:rsid w:val="000A23AE"/>
    <w:rsid w:val="000A2D92"/>
    <w:rsid w:val="000C5C77"/>
    <w:rsid w:val="000D2AE9"/>
    <w:rsid w:val="000E4B72"/>
    <w:rsid w:val="000F111D"/>
    <w:rsid w:val="000F2267"/>
    <w:rsid w:val="000F5136"/>
    <w:rsid w:val="000F7D45"/>
    <w:rsid w:val="0010070F"/>
    <w:rsid w:val="0010415D"/>
    <w:rsid w:val="0014340A"/>
    <w:rsid w:val="0015112E"/>
    <w:rsid w:val="00152F49"/>
    <w:rsid w:val="001552E7"/>
    <w:rsid w:val="00170E7D"/>
    <w:rsid w:val="00176B86"/>
    <w:rsid w:val="00194503"/>
    <w:rsid w:val="0019461C"/>
    <w:rsid w:val="001B2998"/>
    <w:rsid w:val="001C063D"/>
    <w:rsid w:val="001C279E"/>
    <w:rsid w:val="001D459E"/>
    <w:rsid w:val="001F58C9"/>
    <w:rsid w:val="002343E3"/>
    <w:rsid w:val="00241DB2"/>
    <w:rsid w:val="0024579D"/>
    <w:rsid w:val="0024775E"/>
    <w:rsid w:val="0025321D"/>
    <w:rsid w:val="0027011C"/>
    <w:rsid w:val="00274200"/>
    <w:rsid w:val="00284D8B"/>
    <w:rsid w:val="00291E6F"/>
    <w:rsid w:val="00292029"/>
    <w:rsid w:val="0029661E"/>
    <w:rsid w:val="002A0269"/>
    <w:rsid w:val="002A14C6"/>
    <w:rsid w:val="002A310F"/>
    <w:rsid w:val="002B65CB"/>
    <w:rsid w:val="002E4340"/>
    <w:rsid w:val="00303684"/>
    <w:rsid w:val="0030622E"/>
    <w:rsid w:val="00307239"/>
    <w:rsid w:val="00314854"/>
    <w:rsid w:val="00314DCA"/>
    <w:rsid w:val="0031761C"/>
    <w:rsid w:val="00321881"/>
    <w:rsid w:val="0034045B"/>
    <w:rsid w:val="00342622"/>
    <w:rsid w:val="003451A8"/>
    <w:rsid w:val="00353B61"/>
    <w:rsid w:val="0035673F"/>
    <w:rsid w:val="00370F81"/>
    <w:rsid w:val="00382D1A"/>
    <w:rsid w:val="00386C66"/>
    <w:rsid w:val="00391450"/>
    <w:rsid w:val="003A2D8B"/>
    <w:rsid w:val="003B4994"/>
    <w:rsid w:val="003C31C4"/>
    <w:rsid w:val="003D1226"/>
    <w:rsid w:val="003D5BB4"/>
    <w:rsid w:val="003E70DA"/>
    <w:rsid w:val="003F38D4"/>
    <w:rsid w:val="003F6E38"/>
    <w:rsid w:val="003F7E16"/>
    <w:rsid w:val="00403466"/>
    <w:rsid w:val="00405320"/>
    <w:rsid w:val="00410E5C"/>
    <w:rsid w:val="0041664C"/>
    <w:rsid w:val="00441343"/>
    <w:rsid w:val="004550E9"/>
    <w:rsid w:val="0048096E"/>
    <w:rsid w:val="004834F0"/>
    <w:rsid w:val="00492B28"/>
    <w:rsid w:val="004A5FA7"/>
    <w:rsid w:val="004A625A"/>
    <w:rsid w:val="004B5DB6"/>
    <w:rsid w:val="004B72B9"/>
    <w:rsid w:val="004C13DD"/>
    <w:rsid w:val="004C6749"/>
    <w:rsid w:val="004D6420"/>
    <w:rsid w:val="004E3441"/>
    <w:rsid w:val="004F372F"/>
    <w:rsid w:val="0050012F"/>
    <w:rsid w:val="00505462"/>
    <w:rsid w:val="00515332"/>
    <w:rsid w:val="00541E4D"/>
    <w:rsid w:val="005428C6"/>
    <w:rsid w:val="0055311F"/>
    <w:rsid w:val="00557FFD"/>
    <w:rsid w:val="0057614C"/>
    <w:rsid w:val="00577B1F"/>
    <w:rsid w:val="005A3A03"/>
    <w:rsid w:val="005A5366"/>
    <w:rsid w:val="005A6721"/>
    <w:rsid w:val="005A7C18"/>
    <w:rsid w:val="005B4460"/>
    <w:rsid w:val="005C20CE"/>
    <w:rsid w:val="005C557C"/>
    <w:rsid w:val="005D017A"/>
    <w:rsid w:val="005D2376"/>
    <w:rsid w:val="005D6C95"/>
    <w:rsid w:val="006057A9"/>
    <w:rsid w:val="00610A55"/>
    <w:rsid w:val="00610BA1"/>
    <w:rsid w:val="006134C3"/>
    <w:rsid w:val="00637E73"/>
    <w:rsid w:val="00655014"/>
    <w:rsid w:val="006720CC"/>
    <w:rsid w:val="00677728"/>
    <w:rsid w:val="00681924"/>
    <w:rsid w:val="00684EEF"/>
    <w:rsid w:val="006865E9"/>
    <w:rsid w:val="00691F3E"/>
    <w:rsid w:val="006921E9"/>
    <w:rsid w:val="00694BFB"/>
    <w:rsid w:val="006A106B"/>
    <w:rsid w:val="006A29FC"/>
    <w:rsid w:val="006A4A9B"/>
    <w:rsid w:val="006B2EF9"/>
    <w:rsid w:val="006B35CD"/>
    <w:rsid w:val="006D4036"/>
    <w:rsid w:val="006F4DC9"/>
    <w:rsid w:val="00701DD8"/>
    <w:rsid w:val="00704662"/>
    <w:rsid w:val="00712931"/>
    <w:rsid w:val="00741D96"/>
    <w:rsid w:val="00754567"/>
    <w:rsid w:val="00762249"/>
    <w:rsid w:val="007647E0"/>
    <w:rsid w:val="007C12B7"/>
    <w:rsid w:val="007C604E"/>
    <w:rsid w:val="007E4D29"/>
    <w:rsid w:val="007F1CF5"/>
    <w:rsid w:val="007F5B38"/>
    <w:rsid w:val="008020A2"/>
    <w:rsid w:val="00804E3D"/>
    <w:rsid w:val="00812BA0"/>
    <w:rsid w:val="0082542D"/>
    <w:rsid w:val="00827BAA"/>
    <w:rsid w:val="00834EDE"/>
    <w:rsid w:val="00852D09"/>
    <w:rsid w:val="00855BE3"/>
    <w:rsid w:val="00864B47"/>
    <w:rsid w:val="00866C57"/>
    <w:rsid w:val="008736AA"/>
    <w:rsid w:val="0088491E"/>
    <w:rsid w:val="0088670B"/>
    <w:rsid w:val="008A4601"/>
    <w:rsid w:val="008B0547"/>
    <w:rsid w:val="008B31A9"/>
    <w:rsid w:val="008D275D"/>
    <w:rsid w:val="008F66F4"/>
    <w:rsid w:val="00901D7C"/>
    <w:rsid w:val="00901FF2"/>
    <w:rsid w:val="009056DC"/>
    <w:rsid w:val="009058E9"/>
    <w:rsid w:val="00913C51"/>
    <w:rsid w:val="009265D7"/>
    <w:rsid w:val="009328D5"/>
    <w:rsid w:val="00934769"/>
    <w:rsid w:val="00936958"/>
    <w:rsid w:val="00953694"/>
    <w:rsid w:val="00954257"/>
    <w:rsid w:val="009720EB"/>
    <w:rsid w:val="00980327"/>
    <w:rsid w:val="0098653C"/>
    <w:rsid w:val="00990B86"/>
    <w:rsid w:val="009A07EF"/>
    <w:rsid w:val="009B3E89"/>
    <w:rsid w:val="009E0903"/>
    <w:rsid w:val="009F1067"/>
    <w:rsid w:val="009F1747"/>
    <w:rsid w:val="009F7205"/>
    <w:rsid w:val="00A12254"/>
    <w:rsid w:val="00A277D8"/>
    <w:rsid w:val="00A31E01"/>
    <w:rsid w:val="00A3746C"/>
    <w:rsid w:val="00A425EC"/>
    <w:rsid w:val="00A50D07"/>
    <w:rsid w:val="00A527AD"/>
    <w:rsid w:val="00A65C15"/>
    <w:rsid w:val="00A718CF"/>
    <w:rsid w:val="00A74F57"/>
    <w:rsid w:val="00A8463E"/>
    <w:rsid w:val="00A921B8"/>
    <w:rsid w:val="00AA3C20"/>
    <w:rsid w:val="00AA5204"/>
    <w:rsid w:val="00AA5284"/>
    <w:rsid w:val="00AB3746"/>
    <w:rsid w:val="00AB3E08"/>
    <w:rsid w:val="00AB5376"/>
    <w:rsid w:val="00AB706C"/>
    <w:rsid w:val="00AC0C68"/>
    <w:rsid w:val="00AE11D2"/>
    <w:rsid w:val="00AE48A0"/>
    <w:rsid w:val="00AF77FC"/>
    <w:rsid w:val="00B06BBD"/>
    <w:rsid w:val="00B1437D"/>
    <w:rsid w:val="00B16F25"/>
    <w:rsid w:val="00B24402"/>
    <w:rsid w:val="00B24422"/>
    <w:rsid w:val="00B24F4B"/>
    <w:rsid w:val="00B54421"/>
    <w:rsid w:val="00B55DB9"/>
    <w:rsid w:val="00B57E81"/>
    <w:rsid w:val="00B71698"/>
    <w:rsid w:val="00B80AC2"/>
    <w:rsid w:val="00B80C20"/>
    <w:rsid w:val="00B83C34"/>
    <w:rsid w:val="00B83F62"/>
    <w:rsid w:val="00B844FE"/>
    <w:rsid w:val="00B95C8D"/>
    <w:rsid w:val="00BB39D2"/>
    <w:rsid w:val="00BB5753"/>
    <w:rsid w:val="00BB5BE6"/>
    <w:rsid w:val="00BB7416"/>
    <w:rsid w:val="00BC4C0B"/>
    <w:rsid w:val="00BC562B"/>
    <w:rsid w:val="00BD26EA"/>
    <w:rsid w:val="00BE2CE0"/>
    <w:rsid w:val="00C12191"/>
    <w:rsid w:val="00C16AE5"/>
    <w:rsid w:val="00C306AC"/>
    <w:rsid w:val="00C31FAE"/>
    <w:rsid w:val="00C32565"/>
    <w:rsid w:val="00C33014"/>
    <w:rsid w:val="00C33434"/>
    <w:rsid w:val="00C34869"/>
    <w:rsid w:val="00C42EB6"/>
    <w:rsid w:val="00C44AA6"/>
    <w:rsid w:val="00C46677"/>
    <w:rsid w:val="00C54E0F"/>
    <w:rsid w:val="00C579C3"/>
    <w:rsid w:val="00C611B5"/>
    <w:rsid w:val="00C75970"/>
    <w:rsid w:val="00C814A5"/>
    <w:rsid w:val="00C85096"/>
    <w:rsid w:val="00CB0AD5"/>
    <w:rsid w:val="00CB20EF"/>
    <w:rsid w:val="00CD088E"/>
    <w:rsid w:val="00CD12CB"/>
    <w:rsid w:val="00CD36CF"/>
    <w:rsid w:val="00CD588F"/>
    <w:rsid w:val="00CE1DE5"/>
    <w:rsid w:val="00CF1DCA"/>
    <w:rsid w:val="00CF57F0"/>
    <w:rsid w:val="00D04519"/>
    <w:rsid w:val="00D40E43"/>
    <w:rsid w:val="00D41564"/>
    <w:rsid w:val="00D44A6D"/>
    <w:rsid w:val="00D579FC"/>
    <w:rsid w:val="00D83444"/>
    <w:rsid w:val="00D90B50"/>
    <w:rsid w:val="00D9546D"/>
    <w:rsid w:val="00DB7695"/>
    <w:rsid w:val="00DC4B35"/>
    <w:rsid w:val="00DC7BAB"/>
    <w:rsid w:val="00DC7F12"/>
    <w:rsid w:val="00DD6A44"/>
    <w:rsid w:val="00DD70B4"/>
    <w:rsid w:val="00DE526B"/>
    <w:rsid w:val="00DF199D"/>
    <w:rsid w:val="00E01542"/>
    <w:rsid w:val="00E03788"/>
    <w:rsid w:val="00E12EA1"/>
    <w:rsid w:val="00E16B90"/>
    <w:rsid w:val="00E20596"/>
    <w:rsid w:val="00E365F1"/>
    <w:rsid w:val="00E40891"/>
    <w:rsid w:val="00E576C1"/>
    <w:rsid w:val="00E62F48"/>
    <w:rsid w:val="00E75BDD"/>
    <w:rsid w:val="00E82214"/>
    <w:rsid w:val="00E831B3"/>
    <w:rsid w:val="00EA7EA2"/>
    <w:rsid w:val="00ED6C1D"/>
    <w:rsid w:val="00EE0125"/>
    <w:rsid w:val="00EE70CB"/>
    <w:rsid w:val="00EF0CFA"/>
    <w:rsid w:val="00F0415C"/>
    <w:rsid w:val="00F14856"/>
    <w:rsid w:val="00F32E57"/>
    <w:rsid w:val="00F3743A"/>
    <w:rsid w:val="00F41CA2"/>
    <w:rsid w:val="00F42F7A"/>
    <w:rsid w:val="00F46E5A"/>
    <w:rsid w:val="00F500F2"/>
    <w:rsid w:val="00F55C49"/>
    <w:rsid w:val="00F55D28"/>
    <w:rsid w:val="00F62EFB"/>
    <w:rsid w:val="00F73191"/>
    <w:rsid w:val="00F939A4"/>
    <w:rsid w:val="00F9585D"/>
    <w:rsid w:val="00FA19F1"/>
    <w:rsid w:val="00FA7B09"/>
    <w:rsid w:val="00FB08EC"/>
    <w:rsid w:val="00FC2343"/>
    <w:rsid w:val="00FD0937"/>
    <w:rsid w:val="00FD4081"/>
    <w:rsid w:val="00FE067E"/>
    <w:rsid w:val="00FE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273187">
          <w:pPr>
            <w:pStyle w:val="2BDE823CF5544C959FFCE578A2F8F821"/>
          </w:pPr>
          <w:r w:rsidRPr="00B844FE">
            <w:t>[Type here]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273187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71928"/>
    <w:rsid w:val="000D2AE9"/>
    <w:rsid w:val="0010415D"/>
    <w:rsid w:val="0024579D"/>
    <w:rsid w:val="0024775E"/>
    <w:rsid w:val="00273187"/>
    <w:rsid w:val="002821E8"/>
    <w:rsid w:val="0031761C"/>
    <w:rsid w:val="00386C66"/>
    <w:rsid w:val="00392C25"/>
    <w:rsid w:val="003A5E53"/>
    <w:rsid w:val="003C4DD5"/>
    <w:rsid w:val="004114A2"/>
    <w:rsid w:val="00492B28"/>
    <w:rsid w:val="00505462"/>
    <w:rsid w:val="00591D00"/>
    <w:rsid w:val="006A709D"/>
    <w:rsid w:val="00733887"/>
    <w:rsid w:val="007647E0"/>
    <w:rsid w:val="00804E3D"/>
    <w:rsid w:val="00853AE1"/>
    <w:rsid w:val="00896488"/>
    <w:rsid w:val="008C108A"/>
    <w:rsid w:val="008F0C3E"/>
    <w:rsid w:val="009265D7"/>
    <w:rsid w:val="0096279A"/>
    <w:rsid w:val="009F5B6B"/>
    <w:rsid w:val="00A921B8"/>
    <w:rsid w:val="00B10F5E"/>
    <w:rsid w:val="00B54421"/>
    <w:rsid w:val="00BA0B13"/>
    <w:rsid w:val="00BE2CE0"/>
    <w:rsid w:val="00C12191"/>
    <w:rsid w:val="00C66561"/>
    <w:rsid w:val="00C71354"/>
    <w:rsid w:val="00C93910"/>
    <w:rsid w:val="00CE3655"/>
    <w:rsid w:val="00D0289F"/>
    <w:rsid w:val="00D22CC6"/>
    <w:rsid w:val="00D83444"/>
    <w:rsid w:val="00DC7BAB"/>
    <w:rsid w:val="00DD6A44"/>
    <w:rsid w:val="00DD70B4"/>
    <w:rsid w:val="00E40457"/>
    <w:rsid w:val="00ED6C1D"/>
    <w:rsid w:val="00F0415C"/>
    <w:rsid w:val="00F0442A"/>
    <w:rsid w:val="00F14856"/>
    <w:rsid w:val="00F43CBD"/>
    <w:rsid w:val="00F7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27318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282BA-2E17-4FA9-89BA-9F2D97D21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Shell.dotx</Template>
  <TotalTime>0</TotalTime>
  <Pages>5</Pages>
  <Words>502</Words>
  <Characters>2865</Characters>
  <Application>Microsoft Office Word</Application>
  <DocSecurity>0</DocSecurity>
  <Lines>77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Seth Wright</cp:lastModifiedBy>
  <cp:revision>2</cp:revision>
  <cp:lastPrinted>2026-03-12T00:34:00Z</cp:lastPrinted>
  <dcterms:created xsi:type="dcterms:W3CDTF">2026-03-12T00:34:00Z</dcterms:created>
  <dcterms:modified xsi:type="dcterms:W3CDTF">2026-03-12T00:34:00Z</dcterms:modified>
</cp:coreProperties>
</file>