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4DB27B1B" w:rsidR="00CD36CF" w:rsidRDefault="00F500F2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B1437D">
            <w:t>Introduced</w:t>
          </w:r>
        </w:sdtContent>
      </w:sdt>
    </w:p>
    <w:p w14:paraId="1554684E" w14:textId="7DE7712A" w:rsidR="00CD36CF" w:rsidRDefault="00F500F2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C31C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5277</w:t>
          </w:r>
        </w:sdtContent>
      </w:sdt>
    </w:p>
    <w:p w14:paraId="6232352D" w14:textId="648978C9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3C31C4">
            <w:t>Delegates Hanshaw (Mr. Speaker) and Hornbuckle</w:t>
          </w:r>
        </w:sdtContent>
      </w:sdt>
    </w:p>
    <w:p w14:paraId="0CFA3574" w14:textId="38DE6232" w:rsidR="00B1437D" w:rsidRPr="00B1437D" w:rsidRDefault="00B24402" w:rsidP="00B24402">
      <w:pPr>
        <w:pStyle w:val="Sponsors"/>
      </w:pPr>
      <w:r>
        <w:t>(</w:t>
      </w:r>
      <w:r w:rsidR="00B1437D">
        <w:t>By Request of the Executive</w:t>
      </w:r>
      <w:r>
        <w:t>)</w:t>
      </w:r>
    </w:p>
    <w:p w14:paraId="7F94AE55" w14:textId="77777777" w:rsidR="00D90B50" w:rsidRDefault="00CD36CF" w:rsidP="002A0269">
      <w:pPr>
        <w:pStyle w:val="References"/>
      </w:pPr>
      <w:r>
        <w:t>[</w:t>
      </w:r>
      <w:r w:rsidR="00D90B50">
        <w:t>Introduced; Referred</w:t>
      </w:r>
    </w:p>
    <w:p w14:paraId="3B2EEC12" w14:textId="114F4536" w:rsidR="00E831B3" w:rsidRDefault="00D90B50" w:rsidP="002A0269">
      <w:pPr>
        <w:pStyle w:val="References"/>
      </w:pPr>
      <w:r>
        <w:t>To the Committee on]</w:t>
      </w:r>
    </w:p>
    <w:p w14:paraId="07E0F955" w14:textId="1EE7C5FF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194503">
        <w:t>Department Health Facilities</w:t>
      </w:r>
      <w:r w:rsidR="00C31FAE">
        <w:t>,</w:t>
      </w:r>
      <w:r w:rsidR="00C611B5">
        <w:t xml:space="preserve"> </w:t>
      </w:r>
      <w:r w:rsidR="00194503">
        <w:t>Health Facilities</w:t>
      </w:r>
      <w:r w:rsidR="00677728">
        <w:t xml:space="preserve"> –</w:t>
      </w:r>
      <w:r w:rsidR="00410E5C">
        <w:t xml:space="preserve"> </w:t>
      </w:r>
      <w:r w:rsidR="00194503">
        <w:t>Welch Community Hospital</w:t>
      </w:r>
      <w:r w:rsidR="00C611B5">
        <w:t>,</w:t>
      </w:r>
      <w:r w:rsidR="00C31FAE">
        <w:t xml:space="preserve"> fund </w:t>
      </w:r>
      <w:r w:rsidR="00AA3C20">
        <w:t>0</w:t>
      </w:r>
      <w:r w:rsidR="00441343">
        <w:t>4</w:t>
      </w:r>
      <w:r w:rsidR="00194503">
        <w:t>12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AA3C20">
        <w:t>0</w:t>
      </w:r>
      <w:r w:rsidR="00441343">
        <w:t>51</w:t>
      </w:r>
      <w:r w:rsidR="00194503">
        <w:t>2</w:t>
      </w:r>
      <w:r w:rsidR="00441343">
        <w:t>;</w:t>
      </w:r>
      <w:r w:rsidR="00C31FAE" w:rsidRPr="00C579C3">
        <w:t xml:space="preserve"> </w:t>
      </w:r>
      <w:r w:rsidR="00441343">
        <w:t xml:space="preserve">to the </w:t>
      </w:r>
      <w:r w:rsidR="00194503">
        <w:t>Department Health Facilities</w:t>
      </w:r>
      <w:r w:rsidR="00441343">
        <w:t xml:space="preserve">, </w:t>
      </w:r>
      <w:r w:rsidR="00194503">
        <w:t xml:space="preserve">Health Facilities </w:t>
      </w:r>
      <w:r w:rsidR="00441343">
        <w:t xml:space="preserve">– </w:t>
      </w:r>
      <w:r w:rsidR="00194503">
        <w:t>William R. Sharpe Jr. Hospital</w:t>
      </w:r>
      <w:r w:rsidR="00441343">
        <w:t>, fund 04</w:t>
      </w:r>
      <w:r w:rsidR="00194503">
        <w:t>13</w:t>
      </w:r>
      <w:r w:rsidR="00441343">
        <w:t>, fiscal year 2026, organization 051</w:t>
      </w:r>
      <w:r w:rsidR="00194503">
        <w:t>2</w:t>
      </w:r>
      <w:r w:rsidR="00441343">
        <w:t xml:space="preserve">; and to the </w:t>
      </w:r>
      <w:r w:rsidR="00194503">
        <w:t>Department Health Facilities</w:t>
      </w:r>
      <w:r w:rsidR="00441343">
        <w:t xml:space="preserve">, </w:t>
      </w:r>
      <w:r w:rsidR="00194503">
        <w:t xml:space="preserve">Health Facilities </w:t>
      </w:r>
      <w:r w:rsidR="00441343">
        <w:t xml:space="preserve">– </w:t>
      </w:r>
      <w:r w:rsidR="00194503">
        <w:t>Mildred Mitchell-Bateman Hospital</w:t>
      </w:r>
      <w:r w:rsidR="00441343">
        <w:t>, fund 04</w:t>
      </w:r>
      <w:r w:rsidR="00194503">
        <w:t>14</w:t>
      </w:r>
      <w:r w:rsidR="00441343">
        <w:t>, fiscal year 2026, organization 051</w:t>
      </w:r>
      <w:r w:rsidR="00194503">
        <w:t>2</w:t>
      </w:r>
      <w:r w:rsidR="00441343">
        <w:t xml:space="preserve">, </w:t>
      </w:r>
      <w:r w:rsidR="00A8463E" w:rsidRPr="00C579C3">
        <w:t xml:space="preserve">by </w:t>
      </w:r>
      <w:r w:rsidR="00441343">
        <w:t>adding new items of</w:t>
      </w:r>
      <w:r w:rsidR="00A8463E" w:rsidRPr="00C579C3">
        <w:t xml:space="preserve"> appropriation for the fiscal year ending June 30, 20</w:t>
      </w:r>
      <w:r w:rsidR="00A8463E">
        <w:t>2</w:t>
      </w:r>
      <w:r w:rsidR="00852D09">
        <w:t>6</w:t>
      </w:r>
      <w:r w:rsidR="0044134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100A569E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441343">
        <w:t>4</w:t>
      </w:r>
      <w:r w:rsidR="00F46E5A">
        <w:t>12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441343">
        <w:t>51</w:t>
      </w:r>
      <w:r w:rsidR="00F46E5A">
        <w:t>2</w:t>
      </w:r>
      <w:r w:rsidRPr="00C579C3">
        <w:t xml:space="preserve">, </w:t>
      </w:r>
      <w:r>
        <w:t xml:space="preserve">be supplemented and amended </w:t>
      </w:r>
      <w:r w:rsidR="00441343">
        <w:t>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5782DC47" w14:textId="2F636488" w:rsidR="00C31FAE" w:rsidRPr="00B420C2" w:rsidRDefault="00194503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HEALTH FACILITIES</w:t>
      </w:r>
    </w:p>
    <w:p w14:paraId="524974D5" w14:textId="04B071F8" w:rsidR="00C31FAE" w:rsidRDefault="00F46E5A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102</w:t>
      </w:r>
      <w:r w:rsidR="00812BA0">
        <w:rPr>
          <w:i/>
        </w:rPr>
        <w:t xml:space="preserve"> </w:t>
      </w:r>
      <w:r w:rsidR="00B83C34">
        <w:rPr>
          <w:i/>
        </w:rPr>
        <w:t>-</w:t>
      </w:r>
      <w:r w:rsidR="00C31FAE" w:rsidRPr="00953694">
        <w:rPr>
          <w:i/>
        </w:rPr>
        <w:t xml:space="preserve"> </w:t>
      </w:r>
      <w:r>
        <w:rPr>
          <w:i/>
        </w:rPr>
        <w:t>Health Facilities</w:t>
      </w:r>
      <w:r w:rsidR="00AA3C20">
        <w:rPr>
          <w:i/>
        </w:rPr>
        <w:t xml:space="preserve"> – </w:t>
      </w:r>
    </w:p>
    <w:p w14:paraId="5571CCDD" w14:textId="76E37520" w:rsidR="00AA3C20" w:rsidRPr="00B420C2" w:rsidRDefault="00F46E5A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lastRenderedPageBreak/>
        <w:t>Welch Community Hospital</w:t>
      </w:r>
    </w:p>
    <w:p w14:paraId="6713FA39" w14:textId="6C8D1265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441343">
        <w:rPr>
          <w:rFonts w:eastAsia="Calibri" w:cs="Times New Roman"/>
          <w:color w:val="000000"/>
        </w:rPr>
        <w:t>16</w:t>
      </w:r>
      <w:r>
        <w:rPr>
          <w:rFonts w:eastAsia="Calibri" w:cs="Times New Roman"/>
          <w:color w:val="000000"/>
        </w:rPr>
        <w:t>)</w:t>
      </w:r>
    </w:p>
    <w:p w14:paraId="04735DAA" w14:textId="61D82E0A" w:rsidR="00C31FAE" w:rsidRDefault="00C31FAE" w:rsidP="00C31FAE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3451A8">
        <w:rPr>
          <w:rFonts w:cs="Times New Roman"/>
          <w:u w:val="single"/>
        </w:rPr>
        <w:t>0</w:t>
      </w:r>
      <w:r w:rsidR="00441343">
        <w:rPr>
          <w:rFonts w:cs="Times New Roman"/>
          <w:u w:val="single"/>
        </w:rPr>
        <w:t>4</w:t>
      </w:r>
      <w:r w:rsidR="00F46E5A">
        <w:rPr>
          <w:rFonts w:cs="Times New Roman"/>
          <w:u w:val="single"/>
        </w:rPr>
        <w:t>12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F46E5A">
        <w:rPr>
          <w:rFonts w:cs="Times New Roman"/>
          <w:u w:val="single"/>
        </w:rPr>
        <w:t>0512</w:t>
      </w:r>
    </w:p>
    <w:p w14:paraId="58DCE706" w14:textId="77777777" w:rsidR="00C31FAE" w:rsidRPr="006057A9" w:rsidRDefault="00C31FAE" w:rsidP="00DC7F12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57C0B1C6" w14:textId="45A1F54F" w:rsidR="00C31FAE" w:rsidRDefault="00F46E5A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5</w:t>
      </w:r>
      <w:r w:rsidR="00B83C34">
        <w:t>a</w:t>
      </w:r>
      <w:r w:rsidR="00C31FAE">
        <w:tab/>
      </w:r>
      <w:r>
        <w:t>Capital Outlay, Repairs and Equipment – Surplus</w:t>
      </w:r>
      <w:r w:rsidR="00C611B5">
        <w:tab/>
      </w:r>
      <w:r w:rsidR="00C31FAE">
        <w:tab/>
      </w:r>
      <w:r>
        <w:t>67700</w:t>
      </w:r>
      <w:r w:rsidR="00C31FAE">
        <w:tab/>
      </w:r>
      <w:r w:rsidR="00C31FAE">
        <w:tab/>
      </w:r>
      <w:r>
        <w:t>1,000,000</w:t>
      </w:r>
    </w:p>
    <w:p w14:paraId="0951B8AD" w14:textId="21AC36E1" w:rsidR="00B83C34" w:rsidRPr="00B844FE" w:rsidRDefault="00B83C34" w:rsidP="00B83C34">
      <w:pPr>
        <w:pStyle w:val="SectionBody"/>
      </w:pPr>
      <w:r>
        <w:tab/>
        <w:t>And,</w:t>
      </w:r>
      <w:r w:rsidRPr="00B83C34">
        <w:t xml:space="preserve"> </w:t>
      </w:r>
      <w:r>
        <w:t>t</w:t>
      </w:r>
      <w:r w:rsidRPr="00C579C3">
        <w:t>hat the total appropriation for the fiscal year ending June 30, 20</w:t>
      </w:r>
      <w:r>
        <w:t>26, to fund 04</w:t>
      </w:r>
      <w:r w:rsidR="00F46E5A">
        <w:t>13</w:t>
      </w:r>
      <w:r>
        <w:t xml:space="preserve">, fiscal year 2026, organization </w:t>
      </w:r>
      <w:r w:rsidR="00F46E5A">
        <w:t>0512</w:t>
      </w:r>
      <w:r w:rsidRPr="00C579C3">
        <w:t xml:space="preserve">, </w:t>
      </w:r>
      <w:r>
        <w:t>be supplemented and amended 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>
        <w:t>s:</w:t>
      </w:r>
    </w:p>
    <w:p w14:paraId="1F26800C" w14:textId="77777777" w:rsidR="00B83C34" w:rsidRDefault="00B83C34" w:rsidP="00B83C34">
      <w:pPr>
        <w:pStyle w:val="ChapterHeading"/>
        <w:suppressLineNumbers w:val="0"/>
      </w:pPr>
      <w:r>
        <w:t>Title II – Appropriations.</w:t>
      </w:r>
    </w:p>
    <w:p w14:paraId="230B0380" w14:textId="77777777" w:rsidR="00B83C34" w:rsidRPr="00C579C3" w:rsidRDefault="00B83C34" w:rsidP="00B83C34">
      <w:pPr>
        <w:pStyle w:val="SectionHeading"/>
        <w:suppressLineNumbers w:val="0"/>
        <w:ind w:firstLine="0"/>
      </w:pPr>
      <w:r>
        <w:t>Section 1. Appropriations from general revenue.</w:t>
      </w:r>
    </w:p>
    <w:p w14:paraId="78920419" w14:textId="15B4ADE4" w:rsidR="00B83C34" w:rsidRPr="00B420C2" w:rsidRDefault="00194503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HEALTH FACILITIES</w:t>
      </w:r>
    </w:p>
    <w:p w14:paraId="14B43D4A" w14:textId="3F6388A0" w:rsidR="00B83C34" w:rsidRDefault="00F46E5A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103</w:t>
      </w:r>
      <w:r w:rsidR="00B83C34">
        <w:rPr>
          <w:i/>
        </w:rPr>
        <w:t xml:space="preserve"> -</w:t>
      </w:r>
      <w:r w:rsidR="00B83C34" w:rsidRPr="00953694">
        <w:rPr>
          <w:i/>
        </w:rPr>
        <w:t xml:space="preserve"> </w:t>
      </w:r>
      <w:r>
        <w:rPr>
          <w:i/>
        </w:rPr>
        <w:t>Health Facilities</w:t>
      </w:r>
      <w:r w:rsidR="00B83C34">
        <w:rPr>
          <w:i/>
        </w:rPr>
        <w:t xml:space="preserve"> – </w:t>
      </w:r>
    </w:p>
    <w:p w14:paraId="571E7017" w14:textId="77777777" w:rsidR="00F46E5A" w:rsidRPr="00F46E5A" w:rsidRDefault="00F46E5A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iCs/>
          <w:color w:val="000000"/>
        </w:rPr>
      </w:pPr>
      <w:r w:rsidRPr="00F46E5A">
        <w:rPr>
          <w:i/>
          <w:iCs/>
        </w:rPr>
        <w:t>William R. Sharpe Jr. Hospital</w:t>
      </w:r>
      <w:r w:rsidRPr="00F46E5A">
        <w:rPr>
          <w:rFonts w:eastAsia="Calibri" w:cs="Times New Roman"/>
          <w:i/>
          <w:iCs/>
          <w:color w:val="000000"/>
        </w:rPr>
        <w:t xml:space="preserve"> </w:t>
      </w:r>
    </w:p>
    <w:p w14:paraId="53613E66" w14:textId="4C96FAC0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16)</w:t>
      </w:r>
    </w:p>
    <w:p w14:paraId="54A3B5EE" w14:textId="149AA3D1" w:rsidR="00B83C34" w:rsidRDefault="00B83C34" w:rsidP="00B83C34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</w:t>
      </w:r>
      <w:r w:rsidR="00F46E5A">
        <w:rPr>
          <w:rFonts w:cs="Times New Roman"/>
          <w:u w:val="single"/>
        </w:rPr>
        <w:t>13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F46E5A">
        <w:rPr>
          <w:rFonts w:cs="Times New Roman"/>
          <w:u w:val="single"/>
        </w:rPr>
        <w:t>0512</w:t>
      </w:r>
    </w:p>
    <w:p w14:paraId="2787545D" w14:textId="77777777" w:rsidR="00B83C34" w:rsidRPr="006057A9" w:rsidRDefault="00B83C34" w:rsidP="00B83C34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0DBC32A7" w14:textId="77777777" w:rsidR="00B83C34" w:rsidRPr="006057A9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07EFF35C" w14:textId="77777777" w:rsidR="00B83C34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1B57B6DD" w14:textId="0415FC00" w:rsidR="00B83C34" w:rsidRDefault="00F46E5A" w:rsidP="00B83C34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5</w:t>
      </w:r>
      <w:r w:rsidR="00B83C34">
        <w:t>a</w:t>
      </w:r>
      <w:r w:rsidR="00B83C34">
        <w:tab/>
      </w:r>
      <w:r>
        <w:t>Capital Outlay, Repairs and Equipment – Surplus</w:t>
      </w:r>
      <w:r w:rsidR="00B83C34">
        <w:tab/>
      </w:r>
      <w:r w:rsidR="00B83C34">
        <w:tab/>
      </w:r>
      <w:r>
        <w:t>67700</w:t>
      </w:r>
      <w:r w:rsidR="00B83C34">
        <w:tab/>
      </w:r>
      <w:r w:rsidR="00B83C34">
        <w:tab/>
      </w:r>
      <w:r>
        <w:t>3,400,000</w:t>
      </w:r>
    </w:p>
    <w:p w14:paraId="6B3F3FA6" w14:textId="683CA41E" w:rsidR="00B83C34" w:rsidRPr="00B844FE" w:rsidRDefault="00B83C34" w:rsidP="00B83C34">
      <w:pPr>
        <w:pStyle w:val="SectionBody"/>
      </w:pPr>
      <w:r>
        <w:t>And,</w:t>
      </w:r>
      <w:r w:rsidRPr="00B83C34">
        <w:t xml:space="preserve"> </w:t>
      </w:r>
      <w:r>
        <w:t>t</w:t>
      </w:r>
      <w:r w:rsidRPr="00C579C3">
        <w:t>hat the total appropriation for the fiscal year ending June 30, 20</w:t>
      </w:r>
      <w:r>
        <w:t>26, to fund 04</w:t>
      </w:r>
      <w:r w:rsidR="00F46E5A">
        <w:t>14</w:t>
      </w:r>
      <w:r>
        <w:t xml:space="preserve">, fiscal year 2026, organization </w:t>
      </w:r>
      <w:r w:rsidR="00F46E5A">
        <w:t>0512</w:t>
      </w:r>
      <w:r w:rsidRPr="00C579C3">
        <w:t xml:space="preserve">, </w:t>
      </w:r>
      <w:r>
        <w:t>be supplemented and amended 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>
        <w:t>s:</w:t>
      </w:r>
    </w:p>
    <w:p w14:paraId="7479AA8E" w14:textId="77777777" w:rsidR="00B83C34" w:rsidRDefault="00B83C34" w:rsidP="00B83C34">
      <w:pPr>
        <w:pStyle w:val="ChapterHeading"/>
        <w:suppressLineNumbers w:val="0"/>
      </w:pPr>
      <w:r>
        <w:t>Title II – Appropriations.</w:t>
      </w:r>
    </w:p>
    <w:p w14:paraId="7A90EF1C" w14:textId="77777777" w:rsidR="00B83C34" w:rsidRPr="00C579C3" w:rsidRDefault="00B83C34" w:rsidP="00B83C34">
      <w:pPr>
        <w:pStyle w:val="SectionHeading"/>
        <w:suppressLineNumbers w:val="0"/>
        <w:ind w:firstLine="0"/>
      </w:pPr>
      <w:r>
        <w:lastRenderedPageBreak/>
        <w:t>Section 1. Appropriations from general revenue.</w:t>
      </w:r>
    </w:p>
    <w:p w14:paraId="25320A2C" w14:textId="7D42645D" w:rsidR="00B83C34" w:rsidRPr="00B420C2" w:rsidRDefault="00194503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HEALTH FACILITIES</w:t>
      </w:r>
    </w:p>
    <w:p w14:paraId="0BBCFD59" w14:textId="788468E4" w:rsidR="00B83C34" w:rsidRDefault="00F46E5A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104</w:t>
      </w:r>
      <w:r w:rsidR="00B83C34">
        <w:rPr>
          <w:i/>
        </w:rPr>
        <w:t xml:space="preserve"> -</w:t>
      </w:r>
      <w:r w:rsidR="00B83C34" w:rsidRPr="00953694">
        <w:rPr>
          <w:i/>
        </w:rPr>
        <w:t xml:space="preserve"> </w:t>
      </w:r>
      <w:r>
        <w:rPr>
          <w:i/>
        </w:rPr>
        <w:t>Health Facilities</w:t>
      </w:r>
      <w:r w:rsidR="00B83C34">
        <w:rPr>
          <w:i/>
        </w:rPr>
        <w:t xml:space="preserve"> – </w:t>
      </w:r>
    </w:p>
    <w:p w14:paraId="2242D742" w14:textId="77777777" w:rsidR="00F46E5A" w:rsidRPr="00F46E5A" w:rsidRDefault="00F46E5A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iCs/>
          <w:color w:val="000000"/>
        </w:rPr>
      </w:pPr>
      <w:r w:rsidRPr="00F46E5A">
        <w:rPr>
          <w:i/>
          <w:iCs/>
        </w:rPr>
        <w:t>Mildred Mitchell-Bateman Hospital</w:t>
      </w:r>
      <w:r w:rsidRPr="00F46E5A">
        <w:rPr>
          <w:rFonts w:eastAsia="Calibri" w:cs="Times New Roman"/>
          <w:i/>
          <w:iCs/>
          <w:color w:val="000000"/>
        </w:rPr>
        <w:t xml:space="preserve"> </w:t>
      </w:r>
    </w:p>
    <w:p w14:paraId="53D4CD58" w14:textId="3C22E89E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16)</w:t>
      </w:r>
    </w:p>
    <w:p w14:paraId="25D679F8" w14:textId="6FB70E8A" w:rsidR="00B83C34" w:rsidRDefault="00B83C34" w:rsidP="00B83C34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</w:t>
      </w:r>
      <w:r w:rsidR="00F46E5A">
        <w:rPr>
          <w:rFonts w:cs="Times New Roman"/>
          <w:u w:val="single"/>
        </w:rPr>
        <w:t>14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F46E5A">
        <w:rPr>
          <w:rFonts w:cs="Times New Roman"/>
          <w:u w:val="single"/>
        </w:rPr>
        <w:t>0512</w:t>
      </w:r>
    </w:p>
    <w:p w14:paraId="3011E022" w14:textId="77777777" w:rsidR="00B83C34" w:rsidRPr="006057A9" w:rsidRDefault="00B83C34" w:rsidP="00B83C34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38D0454E" w14:textId="77777777" w:rsidR="00B83C34" w:rsidRPr="006057A9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8FF89B8" w14:textId="77777777" w:rsidR="00B83C34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33E62A23" w14:textId="167C4781" w:rsidR="00B83C34" w:rsidRDefault="00F46E5A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5</w:t>
      </w:r>
      <w:r w:rsidR="00B83C34">
        <w:t>a</w:t>
      </w:r>
      <w:r w:rsidR="00B83C34">
        <w:tab/>
      </w:r>
      <w:r>
        <w:t>Capital Outlay, Repairs and Equipment – Surplus</w:t>
      </w:r>
      <w:r w:rsidR="00B83C34">
        <w:tab/>
      </w:r>
      <w:r w:rsidR="00B83C34">
        <w:tab/>
      </w:r>
      <w:r>
        <w:t>67700</w:t>
      </w:r>
      <w:r w:rsidR="00B83C34">
        <w:tab/>
      </w:r>
      <w:r w:rsidR="00B83C34">
        <w:tab/>
      </w:r>
      <w:r>
        <w:t>4,304,000</w:t>
      </w:r>
    </w:p>
    <w:p w14:paraId="143422A2" w14:textId="1C761330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>
        <w:t xml:space="preserve">to </w:t>
      </w:r>
      <w:r w:rsidR="00C611B5" w:rsidRPr="00677728">
        <w:t>add new</w:t>
      </w:r>
      <w:r w:rsidR="003451A8">
        <w:t xml:space="preserve"> </w:t>
      </w:r>
      <w:r w:rsidR="00864B47" w:rsidRPr="00913C51">
        <w:t>item</w:t>
      </w:r>
      <w:r w:rsidR="00B83C34">
        <w:t>s</w:t>
      </w:r>
      <w:r w:rsidR="00864B47">
        <w:t xml:space="preserve"> </w:t>
      </w:r>
      <w:r w:rsidR="00864B47" w:rsidRPr="00913C51">
        <w:t>of appropriation in the aforesaid account</w:t>
      </w:r>
      <w:r w:rsidR="00B83C34">
        <w:t>s</w:t>
      </w:r>
      <w:r w:rsidR="00864B47" w:rsidRPr="00913C51">
        <w:t xml:space="preserve"> for the designated spending unit</w:t>
      </w:r>
      <w:r w:rsidR="00B83C34">
        <w:t>s</w:t>
      </w:r>
      <w:r w:rsidR="00864B47" w:rsidRPr="00913C51">
        <w:t xml:space="preserve">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F7A67" w14:textId="77777777" w:rsidR="000F2267" w:rsidRPr="00B844FE" w:rsidRDefault="000F2267" w:rsidP="00B844FE">
      <w:r>
        <w:separator/>
      </w:r>
    </w:p>
  </w:endnote>
  <w:endnote w:type="continuationSeparator" w:id="0">
    <w:p w14:paraId="7F02365D" w14:textId="77777777" w:rsidR="000F2267" w:rsidRPr="00B844FE" w:rsidRDefault="000F226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C4BC9" w14:textId="77777777" w:rsidR="00AA5284" w:rsidRDefault="00AA528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BA111" w14:textId="77777777" w:rsidR="000F2267" w:rsidRPr="00B844FE" w:rsidRDefault="000F2267" w:rsidP="00B844FE">
      <w:r>
        <w:separator/>
      </w:r>
    </w:p>
  </w:footnote>
  <w:footnote w:type="continuationSeparator" w:id="0">
    <w:p w14:paraId="70A8AB1E" w14:textId="77777777" w:rsidR="000F2267" w:rsidRPr="00B844FE" w:rsidRDefault="000F226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F500F2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1238049C" w:rsidR="00342622" w:rsidRPr="00C33014" w:rsidRDefault="00342622" w:rsidP="00342622">
    <w:pPr>
      <w:pStyle w:val="HeaderStyle"/>
    </w:pPr>
    <w:r>
      <w:t>I</w:t>
    </w:r>
    <w:r w:rsidR="00B1437D">
      <w:t xml:space="preserve">ntr. </w:t>
    </w:r>
    <w:r w:rsidR="00B24402">
      <w:t>H</w:t>
    </w:r>
    <w:r w:rsidR="00B1437D">
      <w:t>B</w:t>
    </w:r>
    <w:r>
      <w:ptab w:relativeTo="margin" w:alignment="center" w:leader="none"/>
    </w:r>
    <w:r>
      <w:t xml:space="preserve"> </w:t>
    </w:r>
    <w:r>
      <w:tab/>
    </w:r>
    <w:r w:rsidR="00712931">
      <w:rPr>
        <w:rStyle w:val="HeaderStyleChar"/>
      </w:rPr>
      <w:t>20</w:t>
    </w:r>
    <w:r w:rsidR="00A8463E">
      <w:rPr>
        <w:rStyle w:val="HeaderStyleChar"/>
      </w:rPr>
      <w:t>2</w:t>
    </w:r>
    <w:r w:rsidR="00852D09">
      <w:rPr>
        <w:rStyle w:val="HeaderStyleChar"/>
      </w:rPr>
      <w:t>6</w:t>
    </w:r>
    <w:r w:rsidR="005C557C">
      <w:rPr>
        <w:rStyle w:val="HeaderStyleChar"/>
      </w:rPr>
      <w:t>R</w:t>
    </w:r>
    <w:r w:rsidR="003F38D4">
      <w:rPr>
        <w:rStyle w:val="HeaderStyleChar"/>
      </w:rPr>
      <w:t>3</w:t>
    </w:r>
    <w:r w:rsidR="00D90B50">
      <w:rPr>
        <w:rStyle w:val="HeaderStyleChar"/>
      </w:rPr>
      <w:t>86</w:t>
    </w:r>
    <w:r w:rsidR="003C31C4">
      <w:rPr>
        <w:rStyle w:val="HeaderStyleChar"/>
      </w:rPr>
      <w:t>2H</w:t>
    </w:r>
    <w:r w:rsidR="00D90B50">
      <w:rPr>
        <w:rStyle w:val="HeaderStyleChar"/>
      </w:rPr>
      <w:t xml:space="preserve"> 2026R</w:t>
    </w:r>
    <w:r w:rsidR="003F38D4">
      <w:rPr>
        <w:rStyle w:val="HeaderStyleChar"/>
      </w:rPr>
      <w:t>3</w:t>
    </w:r>
    <w:r w:rsidR="00D90B50">
      <w:rPr>
        <w:rStyle w:val="HeaderStyleChar"/>
      </w:rPr>
      <w:t>86</w:t>
    </w:r>
    <w:r w:rsidR="003C31C4">
      <w:rPr>
        <w:rStyle w:val="HeaderStyleChar"/>
      </w:rPr>
      <w:t>1S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7C77" w14:textId="77777777" w:rsidR="00AA5284" w:rsidRDefault="00AA528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F500F2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E48CD" w14:textId="242ED7DD" w:rsidR="00B1437D" w:rsidRPr="00C33014" w:rsidRDefault="00B1437D" w:rsidP="00B1437D">
    <w:pPr>
      <w:pStyle w:val="HeaderStyle"/>
    </w:pPr>
    <w:r>
      <w:t xml:space="preserve">Intr. </w:t>
    </w:r>
    <w:r w:rsidR="00B24402">
      <w:t>H</w:t>
    </w:r>
    <w:r>
      <w:t>B</w:t>
    </w:r>
    <w:r>
      <w:ptab w:relativeTo="margin" w:alignment="center" w:leader="none"/>
    </w:r>
    <w:r>
      <w:t xml:space="preserve"> </w:t>
    </w:r>
    <w:r>
      <w:tab/>
    </w:r>
    <w:r>
      <w:rPr>
        <w:rStyle w:val="HeaderStyleChar"/>
      </w:rPr>
      <w:t>2026R</w:t>
    </w:r>
    <w:r w:rsidR="003F38D4">
      <w:rPr>
        <w:rStyle w:val="HeaderStyleChar"/>
      </w:rPr>
      <w:t>3</w:t>
    </w:r>
    <w:r>
      <w:rPr>
        <w:rStyle w:val="HeaderStyleChar"/>
      </w:rPr>
      <w:t>86</w:t>
    </w:r>
    <w:r w:rsidR="003C31C4">
      <w:rPr>
        <w:rStyle w:val="HeaderStyleChar"/>
      </w:rPr>
      <w:t>2H</w:t>
    </w:r>
    <w:r>
      <w:rPr>
        <w:rStyle w:val="HeaderStyleChar"/>
      </w:rPr>
      <w:t xml:space="preserve"> 2026R</w:t>
    </w:r>
    <w:r w:rsidR="003F38D4">
      <w:rPr>
        <w:rStyle w:val="HeaderStyleChar"/>
      </w:rPr>
      <w:t>3</w:t>
    </w:r>
    <w:r>
      <w:rPr>
        <w:rStyle w:val="HeaderStyleChar"/>
      </w:rPr>
      <w:t>86</w:t>
    </w:r>
    <w:r w:rsidR="003C31C4">
      <w:rPr>
        <w:rStyle w:val="HeaderStyleChar"/>
      </w:rPr>
      <w:t>1S</w:t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2A1"/>
    <w:rsid w:val="000101A5"/>
    <w:rsid w:val="00013FF7"/>
    <w:rsid w:val="00036C2F"/>
    <w:rsid w:val="0005447E"/>
    <w:rsid w:val="0007530F"/>
    <w:rsid w:val="00075A6F"/>
    <w:rsid w:val="00085D22"/>
    <w:rsid w:val="000A23AE"/>
    <w:rsid w:val="000A2D92"/>
    <w:rsid w:val="000C5C77"/>
    <w:rsid w:val="000D2AE9"/>
    <w:rsid w:val="000E4B72"/>
    <w:rsid w:val="000F111D"/>
    <w:rsid w:val="000F2267"/>
    <w:rsid w:val="000F5136"/>
    <w:rsid w:val="000F7D45"/>
    <w:rsid w:val="0010070F"/>
    <w:rsid w:val="0010415D"/>
    <w:rsid w:val="0014340A"/>
    <w:rsid w:val="0015112E"/>
    <w:rsid w:val="00152F49"/>
    <w:rsid w:val="001552E7"/>
    <w:rsid w:val="00170E7D"/>
    <w:rsid w:val="00176B86"/>
    <w:rsid w:val="00194503"/>
    <w:rsid w:val="0019461C"/>
    <w:rsid w:val="001C063D"/>
    <w:rsid w:val="001C279E"/>
    <w:rsid w:val="001D459E"/>
    <w:rsid w:val="001F58C9"/>
    <w:rsid w:val="002343E3"/>
    <w:rsid w:val="00241DB2"/>
    <w:rsid w:val="0024579D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B4994"/>
    <w:rsid w:val="003C31C4"/>
    <w:rsid w:val="003D1226"/>
    <w:rsid w:val="003D5BB4"/>
    <w:rsid w:val="003E70DA"/>
    <w:rsid w:val="003F38D4"/>
    <w:rsid w:val="003F6E38"/>
    <w:rsid w:val="003F7E16"/>
    <w:rsid w:val="00403466"/>
    <w:rsid w:val="00405320"/>
    <w:rsid w:val="00410E5C"/>
    <w:rsid w:val="0041664C"/>
    <w:rsid w:val="00441343"/>
    <w:rsid w:val="004550E9"/>
    <w:rsid w:val="0048096E"/>
    <w:rsid w:val="00492B28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50012F"/>
    <w:rsid w:val="00505462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37E73"/>
    <w:rsid w:val="00655014"/>
    <w:rsid w:val="006720CC"/>
    <w:rsid w:val="00677728"/>
    <w:rsid w:val="00681924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12931"/>
    <w:rsid w:val="00741D96"/>
    <w:rsid w:val="00762249"/>
    <w:rsid w:val="007647E0"/>
    <w:rsid w:val="007C12B7"/>
    <w:rsid w:val="007C604E"/>
    <w:rsid w:val="007E4D29"/>
    <w:rsid w:val="007F1CF5"/>
    <w:rsid w:val="007F5B38"/>
    <w:rsid w:val="008020A2"/>
    <w:rsid w:val="00804E3D"/>
    <w:rsid w:val="00812BA0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0547"/>
    <w:rsid w:val="008B31A9"/>
    <w:rsid w:val="008D275D"/>
    <w:rsid w:val="008F66F4"/>
    <w:rsid w:val="00901D7C"/>
    <w:rsid w:val="00901FF2"/>
    <w:rsid w:val="009056DC"/>
    <w:rsid w:val="009058E9"/>
    <w:rsid w:val="00913C51"/>
    <w:rsid w:val="009265D7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F1067"/>
    <w:rsid w:val="009F1747"/>
    <w:rsid w:val="009F7205"/>
    <w:rsid w:val="00A12254"/>
    <w:rsid w:val="00A277D8"/>
    <w:rsid w:val="00A31E01"/>
    <w:rsid w:val="00A3746C"/>
    <w:rsid w:val="00A425EC"/>
    <w:rsid w:val="00A527AD"/>
    <w:rsid w:val="00A65C15"/>
    <w:rsid w:val="00A718CF"/>
    <w:rsid w:val="00A74F57"/>
    <w:rsid w:val="00A8463E"/>
    <w:rsid w:val="00A921B8"/>
    <w:rsid w:val="00AA3C20"/>
    <w:rsid w:val="00AA5204"/>
    <w:rsid w:val="00AA5284"/>
    <w:rsid w:val="00AB3E08"/>
    <w:rsid w:val="00AB5376"/>
    <w:rsid w:val="00AB706C"/>
    <w:rsid w:val="00AC0C68"/>
    <w:rsid w:val="00AE11D2"/>
    <w:rsid w:val="00AE48A0"/>
    <w:rsid w:val="00AF77FC"/>
    <w:rsid w:val="00B1437D"/>
    <w:rsid w:val="00B16F25"/>
    <w:rsid w:val="00B24402"/>
    <w:rsid w:val="00B24422"/>
    <w:rsid w:val="00B24F4B"/>
    <w:rsid w:val="00B55DB9"/>
    <w:rsid w:val="00B57E81"/>
    <w:rsid w:val="00B71698"/>
    <w:rsid w:val="00B80AC2"/>
    <w:rsid w:val="00B80C20"/>
    <w:rsid w:val="00B83C34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D26EA"/>
    <w:rsid w:val="00BE2CE0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E1DE5"/>
    <w:rsid w:val="00CF1DCA"/>
    <w:rsid w:val="00CF57F0"/>
    <w:rsid w:val="00D04519"/>
    <w:rsid w:val="00D40E43"/>
    <w:rsid w:val="00D44A6D"/>
    <w:rsid w:val="00D579FC"/>
    <w:rsid w:val="00D83444"/>
    <w:rsid w:val="00D90B50"/>
    <w:rsid w:val="00DB7695"/>
    <w:rsid w:val="00DC7BAB"/>
    <w:rsid w:val="00DC7F12"/>
    <w:rsid w:val="00DE526B"/>
    <w:rsid w:val="00DF199D"/>
    <w:rsid w:val="00E01542"/>
    <w:rsid w:val="00E03788"/>
    <w:rsid w:val="00E12EA1"/>
    <w:rsid w:val="00E16B90"/>
    <w:rsid w:val="00E20596"/>
    <w:rsid w:val="00E365F1"/>
    <w:rsid w:val="00E40891"/>
    <w:rsid w:val="00E576C1"/>
    <w:rsid w:val="00E62F48"/>
    <w:rsid w:val="00E831B3"/>
    <w:rsid w:val="00EA7EA2"/>
    <w:rsid w:val="00ED6C1D"/>
    <w:rsid w:val="00EE0125"/>
    <w:rsid w:val="00EE70CB"/>
    <w:rsid w:val="00EF0CFA"/>
    <w:rsid w:val="00F0415C"/>
    <w:rsid w:val="00F14856"/>
    <w:rsid w:val="00F32E57"/>
    <w:rsid w:val="00F3743A"/>
    <w:rsid w:val="00F41CA2"/>
    <w:rsid w:val="00F42F7A"/>
    <w:rsid w:val="00F46E5A"/>
    <w:rsid w:val="00F500F2"/>
    <w:rsid w:val="00F55D28"/>
    <w:rsid w:val="00F62EFB"/>
    <w:rsid w:val="00F73191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D2AE9"/>
    <w:rsid w:val="0010415D"/>
    <w:rsid w:val="0024579D"/>
    <w:rsid w:val="002821E8"/>
    <w:rsid w:val="0031761C"/>
    <w:rsid w:val="00392C25"/>
    <w:rsid w:val="003A5E53"/>
    <w:rsid w:val="003C4DD5"/>
    <w:rsid w:val="004114A2"/>
    <w:rsid w:val="00492B28"/>
    <w:rsid w:val="00505462"/>
    <w:rsid w:val="00591D00"/>
    <w:rsid w:val="006A709D"/>
    <w:rsid w:val="00733887"/>
    <w:rsid w:val="007647E0"/>
    <w:rsid w:val="00804E3D"/>
    <w:rsid w:val="00853AE1"/>
    <w:rsid w:val="00896488"/>
    <w:rsid w:val="008C108A"/>
    <w:rsid w:val="008F0C3E"/>
    <w:rsid w:val="009265D7"/>
    <w:rsid w:val="0096279A"/>
    <w:rsid w:val="009F5B6B"/>
    <w:rsid w:val="00A921B8"/>
    <w:rsid w:val="00B10F5E"/>
    <w:rsid w:val="00BA0B13"/>
    <w:rsid w:val="00BE2CE0"/>
    <w:rsid w:val="00C12191"/>
    <w:rsid w:val="00C66561"/>
    <w:rsid w:val="00C71354"/>
    <w:rsid w:val="00C93910"/>
    <w:rsid w:val="00CE3655"/>
    <w:rsid w:val="00D0289F"/>
    <w:rsid w:val="00D22CC6"/>
    <w:rsid w:val="00D83444"/>
    <w:rsid w:val="00DC7BAB"/>
    <w:rsid w:val="00E40457"/>
    <w:rsid w:val="00ED6C1D"/>
    <w:rsid w:val="00F0415C"/>
    <w:rsid w:val="00F0442A"/>
    <w:rsid w:val="00F14856"/>
    <w:rsid w:val="00F43CBD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9F5B6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2023-01-05T19:19:00Z</cp:lastPrinted>
  <dcterms:created xsi:type="dcterms:W3CDTF">2026-02-06T00:57:00Z</dcterms:created>
  <dcterms:modified xsi:type="dcterms:W3CDTF">2026-02-06T00:57:00Z</dcterms:modified>
</cp:coreProperties>
</file>