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4B74" w14:textId="77777777" w:rsidR="00FE067E" w:rsidRDefault="00CD36CF" w:rsidP="00EF6030">
      <w:pPr>
        <w:pStyle w:val="TitlePageOrigin"/>
      </w:pPr>
      <w:r>
        <w:t>WEST virginia legislature</w:t>
      </w:r>
    </w:p>
    <w:p w14:paraId="662F6C11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4451BA97" w14:textId="77777777" w:rsidR="00CD36CF" w:rsidRDefault="00D04B53" w:rsidP="00EF6030">
      <w:pPr>
        <w:pStyle w:val="TitlePageBillPrefix"/>
      </w:pPr>
      <w:sdt>
        <w:sdtPr>
          <w:tag w:val="IntroDate"/>
          <w:id w:val="-1236936958"/>
          <w:placeholder>
            <w:docPart w:val="87C43366A3AC46759A4F6960F022CFF7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0E701AB6" w14:textId="77777777" w:rsidR="00AC3B58" w:rsidRPr="00AC3B58" w:rsidRDefault="00AC3B58" w:rsidP="00EF6030">
      <w:pPr>
        <w:pStyle w:val="TitlePageBillPrefix"/>
      </w:pPr>
      <w:r>
        <w:t>for</w:t>
      </w:r>
    </w:p>
    <w:p w14:paraId="7DBD6226" w14:textId="77777777" w:rsidR="00CD36CF" w:rsidRDefault="00D04B53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45C95E94DF2B4C198719D92EA7E10C2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322F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A96A68E0D794BF59DDB2E6B882466B0"/>
          </w:placeholder>
          <w:text/>
        </w:sdtPr>
        <w:sdtEndPr/>
        <w:sdtContent>
          <w:r w:rsidR="006322FE" w:rsidRPr="006322FE">
            <w:t>715</w:t>
          </w:r>
        </w:sdtContent>
      </w:sdt>
    </w:p>
    <w:p w14:paraId="656B482F" w14:textId="6FB1E8C8" w:rsidR="006322FE" w:rsidRDefault="006322FE" w:rsidP="00EF6030">
      <w:pPr>
        <w:pStyle w:val="References"/>
        <w:rPr>
          <w:smallCaps/>
        </w:rPr>
      </w:pPr>
      <w:r>
        <w:rPr>
          <w:smallCaps/>
        </w:rPr>
        <w:t>By Senator</w:t>
      </w:r>
      <w:r w:rsidR="002F698F">
        <w:rPr>
          <w:smallCaps/>
        </w:rPr>
        <w:t>s</w:t>
      </w:r>
      <w:r>
        <w:rPr>
          <w:smallCaps/>
        </w:rPr>
        <w:t xml:space="preserve"> Willis</w:t>
      </w:r>
      <w:r w:rsidR="002F698F">
        <w:rPr>
          <w:smallCaps/>
        </w:rPr>
        <w:t>, Rucker, and Deeds</w:t>
      </w:r>
    </w:p>
    <w:p w14:paraId="3415D97F" w14:textId="77777777" w:rsidR="00C160AD" w:rsidRDefault="00CD36CF" w:rsidP="00EF6030">
      <w:pPr>
        <w:pStyle w:val="References"/>
        <w:sectPr w:rsidR="00C160AD" w:rsidSect="006322F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A02E0A79527A40E7B0D9F543A72A7368"/>
          </w:placeholder>
          <w:text/>
        </w:sdtPr>
        <w:sdtEndPr/>
        <w:sdtContent>
          <w:r w:rsidR="00755BB0">
            <w:t>February 27,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32E7C77F86EF4163AAB98212EF0683FD"/>
          </w:placeholder>
          <w:text w:multiLine="1"/>
        </w:sdtPr>
        <w:sdtEndPr/>
        <w:sdtContent>
          <w:r w:rsidR="00755BB0">
            <w:t>the Judiciary</w:t>
          </w:r>
        </w:sdtContent>
      </w:sdt>
      <w:r>
        <w:t>]</w:t>
      </w:r>
    </w:p>
    <w:p w14:paraId="5FBD20FE" w14:textId="6E39D879" w:rsidR="006322FE" w:rsidRDefault="006322FE" w:rsidP="00EF6030">
      <w:pPr>
        <w:pStyle w:val="References"/>
      </w:pPr>
    </w:p>
    <w:p w14:paraId="75A79C04" w14:textId="77777777" w:rsidR="006322FE" w:rsidRDefault="006322FE" w:rsidP="006322FE">
      <w:pPr>
        <w:pStyle w:val="TitlePageOrigin"/>
      </w:pPr>
    </w:p>
    <w:p w14:paraId="3A194D4C" w14:textId="77777777" w:rsidR="006322FE" w:rsidRDefault="006322FE" w:rsidP="006322FE">
      <w:pPr>
        <w:pStyle w:val="TitlePageOrigin"/>
      </w:pPr>
    </w:p>
    <w:p w14:paraId="77B74295" w14:textId="5E57F949" w:rsidR="006322FE" w:rsidRDefault="006322FE" w:rsidP="00C160AD">
      <w:pPr>
        <w:pStyle w:val="TitleSection"/>
      </w:pPr>
      <w:r>
        <w:lastRenderedPageBreak/>
        <w:t xml:space="preserve">A BILL to </w:t>
      </w:r>
      <w:r w:rsidR="004A2412" w:rsidRPr="00152896">
        <w:rPr>
          <w:color w:val="auto"/>
        </w:rPr>
        <w:t xml:space="preserve">amend the Code of West Virginia, 1931, as amended, by adding a new </w:t>
      </w:r>
      <w:r w:rsidR="004A2412">
        <w:rPr>
          <w:color w:val="auto"/>
        </w:rPr>
        <w:t>section</w:t>
      </w:r>
      <w:r w:rsidR="004A2412" w:rsidRPr="00152896">
        <w:rPr>
          <w:color w:val="auto"/>
        </w:rPr>
        <w:t xml:space="preserve">, designated </w:t>
      </w:r>
      <w:r>
        <w:rPr>
          <w:rFonts w:cs="Arial"/>
        </w:rPr>
        <w:t>§</w:t>
      </w:r>
      <w:r>
        <w:t>29-6-</w:t>
      </w:r>
      <w:r w:rsidR="00CF2EDF">
        <w:t>28</w:t>
      </w:r>
      <w:r w:rsidR="004A2412">
        <w:t xml:space="preserve">, </w:t>
      </w:r>
      <w:r>
        <w:t xml:space="preserve">relating to </w:t>
      </w:r>
      <w:r w:rsidRPr="00210551">
        <w:t>requiring state agenc</w:t>
      </w:r>
      <w:r w:rsidR="00D030F7">
        <w:t>ies</w:t>
      </w:r>
      <w:r w:rsidRPr="00210551">
        <w:t xml:space="preserve"> or appointing authorit</w:t>
      </w:r>
      <w:r w:rsidR="00D030F7">
        <w:t>ies to</w:t>
      </w:r>
      <w:r w:rsidRPr="00210551">
        <w:t xml:space="preserve"> </w:t>
      </w:r>
      <w:r>
        <w:t xml:space="preserve">give </w:t>
      </w:r>
      <w:r w:rsidRPr="00210551">
        <w:t xml:space="preserve">first consideration </w:t>
      </w:r>
      <w:r>
        <w:t xml:space="preserve">to </w:t>
      </w:r>
      <w:r w:rsidR="000A333F">
        <w:t>a</w:t>
      </w:r>
      <w:r w:rsidR="001C00DA">
        <w:t>ny</w:t>
      </w:r>
      <w:r w:rsidR="000A333F">
        <w:t xml:space="preserve"> veteran of the </w:t>
      </w:r>
      <w:r w:rsidR="00D030F7">
        <w:t xml:space="preserve">United States </w:t>
      </w:r>
      <w:r w:rsidR="000A333F">
        <w:t xml:space="preserve">armed forces </w:t>
      </w:r>
      <w:r w:rsidR="00D030F7">
        <w:t xml:space="preserve">and </w:t>
      </w:r>
      <w:r w:rsidR="000A333F">
        <w:t>to a</w:t>
      </w:r>
      <w:r w:rsidR="001C00DA">
        <w:t>ny</w:t>
      </w:r>
      <w:r w:rsidR="000A333F">
        <w:t xml:space="preserve"> </w:t>
      </w:r>
      <w:r w:rsidR="00D030F7">
        <w:t xml:space="preserve">retired or </w:t>
      </w:r>
      <w:r w:rsidRPr="00210551">
        <w:t>disabled law</w:t>
      </w:r>
      <w:r w:rsidR="00FA181D">
        <w:t>-</w:t>
      </w:r>
      <w:r w:rsidRPr="00210551">
        <w:t xml:space="preserve">enforcement officer when considering applicants for </w:t>
      </w:r>
      <w:r w:rsidR="00E521AD">
        <w:t xml:space="preserve">state </w:t>
      </w:r>
      <w:r w:rsidRPr="00210551">
        <w:t>employment</w:t>
      </w:r>
      <w:r>
        <w:t>.</w:t>
      </w:r>
    </w:p>
    <w:p w14:paraId="4C82567F" w14:textId="77777777" w:rsidR="006322FE" w:rsidRDefault="006322FE" w:rsidP="00C160AD">
      <w:pPr>
        <w:pStyle w:val="EnactingClause"/>
      </w:pPr>
      <w:r>
        <w:t>Be it enacted by the Legislature of West Virginia:</w:t>
      </w:r>
    </w:p>
    <w:p w14:paraId="3F3D3674" w14:textId="77777777" w:rsidR="006322FE" w:rsidRDefault="006322FE" w:rsidP="00C160AD">
      <w:pPr>
        <w:pStyle w:val="EnactingClause"/>
        <w:sectPr w:rsidR="006322FE" w:rsidSect="00C160AD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A5EE4B2" w14:textId="77777777" w:rsidR="006322FE" w:rsidRDefault="006322FE" w:rsidP="00C160AD">
      <w:pPr>
        <w:pStyle w:val="ArticleHeading"/>
        <w:widowControl/>
        <w:sectPr w:rsidR="006322FE" w:rsidSect="006322F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6. CIVIL SERVICE SYSTEM.</w:t>
      </w:r>
    </w:p>
    <w:p w14:paraId="1578515D" w14:textId="6D776B02" w:rsidR="006322FE" w:rsidRPr="003C35E1" w:rsidRDefault="006322FE" w:rsidP="00C160AD">
      <w:pPr>
        <w:pStyle w:val="SectionHeading"/>
        <w:widowControl/>
        <w:rPr>
          <w:u w:val="single"/>
        </w:rPr>
      </w:pPr>
      <w:r w:rsidRPr="003C35E1">
        <w:rPr>
          <w:u w:val="single"/>
        </w:rPr>
        <w:t>§29-6-</w:t>
      </w:r>
      <w:r w:rsidR="003C35E1" w:rsidRPr="003C35E1">
        <w:rPr>
          <w:u w:val="single"/>
        </w:rPr>
        <w:t>28</w:t>
      </w:r>
      <w:r w:rsidRPr="003C35E1">
        <w:rPr>
          <w:u w:val="single"/>
        </w:rPr>
        <w:t xml:space="preserve">. </w:t>
      </w:r>
      <w:r w:rsidR="003C35E1" w:rsidRPr="003C35E1">
        <w:rPr>
          <w:u w:val="single"/>
        </w:rPr>
        <w:t xml:space="preserve">First consideration in hiring for </w:t>
      </w:r>
      <w:r w:rsidR="0094011B">
        <w:rPr>
          <w:u w:val="single"/>
        </w:rPr>
        <w:t xml:space="preserve">veterans of the </w:t>
      </w:r>
      <w:r w:rsidR="003C35E1" w:rsidRPr="003C35E1">
        <w:rPr>
          <w:u w:val="single"/>
        </w:rPr>
        <w:t xml:space="preserve">U.S. </w:t>
      </w:r>
      <w:r w:rsidR="0094011B">
        <w:rPr>
          <w:u w:val="single"/>
        </w:rPr>
        <w:t xml:space="preserve">armed forces </w:t>
      </w:r>
      <w:r w:rsidR="003C35E1" w:rsidRPr="003C35E1">
        <w:rPr>
          <w:u w:val="single"/>
        </w:rPr>
        <w:t>and retired or disabled law-enforcement officers</w:t>
      </w:r>
      <w:r w:rsidRPr="003C35E1">
        <w:rPr>
          <w:u w:val="single"/>
        </w:rPr>
        <w:t>.</w:t>
      </w:r>
    </w:p>
    <w:p w14:paraId="1FD42F7D" w14:textId="3BB0A782" w:rsidR="003C35E1" w:rsidRDefault="003C35E1" w:rsidP="00C160AD">
      <w:pPr>
        <w:pStyle w:val="SectionBody"/>
        <w:widowControl/>
        <w:rPr>
          <w:u w:val="single"/>
        </w:rPr>
      </w:pPr>
      <w:r>
        <w:rPr>
          <w:u w:val="single"/>
        </w:rPr>
        <w:t>(a) A</w:t>
      </w:r>
      <w:r w:rsidR="00FF59AD" w:rsidRPr="003C35E1">
        <w:rPr>
          <w:u w:val="single"/>
        </w:rPr>
        <w:t>ny</w:t>
      </w:r>
      <w:r w:rsidR="006322FE" w:rsidRPr="003C35E1">
        <w:rPr>
          <w:u w:val="single"/>
        </w:rPr>
        <w:t xml:space="preserve"> state agency or appointing authority </w:t>
      </w:r>
      <w:r>
        <w:rPr>
          <w:u w:val="single"/>
        </w:rPr>
        <w:t xml:space="preserve">shall </w:t>
      </w:r>
      <w:r w:rsidR="006322FE" w:rsidRPr="003C35E1">
        <w:rPr>
          <w:u w:val="single"/>
        </w:rPr>
        <w:t xml:space="preserve">give first consideration to hiring </w:t>
      </w:r>
      <w:r w:rsidR="000A333F">
        <w:rPr>
          <w:u w:val="single"/>
        </w:rPr>
        <w:t>a</w:t>
      </w:r>
      <w:r w:rsidR="001C00DA">
        <w:rPr>
          <w:u w:val="single"/>
        </w:rPr>
        <w:t>ny</w:t>
      </w:r>
      <w:r w:rsidR="000A333F">
        <w:rPr>
          <w:u w:val="single"/>
        </w:rPr>
        <w:t xml:space="preserve"> </w:t>
      </w:r>
      <w:r w:rsidR="00071327">
        <w:rPr>
          <w:u w:val="single"/>
        </w:rPr>
        <w:t xml:space="preserve">veteran of the </w:t>
      </w:r>
      <w:r w:rsidR="006322FE" w:rsidRPr="003C35E1">
        <w:rPr>
          <w:u w:val="single"/>
        </w:rPr>
        <w:t>U</w:t>
      </w:r>
      <w:r w:rsidR="00FF59AD" w:rsidRPr="003C35E1">
        <w:rPr>
          <w:u w:val="single"/>
        </w:rPr>
        <w:t>nited States</w:t>
      </w:r>
      <w:r w:rsidR="006322FE" w:rsidRPr="003C35E1">
        <w:rPr>
          <w:u w:val="single"/>
        </w:rPr>
        <w:t xml:space="preserve"> </w:t>
      </w:r>
      <w:r w:rsidR="00071327">
        <w:rPr>
          <w:u w:val="single"/>
        </w:rPr>
        <w:t xml:space="preserve">armed forces </w:t>
      </w:r>
      <w:r w:rsidR="006322FE" w:rsidRPr="003C35E1">
        <w:rPr>
          <w:u w:val="single"/>
        </w:rPr>
        <w:t xml:space="preserve">and </w:t>
      </w:r>
      <w:r w:rsidR="00071327">
        <w:rPr>
          <w:u w:val="single"/>
        </w:rPr>
        <w:t>a</w:t>
      </w:r>
      <w:r w:rsidR="001C00DA">
        <w:rPr>
          <w:u w:val="single"/>
        </w:rPr>
        <w:t>ny</w:t>
      </w:r>
      <w:r w:rsidR="00071327">
        <w:rPr>
          <w:u w:val="single"/>
        </w:rPr>
        <w:t xml:space="preserve"> </w:t>
      </w:r>
      <w:r w:rsidR="006322FE" w:rsidRPr="003C35E1">
        <w:rPr>
          <w:u w:val="single"/>
        </w:rPr>
        <w:t>retired or disabled law</w:t>
      </w:r>
      <w:r w:rsidR="00FA181D" w:rsidRPr="003C35E1">
        <w:rPr>
          <w:u w:val="single"/>
        </w:rPr>
        <w:t>-</w:t>
      </w:r>
      <w:r w:rsidR="006322FE" w:rsidRPr="003C35E1">
        <w:rPr>
          <w:u w:val="single"/>
        </w:rPr>
        <w:t>enforcement officer when considering applicants for employment with the state</w:t>
      </w:r>
      <w:r>
        <w:rPr>
          <w:u w:val="single"/>
        </w:rPr>
        <w:t xml:space="preserve">. </w:t>
      </w:r>
    </w:p>
    <w:p w14:paraId="65A4FBCC" w14:textId="0F22CDF5" w:rsidR="003C35E1" w:rsidRDefault="003C35E1" w:rsidP="00C160AD">
      <w:pPr>
        <w:pStyle w:val="SectionBody"/>
        <w:widowControl/>
        <w:rPr>
          <w:u w:val="single"/>
        </w:rPr>
      </w:pPr>
      <w:r>
        <w:rPr>
          <w:u w:val="single"/>
        </w:rPr>
        <w:t>(b) To receive first consideration pursuant to subsection (a) of this section, an applicant shall provide documentation</w:t>
      </w:r>
      <w:r w:rsidR="00CF2EDF">
        <w:rPr>
          <w:u w:val="single"/>
        </w:rPr>
        <w:t>, which may not include medical records,</w:t>
      </w:r>
      <w:r>
        <w:rPr>
          <w:u w:val="single"/>
        </w:rPr>
        <w:t xml:space="preserve"> to the state agency or appointing authority as follows:</w:t>
      </w:r>
    </w:p>
    <w:p w14:paraId="31FE0C58" w14:textId="4626640A" w:rsidR="003C35E1" w:rsidRDefault="003C35E1" w:rsidP="00C160AD">
      <w:pPr>
        <w:pStyle w:val="SectionBody"/>
        <w:widowControl/>
        <w:rPr>
          <w:u w:val="single"/>
        </w:rPr>
      </w:pPr>
      <w:r>
        <w:rPr>
          <w:u w:val="single"/>
        </w:rPr>
        <w:t xml:space="preserve">(1) A </w:t>
      </w:r>
      <w:r w:rsidR="00D66E8E">
        <w:rPr>
          <w:u w:val="single"/>
        </w:rPr>
        <w:t xml:space="preserve">veteran of the </w:t>
      </w:r>
      <w:r>
        <w:rPr>
          <w:u w:val="single"/>
        </w:rPr>
        <w:t xml:space="preserve">United States </w:t>
      </w:r>
      <w:r w:rsidR="00D66E8E">
        <w:rPr>
          <w:u w:val="single"/>
        </w:rPr>
        <w:t xml:space="preserve">armed forces </w:t>
      </w:r>
      <w:r>
        <w:rPr>
          <w:u w:val="single"/>
        </w:rPr>
        <w:t>shall provid</w:t>
      </w:r>
      <w:r w:rsidR="00CF2EDF">
        <w:rPr>
          <w:u w:val="single"/>
        </w:rPr>
        <w:t>e documentation validating his or her military service; and</w:t>
      </w:r>
    </w:p>
    <w:p w14:paraId="61E119DE" w14:textId="3058F1C8" w:rsidR="003C35E1" w:rsidRDefault="00CF2EDF" w:rsidP="00C160AD">
      <w:pPr>
        <w:pStyle w:val="SectionBody"/>
        <w:widowControl/>
        <w:rPr>
          <w:u w:val="single"/>
        </w:rPr>
      </w:pPr>
      <w:r>
        <w:rPr>
          <w:u w:val="single"/>
        </w:rPr>
        <w:t>(2) A</w:t>
      </w:r>
      <w:r w:rsidR="003C35E1">
        <w:rPr>
          <w:u w:val="single"/>
        </w:rPr>
        <w:t xml:space="preserve"> law</w:t>
      </w:r>
      <w:r>
        <w:rPr>
          <w:u w:val="single"/>
        </w:rPr>
        <w:t>-</w:t>
      </w:r>
      <w:r w:rsidR="003C35E1">
        <w:rPr>
          <w:u w:val="single"/>
        </w:rPr>
        <w:t>enforcement office</w:t>
      </w:r>
      <w:r>
        <w:rPr>
          <w:u w:val="single"/>
        </w:rPr>
        <w:t>r</w:t>
      </w:r>
      <w:r w:rsidR="003C35E1">
        <w:rPr>
          <w:u w:val="single"/>
        </w:rPr>
        <w:t xml:space="preserve"> shall provide documentation </w:t>
      </w:r>
      <w:r>
        <w:rPr>
          <w:u w:val="single"/>
        </w:rPr>
        <w:t xml:space="preserve">validating his or her </w:t>
      </w:r>
      <w:r w:rsidR="003C35E1">
        <w:rPr>
          <w:u w:val="single"/>
        </w:rPr>
        <w:t xml:space="preserve">retirement </w:t>
      </w:r>
      <w:r>
        <w:rPr>
          <w:u w:val="single"/>
        </w:rPr>
        <w:t>or disability.</w:t>
      </w:r>
    </w:p>
    <w:p w14:paraId="5F4BA59E" w14:textId="0EC2DAC1" w:rsidR="00A340A7" w:rsidRPr="003C35E1" w:rsidRDefault="00A340A7" w:rsidP="00C160AD">
      <w:pPr>
        <w:pStyle w:val="SectionBody"/>
        <w:widowControl/>
        <w:rPr>
          <w:sz w:val="24"/>
          <w:u w:val="single"/>
        </w:rPr>
      </w:pPr>
      <w:r>
        <w:rPr>
          <w:u w:val="single"/>
        </w:rPr>
        <w:t xml:space="preserve">(c) As used in this section, “veteran” has the meaning </w:t>
      </w:r>
      <w:r w:rsidR="00847F21">
        <w:rPr>
          <w:u w:val="single"/>
        </w:rPr>
        <w:t>specified</w:t>
      </w:r>
      <w:r>
        <w:rPr>
          <w:u w:val="single"/>
        </w:rPr>
        <w:t xml:space="preserve"> in §6-13-1 of this code.</w:t>
      </w:r>
    </w:p>
    <w:p w14:paraId="4B20752F" w14:textId="77777777" w:rsidR="00E831B3" w:rsidRDefault="00E831B3" w:rsidP="00C160AD">
      <w:pPr>
        <w:pStyle w:val="References"/>
      </w:pPr>
    </w:p>
    <w:sectPr w:rsidR="00E831B3" w:rsidSect="006322F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6A9B" w14:textId="77777777" w:rsidR="0092647A" w:rsidRPr="00B844FE" w:rsidRDefault="0092647A" w:rsidP="00B844FE">
      <w:r>
        <w:separator/>
      </w:r>
    </w:p>
  </w:endnote>
  <w:endnote w:type="continuationSeparator" w:id="0">
    <w:p w14:paraId="40124C45" w14:textId="77777777" w:rsidR="0092647A" w:rsidRPr="00B844FE" w:rsidRDefault="0092647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3E37" w14:textId="77777777" w:rsidR="006322FE" w:rsidRDefault="006322FE" w:rsidP="00645A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B629ABE" w14:textId="77777777" w:rsidR="006322FE" w:rsidRPr="006322FE" w:rsidRDefault="006322FE" w:rsidP="006322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8B51" w14:textId="77777777" w:rsidR="006322FE" w:rsidRDefault="006322FE" w:rsidP="00645A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466843" w14:textId="77777777" w:rsidR="006322FE" w:rsidRPr="006322FE" w:rsidRDefault="006322FE" w:rsidP="00632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1D93" w14:textId="77777777" w:rsidR="0092647A" w:rsidRPr="00B844FE" w:rsidRDefault="0092647A" w:rsidP="00B844FE">
      <w:r>
        <w:separator/>
      </w:r>
    </w:p>
  </w:footnote>
  <w:footnote w:type="continuationSeparator" w:id="0">
    <w:p w14:paraId="13A78244" w14:textId="77777777" w:rsidR="0092647A" w:rsidRPr="00B844FE" w:rsidRDefault="0092647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8B19" w14:textId="77777777" w:rsidR="006322FE" w:rsidRPr="006322FE" w:rsidRDefault="006322FE" w:rsidP="006322FE">
    <w:pPr>
      <w:pStyle w:val="Header"/>
    </w:pPr>
    <w:r>
      <w:t>CS for SB 715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504C6" w14:textId="77777777" w:rsidR="006322FE" w:rsidRPr="006322FE" w:rsidRDefault="006322FE" w:rsidP="006322FE">
    <w:pPr>
      <w:pStyle w:val="Header"/>
    </w:pPr>
    <w:r>
      <w:t>CS for SB 715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AE"/>
    <w:rsid w:val="00002112"/>
    <w:rsid w:val="0000526A"/>
    <w:rsid w:val="00016682"/>
    <w:rsid w:val="000269AE"/>
    <w:rsid w:val="00071327"/>
    <w:rsid w:val="00085D22"/>
    <w:rsid w:val="000A333F"/>
    <w:rsid w:val="000C5C77"/>
    <w:rsid w:val="0010070F"/>
    <w:rsid w:val="0012246A"/>
    <w:rsid w:val="0015112E"/>
    <w:rsid w:val="001552E7"/>
    <w:rsid w:val="0015531D"/>
    <w:rsid w:val="001566B4"/>
    <w:rsid w:val="00172E35"/>
    <w:rsid w:val="00175B38"/>
    <w:rsid w:val="001A56DA"/>
    <w:rsid w:val="001C00DA"/>
    <w:rsid w:val="001C279E"/>
    <w:rsid w:val="001D3573"/>
    <w:rsid w:val="001D459E"/>
    <w:rsid w:val="00230763"/>
    <w:rsid w:val="00233821"/>
    <w:rsid w:val="00251E66"/>
    <w:rsid w:val="00256286"/>
    <w:rsid w:val="0027011C"/>
    <w:rsid w:val="0027309C"/>
    <w:rsid w:val="00274200"/>
    <w:rsid w:val="00275740"/>
    <w:rsid w:val="002A0269"/>
    <w:rsid w:val="002F698F"/>
    <w:rsid w:val="00301F44"/>
    <w:rsid w:val="00303684"/>
    <w:rsid w:val="003143F5"/>
    <w:rsid w:val="00314854"/>
    <w:rsid w:val="00331B46"/>
    <w:rsid w:val="0035003D"/>
    <w:rsid w:val="003567DF"/>
    <w:rsid w:val="00365920"/>
    <w:rsid w:val="003C35E1"/>
    <w:rsid w:val="003C4626"/>
    <w:rsid w:val="003C51CD"/>
    <w:rsid w:val="004024A4"/>
    <w:rsid w:val="00410475"/>
    <w:rsid w:val="004247A2"/>
    <w:rsid w:val="00425465"/>
    <w:rsid w:val="0044099A"/>
    <w:rsid w:val="004A2412"/>
    <w:rsid w:val="004B2795"/>
    <w:rsid w:val="004C13DD"/>
    <w:rsid w:val="004D2FAA"/>
    <w:rsid w:val="004E3441"/>
    <w:rsid w:val="00571DC3"/>
    <w:rsid w:val="005A5366"/>
    <w:rsid w:val="006322FE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55BB0"/>
    <w:rsid w:val="007E02CF"/>
    <w:rsid w:val="007F1CF5"/>
    <w:rsid w:val="0081249D"/>
    <w:rsid w:val="00834EDE"/>
    <w:rsid w:val="00847F21"/>
    <w:rsid w:val="00864D1C"/>
    <w:rsid w:val="008736AA"/>
    <w:rsid w:val="008D275D"/>
    <w:rsid w:val="0092647A"/>
    <w:rsid w:val="0094011B"/>
    <w:rsid w:val="00952402"/>
    <w:rsid w:val="00980327"/>
    <w:rsid w:val="009F1067"/>
    <w:rsid w:val="009F5179"/>
    <w:rsid w:val="00A31E01"/>
    <w:rsid w:val="00A340A7"/>
    <w:rsid w:val="00A35B03"/>
    <w:rsid w:val="00A527AD"/>
    <w:rsid w:val="00A6095F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BC5D9C"/>
    <w:rsid w:val="00BE2B5B"/>
    <w:rsid w:val="00C160AD"/>
    <w:rsid w:val="00C33014"/>
    <w:rsid w:val="00C330B4"/>
    <w:rsid w:val="00C33434"/>
    <w:rsid w:val="00C341F5"/>
    <w:rsid w:val="00C34869"/>
    <w:rsid w:val="00C42EB6"/>
    <w:rsid w:val="00C85096"/>
    <w:rsid w:val="00CB20EF"/>
    <w:rsid w:val="00CC14D8"/>
    <w:rsid w:val="00CD12CB"/>
    <w:rsid w:val="00CD36CF"/>
    <w:rsid w:val="00CD3F81"/>
    <w:rsid w:val="00CF1DCA"/>
    <w:rsid w:val="00CF2EDF"/>
    <w:rsid w:val="00D030F7"/>
    <w:rsid w:val="00D04B53"/>
    <w:rsid w:val="00D54447"/>
    <w:rsid w:val="00D579FC"/>
    <w:rsid w:val="00D66E8E"/>
    <w:rsid w:val="00D8432F"/>
    <w:rsid w:val="00DE526B"/>
    <w:rsid w:val="00DF199D"/>
    <w:rsid w:val="00DF4120"/>
    <w:rsid w:val="00DF62A6"/>
    <w:rsid w:val="00E01542"/>
    <w:rsid w:val="00E365F1"/>
    <w:rsid w:val="00E521AD"/>
    <w:rsid w:val="00E54FCD"/>
    <w:rsid w:val="00E62F48"/>
    <w:rsid w:val="00E831B3"/>
    <w:rsid w:val="00E83D69"/>
    <w:rsid w:val="00EA4B4F"/>
    <w:rsid w:val="00EB203E"/>
    <w:rsid w:val="00EC1FC5"/>
    <w:rsid w:val="00ED539A"/>
    <w:rsid w:val="00EE70CB"/>
    <w:rsid w:val="00EF6030"/>
    <w:rsid w:val="00F23775"/>
    <w:rsid w:val="00F41CA2"/>
    <w:rsid w:val="00F443C0"/>
    <w:rsid w:val="00F50749"/>
    <w:rsid w:val="00F62EFB"/>
    <w:rsid w:val="00F939A4"/>
    <w:rsid w:val="00FA181D"/>
    <w:rsid w:val="00FA7B09"/>
    <w:rsid w:val="00FE067E"/>
    <w:rsid w:val="00FF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5947B"/>
  <w15:chartTrackingRefBased/>
  <w15:docId w15:val="{BE6FE581-A19B-4A4E-9C6E-15816D8E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6322FE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322FE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322FE"/>
    <w:rPr>
      <w:rFonts w:eastAsia="Calibri"/>
      <w:b/>
      <w:color w:val="000000"/>
    </w:rPr>
  </w:style>
  <w:style w:type="character" w:styleId="PageNumber">
    <w:name w:val="page number"/>
    <w:basedOn w:val="DefaultParagraphFont"/>
    <w:uiPriority w:val="99"/>
    <w:semiHidden/>
    <w:locked/>
    <w:rsid w:val="00632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C43366A3AC46759A4F6960F022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81D8-98B2-4FDD-89E8-DDAB5D2EFE7C}"/>
      </w:docPartPr>
      <w:docPartBody>
        <w:p w:rsidR="00CD432C" w:rsidRDefault="00BF4BA9">
          <w:pPr>
            <w:pStyle w:val="87C43366A3AC46759A4F6960F022CFF7"/>
          </w:pPr>
          <w:r w:rsidRPr="00B844FE">
            <w:t>Prefix Text</w:t>
          </w:r>
        </w:p>
      </w:docPartBody>
    </w:docPart>
    <w:docPart>
      <w:docPartPr>
        <w:name w:val="45C95E94DF2B4C198719D92EA7E10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2BCF-CAAE-4FD8-BBFE-F6281D8400DA}"/>
      </w:docPartPr>
      <w:docPartBody>
        <w:p w:rsidR="00CD432C" w:rsidRDefault="00BF4BA9">
          <w:pPr>
            <w:pStyle w:val="45C95E94DF2B4C198719D92EA7E10C26"/>
          </w:pPr>
          <w:r w:rsidRPr="00B844FE">
            <w:t>[Type here]</w:t>
          </w:r>
        </w:p>
      </w:docPartBody>
    </w:docPart>
    <w:docPart>
      <w:docPartPr>
        <w:name w:val="AA96A68E0D794BF59DDB2E6B88246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2AB60-F23F-4325-8B78-9B0172E0A014}"/>
      </w:docPartPr>
      <w:docPartBody>
        <w:p w:rsidR="00CD432C" w:rsidRDefault="00BF4BA9">
          <w:pPr>
            <w:pStyle w:val="AA96A68E0D794BF59DDB2E6B882466B0"/>
          </w:pPr>
          <w:r w:rsidRPr="00B844FE">
            <w:t>Number</w:t>
          </w:r>
        </w:p>
      </w:docPartBody>
    </w:docPart>
    <w:docPart>
      <w:docPartPr>
        <w:name w:val="A02E0A79527A40E7B0D9F543A72A7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215BD-91F3-40F8-B5A2-3EF3B13B7C2A}"/>
      </w:docPartPr>
      <w:docPartBody>
        <w:p w:rsidR="00CD432C" w:rsidRDefault="00BF4BA9">
          <w:pPr>
            <w:pStyle w:val="A02E0A79527A40E7B0D9F543A72A7368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32E7C77F86EF4163AAB98212EF068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01980-691F-45ED-9B85-C2A74ACBFFB4}"/>
      </w:docPartPr>
      <w:docPartBody>
        <w:p w:rsidR="00CD432C" w:rsidRDefault="00BF4BA9">
          <w:pPr>
            <w:pStyle w:val="32E7C77F86EF4163AAB98212EF0683FD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15"/>
    <w:rsid w:val="0027226A"/>
    <w:rsid w:val="0027309C"/>
    <w:rsid w:val="00331B46"/>
    <w:rsid w:val="007B56D3"/>
    <w:rsid w:val="00864D1C"/>
    <w:rsid w:val="009F5179"/>
    <w:rsid w:val="00A34C7F"/>
    <w:rsid w:val="00BB440F"/>
    <w:rsid w:val="00BF4BA9"/>
    <w:rsid w:val="00CD432C"/>
    <w:rsid w:val="00D8432F"/>
    <w:rsid w:val="00E54FCD"/>
    <w:rsid w:val="00EA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C43366A3AC46759A4F6960F022CFF7">
    <w:name w:val="87C43366A3AC46759A4F6960F022CFF7"/>
  </w:style>
  <w:style w:type="paragraph" w:customStyle="1" w:styleId="45C95E94DF2B4C198719D92EA7E10C26">
    <w:name w:val="45C95E94DF2B4C198719D92EA7E10C26"/>
  </w:style>
  <w:style w:type="paragraph" w:customStyle="1" w:styleId="AA96A68E0D794BF59DDB2E6B882466B0">
    <w:name w:val="AA96A68E0D794BF59DDB2E6B882466B0"/>
  </w:style>
  <w:style w:type="character" w:styleId="PlaceholderText">
    <w:name w:val="Placeholder Text"/>
    <w:basedOn w:val="DefaultParagraphFont"/>
    <w:uiPriority w:val="99"/>
    <w:semiHidden/>
    <w:rsid w:val="00EA5715"/>
    <w:rPr>
      <w:color w:val="808080"/>
    </w:rPr>
  </w:style>
  <w:style w:type="paragraph" w:customStyle="1" w:styleId="A02E0A79527A40E7B0D9F543A72A7368">
    <w:name w:val="A02E0A79527A40E7B0D9F543A72A7368"/>
  </w:style>
  <w:style w:type="paragraph" w:customStyle="1" w:styleId="32E7C77F86EF4163AAB98212EF0683FD">
    <w:name w:val="32E7C77F86EF4163AAB98212EF068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Kraus</dc:creator>
  <cp:keywords/>
  <dc:description/>
  <cp:lastModifiedBy>Shane Thomas</cp:lastModifiedBy>
  <cp:revision>2</cp:revision>
  <cp:lastPrinted>2026-02-27T19:42:00Z</cp:lastPrinted>
  <dcterms:created xsi:type="dcterms:W3CDTF">2026-02-27T19:42:00Z</dcterms:created>
  <dcterms:modified xsi:type="dcterms:W3CDTF">2026-02-27T19:42:00Z</dcterms:modified>
</cp:coreProperties>
</file>