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3887" w14:textId="77777777" w:rsidR="00FE067E" w:rsidRDefault="003C6034" w:rsidP="00CC1F3B">
      <w:pPr>
        <w:pStyle w:val="TitlePageOrigin"/>
      </w:pPr>
      <w:r>
        <w:rPr>
          <w:caps w:val="0"/>
        </w:rPr>
        <w:t>WEST VIRGINIA LEGISLATURE</w:t>
      </w:r>
    </w:p>
    <w:p w14:paraId="417B499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1C308B0" w14:textId="77777777" w:rsidR="00CD36CF" w:rsidRDefault="00000000" w:rsidP="00CC1F3B">
      <w:pPr>
        <w:pStyle w:val="TitlePageBillPrefix"/>
      </w:pPr>
      <w:sdt>
        <w:sdtPr>
          <w:tag w:val="IntroDate"/>
          <w:id w:val="-1236936958"/>
          <w:placeholder>
            <w:docPart w:val="14380D6F5F1248859F4BEBE46D5A2380"/>
          </w:placeholder>
          <w:text/>
        </w:sdtPr>
        <w:sdtContent>
          <w:r w:rsidR="00AE48A0">
            <w:t>Introduced</w:t>
          </w:r>
        </w:sdtContent>
      </w:sdt>
    </w:p>
    <w:p w14:paraId="223111D2" w14:textId="1A99166A" w:rsidR="00CD36CF" w:rsidRDefault="00000000" w:rsidP="00CC1F3B">
      <w:pPr>
        <w:pStyle w:val="BillNumber"/>
      </w:pPr>
      <w:sdt>
        <w:sdtPr>
          <w:tag w:val="Chamber"/>
          <w:id w:val="893011969"/>
          <w:lock w:val="sdtLocked"/>
          <w:placeholder>
            <w:docPart w:val="84FCBD3A95534BFF8FF08B0750582E9C"/>
          </w:placeholder>
          <w:dropDownList>
            <w:listItem w:displayText="House" w:value="House"/>
            <w:listItem w:displayText="Senate" w:value="Senate"/>
          </w:dropDownList>
        </w:sdtPr>
        <w:sdtContent>
          <w:r w:rsidR="003A5D8B">
            <w:t>Senate</w:t>
          </w:r>
        </w:sdtContent>
      </w:sdt>
      <w:r w:rsidR="00303684">
        <w:t xml:space="preserve"> </w:t>
      </w:r>
      <w:r w:rsidR="00CD36CF">
        <w:t xml:space="preserve">Bill </w:t>
      </w:r>
      <w:sdt>
        <w:sdtPr>
          <w:tag w:val="BNum"/>
          <w:id w:val="1645317809"/>
          <w:lock w:val="sdtLocked"/>
          <w:placeholder>
            <w:docPart w:val="D2BA513E54414D939B9196BBE393D7A5"/>
          </w:placeholder>
          <w:text/>
        </w:sdtPr>
        <w:sdtContent>
          <w:r w:rsidR="000F239B">
            <w:t>956</w:t>
          </w:r>
        </w:sdtContent>
      </w:sdt>
    </w:p>
    <w:p w14:paraId="4F855C83" w14:textId="6287257F" w:rsidR="00CD36CF" w:rsidRDefault="00CD36CF" w:rsidP="00CC1F3B">
      <w:pPr>
        <w:pStyle w:val="Sponsors"/>
      </w:pPr>
      <w:r>
        <w:t xml:space="preserve">By </w:t>
      </w:r>
      <w:sdt>
        <w:sdtPr>
          <w:tag w:val="Sponsors"/>
          <w:id w:val="1589585889"/>
          <w:placeholder>
            <w:docPart w:val="631E608523E248A78D239864100965A4"/>
          </w:placeholder>
          <w:text w:multiLine="1"/>
        </w:sdtPr>
        <w:sdtContent>
          <w:r w:rsidR="003A5D8B">
            <w:t>Senator</w:t>
          </w:r>
          <w:r w:rsidR="00B224A8">
            <w:t>s</w:t>
          </w:r>
          <w:r w:rsidR="003A5D8B">
            <w:t xml:space="preserve"> Rose</w:t>
          </w:r>
          <w:r w:rsidR="00B224A8">
            <w:t xml:space="preserve"> and Rucker</w:t>
          </w:r>
        </w:sdtContent>
      </w:sdt>
    </w:p>
    <w:p w14:paraId="4D5E8AE4" w14:textId="77777777" w:rsidR="00290613" w:rsidRDefault="00CD36CF" w:rsidP="00CC1F3B">
      <w:pPr>
        <w:pStyle w:val="References"/>
        <w:sectPr w:rsidR="0029061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A7519068FA94D3E9B3EFB9810F300CD"/>
          </w:placeholder>
          <w:text w:multiLine="1"/>
        </w:sdtPr>
        <w:sdtContent>
          <w:r w:rsidR="00093AB0">
            <w:t>Introduced</w:t>
          </w:r>
          <w:r w:rsidR="000F239B">
            <w:t xml:space="preserve"> February 16, 2026</w:t>
          </w:r>
          <w:r w:rsidR="00093AB0">
            <w:t>; referred</w:t>
          </w:r>
          <w:r w:rsidR="00093AB0">
            <w:br/>
            <w:t xml:space="preserve">to the Committee on </w:t>
          </w:r>
          <w:r w:rsidR="00016D13">
            <w:t>Health and Human Resources</w:t>
          </w:r>
        </w:sdtContent>
      </w:sdt>
      <w:r>
        <w:t>]</w:t>
      </w:r>
    </w:p>
    <w:p w14:paraId="4A3AE269" w14:textId="7D17E724" w:rsidR="00E831B3" w:rsidRDefault="00E831B3" w:rsidP="00CC1F3B">
      <w:pPr>
        <w:pStyle w:val="References"/>
      </w:pPr>
    </w:p>
    <w:p w14:paraId="500CA14C" w14:textId="1F416F27" w:rsidR="00303684" w:rsidRDefault="00B50202" w:rsidP="00290613">
      <w:pPr>
        <w:pStyle w:val="TitleSection"/>
      </w:pPr>
      <w:r w:rsidRPr="00EF7980">
        <w:rPr>
          <w:rFonts w:cs="Arial"/>
        </w:rPr>
        <w:lastRenderedPageBreak/>
        <w:t xml:space="preserve">A BILL to amend and reenact §30-3-14, §30-3-15, and §31B-13-1301 of the Code of West Virginia, 1931, as amended; and to amend the code by adding a new section, designated §30-3E-21, relating to authorizing physician assistants to own a business; denying a license or other authorization for physician assistants for </w:t>
      </w:r>
      <w:r>
        <w:rPr>
          <w:rFonts w:cs="Arial"/>
        </w:rPr>
        <w:t>specific instances</w:t>
      </w:r>
      <w:r w:rsidRPr="00EF7980">
        <w:rPr>
          <w:rFonts w:cs="Arial"/>
        </w:rPr>
        <w:t xml:space="preserve">; authorizing medical corporations that have physician assistant shareholders; </w:t>
      </w:r>
      <w:r>
        <w:rPr>
          <w:rFonts w:cs="Arial"/>
        </w:rPr>
        <w:t xml:space="preserve">providing that a physician assistant may perform all acts for which he or she is educated, trained, and licensed without specified requirements for supervision; repealing any statutory, regulatory, or administrative language requiring a physician assistant to be supervised; stating that a physician assistant is held to the same standard of care applicable to all licensed health care providers; establishing the effective date for the termination supervisory requirements; </w:t>
      </w:r>
      <w:r w:rsidRPr="00EF7980">
        <w:rPr>
          <w:rFonts w:cs="Arial"/>
        </w:rPr>
        <w:t>and designating the profession of physician assistant as a "professional service" for the purposes of the Uniform Limited Liability Company Act.</w:t>
      </w:r>
    </w:p>
    <w:p w14:paraId="0F94C192" w14:textId="77777777" w:rsidR="00303684" w:rsidRDefault="00303684" w:rsidP="00290613">
      <w:pPr>
        <w:pStyle w:val="EnactingClause"/>
      </w:pPr>
      <w:r>
        <w:t>Be it enacted by the Legislature of West Virginia:</w:t>
      </w:r>
    </w:p>
    <w:p w14:paraId="58D2B329" w14:textId="77777777" w:rsidR="003C6034" w:rsidRDefault="003C6034" w:rsidP="00290613">
      <w:pPr>
        <w:pStyle w:val="EnactingClause"/>
        <w:sectPr w:rsidR="003C6034" w:rsidSect="00290613">
          <w:pgSz w:w="12240" w:h="15840" w:code="1"/>
          <w:pgMar w:top="1440" w:right="1440" w:bottom="1440" w:left="1440" w:header="720" w:footer="720" w:gutter="0"/>
          <w:lnNumType w:countBy="1" w:restart="newSection"/>
          <w:pgNumType w:start="0"/>
          <w:cols w:space="720"/>
          <w:titlePg/>
          <w:docGrid w:linePitch="360"/>
        </w:sectPr>
      </w:pPr>
    </w:p>
    <w:p w14:paraId="13CC24A7" w14:textId="77777777" w:rsidR="003A5D8B" w:rsidRPr="002A5731" w:rsidRDefault="003A5D8B" w:rsidP="00290613">
      <w:pPr>
        <w:pStyle w:val="ChapterHeading"/>
        <w:widowControl/>
        <w:rPr>
          <w:i/>
          <w:color w:val="auto"/>
        </w:rPr>
        <w:sectPr w:rsidR="003A5D8B" w:rsidRPr="002A5731" w:rsidSect="003A5D8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A5731">
        <w:rPr>
          <w:color w:val="auto"/>
        </w:rPr>
        <w:t>CHAPTER 30.  PROFESSIONS AND OCCUPATIONS.</w:t>
      </w:r>
    </w:p>
    <w:p w14:paraId="124720C0" w14:textId="77777777" w:rsidR="003A5D8B" w:rsidRDefault="003A5D8B" w:rsidP="00290613">
      <w:pPr>
        <w:pStyle w:val="ArticleHeading"/>
        <w:widowControl/>
        <w:rPr>
          <w:color w:val="auto"/>
        </w:rPr>
        <w:sectPr w:rsidR="003A5D8B"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ARTICLE 3. WEST VIRGINIA MEDICAL PRACTICE ACT.</w:t>
      </w:r>
    </w:p>
    <w:p w14:paraId="491EACC5" w14:textId="77777777" w:rsidR="003A5D8B" w:rsidRDefault="003A5D8B" w:rsidP="00290613">
      <w:pPr>
        <w:pStyle w:val="SectionHeading"/>
        <w:widowControl/>
        <w:rPr>
          <w:color w:val="auto"/>
        </w:rPr>
        <w:sectPr w:rsidR="003A5D8B"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 xml:space="preserve">§30-3-14. Professional discipline of physicians and podiatrists; reporting of information to board pertaining to medical professional liability and professional incompetence required; penalties; grounds for license denial and discipline of physicians, </w:t>
      </w:r>
      <w:r w:rsidRPr="002A5731">
        <w:rPr>
          <w:strike/>
          <w:color w:val="auto"/>
        </w:rPr>
        <w:t>and</w:t>
      </w:r>
      <w:r w:rsidRPr="002A5731">
        <w:rPr>
          <w:color w:val="auto"/>
        </w:rPr>
        <w:t xml:space="preserve"> podiatrists, </w:t>
      </w:r>
      <w:r w:rsidRPr="002A5731">
        <w:rPr>
          <w:color w:val="auto"/>
          <w:u w:val="single"/>
        </w:rPr>
        <w:t>and physician assistants;</w:t>
      </w:r>
      <w:r w:rsidRPr="002A5731">
        <w:rPr>
          <w:color w:val="auto"/>
        </w:rPr>
        <w:t xml:space="preserve"> investigations; physical and mental examinations; hearings; sanctions; summary sanctions; reporting by the board; reapplication; civil and criminal immunity; voluntary limitation of license; probable cause determination; referral to law-enforcement authorities; rulemaking.</w:t>
      </w:r>
    </w:p>
    <w:p w14:paraId="3ADA48D0" w14:textId="77777777" w:rsidR="003A5D8B" w:rsidRPr="002A5731" w:rsidRDefault="003A5D8B" w:rsidP="00290613">
      <w:pPr>
        <w:pStyle w:val="SectionBody"/>
        <w:widowControl/>
        <w:rPr>
          <w:color w:val="auto"/>
        </w:rPr>
      </w:pPr>
      <w:r w:rsidRPr="002A5731">
        <w:rPr>
          <w:color w:val="auto"/>
        </w:rPr>
        <w:t xml:space="preserve">(a)(1) The board may independently initiate disciplinary proceedings as well as initiate disciplinary proceedings based on information received from medical peer review committees, </w:t>
      </w:r>
      <w:r w:rsidRPr="002A5731">
        <w:rPr>
          <w:color w:val="auto"/>
        </w:rPr>
        <w:lastRenderedPageBreak/>
        <w:t>physicians, podiatrists, hospital administrators, professional societies, the Board of Pharmacy, and others.</w:t>
      </w:r>
    </w:p>
    <w:p w14:paraId="632833B2" w14:textId="77777777" w:rsidR="003A5D8B" w:rsidRPr="002A5731" w:rsidRDefault="003A5D8B" w:rsidP="00290613">
      <w:pPr>
        <w:pStyle w:val="SectionBody"/>
        <w:widowControl/>
        <w:rPr>
          <w:color w:val="auto"/>
        </w:rPr>
      </w:pPr>
      <w:r w:rsidRPr="002A5731">
        <w:rPr>
          <w:color w:val="auto"/>
        </w:rPr>
        <w:t>(2)</w:t>
      </w:r>
      <w:r w:rsidRPr="002A5731">
        <w:rPr>
          <w:iCs/>
          <w:color w:val="auto"/>
        </w:rPr>
        <w:t xml:space="preserve"> </w:t>
      </w:r>
      <w:r w:rsidRPr="002A5731">
        <w:rPr>
          <w:color w:val="auto"/>
        </w:rPr>
        <w:t>The board may initiate investigations as to professional incompetence or other reasons for which a licensed physician or podiatrist may be adjudged unqualified based upon criminal convictions; complaints by citizens, pharmacists, physicians, podiatrists, peer review committees, hospital administrators, professional societies, or others; or unfavorable outcomes arising out of 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18540F3B" w14:textId="77777777" w:rsidR="003A5D8B" w:rsidRPr="002A5731" w:rsidRDefault="003A5D8B" w:rsidP="00290613">
      <w:pPr>
        <w:pStyle w:val="SectionBody"/>
        <w:widowControl/>
        <w:rPr>
          <w:color w:val="auto"/>
        </w:rPr>
      </w:pPr>
      <w:r w:rsidRPr="002A5731">
        <w:rPr>
          <w:color w:val="auto"/>
        </w:rPr>
        <w:t>(b)(1) 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If copies are provided, the subject physician or podiatrist is allowed 15 days to comment on the requested information and the comments shall be considered by the board.</w:t>
      </w:r>
    </w:p>
    <w:p w14:paraId="6BD8FC8F" w14:textId="77777777" w:rsidR="003A5D8B" w:rsidRPr="002A5731" w:rsidRDefault="003A5D8B" w:rsidP="00290613">
      <w:pPr>
        <w:pStyle w:val="SectionBody"/>
        <w:widowControl/>
        <w:rPr>
          <w:color w:val="auto"/>
        </w:rPr>
      </w:pPr>
      <w:r w:rsidRPr="002A5731">
        <w:rPr>
          <w:color w:val="auto"/>
        </w:rPr>
        <w:t xml:space="preserve">(2) 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w:t>
      </w:r>
      <w:r w:rsidRPr="002A5731">
        <w:rPr>
          <w:color w:val="auto"/>
        </w:rPr>
        <w:lastRenderedPageBreak/>
        <w:t>physician or podiatrist by the hospital upon the recommendation of its medical staff relating to professional ethics, medical incompetence, medical professional liability, moral turpitude or drug or alcohol abuse. Temporary suspension for failure to maintain records on a timely basis or failure to attend staff or section meetings need not be reported. Voluntary cessation of hospital privileges for reasons unrelated to professional competence or ethics need not be reported.</w:t>
      </w:r>
    </w:p>
    <w:p w14:paraId="7E5DE7A4" w14:textId="77777777" w:rsidR="003A5D8B" w:rsidRPr="002A5731" w:rsidRDefault="003A5D8B" w:rsidP="00290613">
      <w:pPr>
        <w:pStyle w:val="SectionBody"/>
        <w:widowControl/>
        <w:rPr>
          <w:color w:val="auto"/>
        </w:rPr>
      </w:pPr>
      <w:r w:rsidRPr="002A5731">
        <w:rPr>
          <w:color w:val="auto"/>
        </w:rPr>
        <w:t>(3) 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738C7BC8" w14:textId="77777777" w:rsidR="003A5D8B" w:rsidRPr="002A5731" w:rsidRDefault="003A5D8B" w:rsidP="00290613">
      <w:pPr>
        <w:pStyle w:val="SectionBody"/>
        <w:widowControl/>
        <w:rPr>
          <w:color w:val="auto"/>
        </w:rPr>
      </w:pPr>
      <w:r w:rsidRPr="002A5731">
        <w:rPr>
          <w:color w:val="auto"/>
        </w:rPr>
        <w:t>(4) 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6F759593" w14:textId="77777777" w:rsidR="003A5D8B" w:rsidRPr="002A5731" w:rsidRDefault="003A5D8B" w:rsidP="00290613">
      <w:pPr>
        <w:pStyle w:val="SectionBody"/>
        <w:widowControl/>
        <w:rPr>
          <w:color w:val="auto"/>
        </w:rPr>
      </w:pPr>
      <w:r w:rsidRPr="002A5731">
        <w:rPr>
          <w:color w:val="auto"/>
        </w:rPr>
        <w:lastRenderedPageBreak/>
        <w:t xml:space="preserve">(5) Any </w:t>
      </w:r>
      <w:bookmarkStart w:id="0" w:name="_Hlk96625031"/>
      <w:r w:rsidRPr="002A5731">
        <w:rPr>
          <w:color w:val="auto"/>
        </w:rPr>
        <w:t>person licensed or authorized by the board to provide health care services to patients in this state</w:t>
      </w:r>
      <w:bookmarkEnd w:id="0"/>
      <w:r w:rsidRPr="002A5731">
        <w:rPr>
          <w:color w:val="auto"/>
        </w:rPr>
        <w:t xml:space="preserve"> shall submit a written report to the board of any of the following incidents the person reasonably believes to have occurred involving a person licensed or authorized by the board to provide health care services to patients in this state:</w:t>
      </w:r>
    </w:p>
    <w:p w14:paraId="0CF8143A" w14:textId="77777777" w:rsidR="003A5D8B" w:rsidRPr="002A5731" w:rsidRDefault="003A5D8B" w:rsidP="00290613">
      <w:pPr>
        <w:pStyle w:val="SectionBody"/>
        <w:widowControl/>
        <w:rPr>
          <w:color w:val="auto"/>
        </w:rPr>
      </w:pPr>
      <w:r w:rsidRPr="002A5731">
        <w:rPr>
          <w:color w:val="auto"/>
        </w:rPr>
        <w:t>(A) Exercising influence within a provider-physician relationship for the purpose of engaging a patient in sexual activity;</w:t>
      </w:r>
    </w:p>
    <w:p w14:paraId="242CB73C" w14:textId="77777777" w:rsidR="003A5D8B" w:rsidRPr="002A5731" w:rsidRDefault="003A5D8B" w:rsidP="00290613">
      <w:pPr>
        <w:pStyle w:val="SectionBody"/>
        <w:widowControl/>
        <w:rPr>
          <w:color w:val="auto"/>
        </w:rPr>
      </w:pPr>
      <w:r w:rsidRPr="002A5731">
        <w:rPr>
          <w:color w:val="auto"/>
        </w:rPr>
        <w:t xml:space="preserve">(B) Engaging in sexual misconduct with a patient; </w:t>
      </w:r>
    </w:p>
    <w:p w14:paraId="627E3B2E" w14:textId="77777777" w:rsidR="003A5D8B" w:rsidRPr="002A5731" w:rsidRDefault="003A5D8B" w:rsidP="00290613">
      <w:pPr>
        <w:pStyle w:val="SectionBody"/>
        <w:widowControl/>
        <w:rPr>
          <w:color w:val="auto"/>
        </w:rPr>
      </w:pPr>
      <w:r w:rsidRPr="002A5731">
        <w:rPr>
          <w:color w:val="auto"/>
        </w:rPr>
        <w:t xml:space="preserve">(C) Violating established medical or professional protocols regarding transferring controlled substances or prescribing controlled substances; </w:t>
      </w:r>
    </w:p>
    <w:p w14:paraId="1FB1515E" w14:textId="77777777" w:rsidR="003A5D8B" w:rsidRPr="002A5731" w:rsidRDefault="003A5D8B" w:rsidP="00290613">
      <w:pPr>
        <w:pStyle w:val="SectionBody"/>
        <w:widowControl/>
        <w:rPr>
          <w:color w:val="auto"/>
        </w:rPr>
      </w:pPr>
      <w:r w:rsidRPr="002A5731">
        <w:rPr>
          <w:color w:val="auto"/>
        </w:rPr>
        <w:t>(D) Engaging in conduct which jeopardizes patient safety; or</w:t>
      </w:r>
    </w:p>
    <w:p w14:paraId="708B4E13" w14:textId="77777777" w:rsidR="003A5D8B" w:rsidRPr="002A5731" w:rsidRDefault="003A5D8B" w:rsidP="00290613">
      <w:pPr>
        <w:pStyle w:val="SectionBody"/>
        <w:widowControl/>
        <w:rPr>
          <w:color w:val="auto"/>
        </w:rPr>
      </w:pPr>
      <w:r w:rsidRPr="002A5731">
        <w:rPr>
          <w:color w:val="auto"/>
        </w:rPr>
        <w:t>(E) Other gross misconduct.</w:t>
      </w:r>
    </w:p>
    <w:p w14:paraId="2B3F2152" w14:textId="77777777" w:rsidR="003A5D8B" w:rsidRPr="002A5731" w:rsidRDefault="003A5D8B" w:rsidP="00290613">
      <w:pPr>
        <w:pStyle w:val="SectionBody"/>
        <w:widowControl/>
        <w:rPr>
          <w:color w:val="auto"/>
        </w:rPr>
      </w:pPr>
      <w:r w:rsidRPr="002A5731">
        <w:rPr>
          <w:color w:val="auto"/>
        </w:rPr>
        <w:t>All reports required by this subdivision shall be submitted to the board within 30 days of the reportable incident, or if the licensee or other authorized person with a duty to report gained knowledge of the incident after it occurred, within 30 days of the licensee or other authorized person’s knowledge of the incident. Failure of a licensee or other authorized person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2FEE085A" w14:textId="34EA5801" w:rsidR="003A5D8B" w:rsidRPr="002A5731" w:rsidRDefault="003A5D8B" w:rsidP="00290613">
      <w:pPr>
        <w:pStyle w:val="SectionBody"/>
        <w:widowControl/>
        <w:rPr>
          <w:color w:val="auto"/>
        </w:rPr>
      </w:pPr>
      <w:r w:rsidRPr="002A5731">
        <w:rPr>
          <w:color w:val="auto"/>
        </w:rPr>
        <w:t xml:space="preserve">(6) Every person, partnership, corporation, association, insurance company, professional society, or other organization providing professional liability insurance to a physician or podiatrist in this state, including the </w:t>
      </w:r>
      <w:r w:rsidR="008F7378">
        <w:rPr>
          <w:color w:val="auto"/>
        </w:rPr>
        <w:t>s</w:t>
      </w:r>
      <w:r w:rsidRPr="002A5731">
        <w:rPr>
          <w:color w:val="auto"/>
        </w:rPr>
        <w:t xml:space="preserve">tate Board of Risk and Insurance Management, shall submit to the board the following information within 30 days from any judgment or settlement of a civil or medical professional liability action excepting product liability actions: the name of the insured; the date of any judgment or settlement; whether any appeal has been taken on the judgment and, if so, by </w:t>
      </w:r>
      <w:r w:rsidRPr="002A5731">
        <w:rPr>
          <w:color w:val="auto"/>
        </w:rPr>
        <w:lastRenderedPageBreak/>
        <w:t>which party; the amount of any settlement or judgment against the insured; and other information required by the board.</w:t>
      </w:r>
    </w:p>
    <w:p w14:paraId="59C33C0F" w14:textId="77777777" w:rsidR="003A5D8B" w:rsidRPr="002A5731" w:rsidRDefault="003A5D8B" w:rsidP="00290613">
      <w:pPr>
        <w:pStyle w:val="SectionBody"/>
        <w:widowControl/>
        <w:rPr>
          <w:color w:val="auto"/>
        </w:rPr>
      </w:pPr>
      <w:r w:rsidRPr="002A5731">
        <w:rPr>
          <w:color w:val="auto"/>
        </w:rPr>
        <w:t>(7) 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in which the order was entered shall forward a certified copy of the order to the board.</w:t>
      </w:r>
    </w:p>
    <w:p w14:paraId="31E403B6" w14:textId="77777777" w:rsidR="003A5D8B" w:rsidRPr="002A5731" w:rsidRDefault="003A5D8B" w:rsidP="00290613">
      <w:pPr>
        <w:pStyle w:val="SectionBody"/>
        <w:widowControl/>
        <w:rPr>
          <w:color w:val="auto"/>
        </w:rPr>
      </w:pPr>
      <w:r w:rsidRPr="002A5731">
        <w:rPr>
          <w:color w:val="auto"/>
        </w:rPr>
        <w:t>(8) 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136F250D" w14:textId="449B43C0" w:rsidR="003A5D8B" w:rsidRPr="002A5731" w:rsidRDefault="003A5D8B" w:rsidP="00290613">
      <w:pPr>
        <w:pStyle w:val="SectionBody"/>
        <w:widowControl/>
        <w:rPr>
          <w:color w:val="auto"/>
        </w:rPr>
      </w:pPr>
      <w:r w:rsidRPr="002A5731">
        <w:rPr>
          <w:color w:val="auto"/>
        </w:rPr>
        <w:t>(9) 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w:t>
      </w:r>
      <w:r w:rsidR="00290613" w:rsidRPr="00290613">
        <w:rPr>
          <w:i/>
          <w:color w:val="auto"/>
        </w:rPr>
        <w:t xml:space="preserve"> et seq. </w:t>
      </w:r>
      <w:r w:rsidRPr="002A5731">
        <w:rPr>
          <w:color w:val="auto"/>
        </w:rPr>
        <w:t xml:space="preserve">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w:t>
      </w:r>
      <w:r w:rsidRPr="002A5731">
        <w:rPr>
          <w:color w:val="auto"/>
        </w:rPr>
        <w:lastRenderedPageBreak/>
        <w:t>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shall be clear and convincing before the board may find that the physician or podiatrist has demonstrated a lack of professional competence to practice with a reasonable degree of skill and safety for patients.</w:t>
      </w:r>
    </w:p>
    <w:p w14:paraId="29ED2596" w14:textId="77777777" w:rsidR="003A5D8B" w:rsidRPr="002A5731" w:rsidRDefault="003A5D8B" w:rsidP="00290613">
      <w:pPr>
        <w:pStyle w:val="SectionBody"/>
        <w:widowControl/>
        <w:rPr>
          <w:color w:val="auto"/>
        </w:rPr>
      </w:pPr>
      <w:r w:rsidRPr="002A5731">
        <w:rPr>
          <w:color w:val="auto"/>
        </w:rPr>
        <w:t>(10) Any person may report to the board relevant facts about the conduct of any physician or podiatrist in this state which in the opinion of that person amounts to medical professional liability or professional incompetence.</w:t>
      </w:r>
    </w:p>
    <w:p w14:paraId="09C7B85F" w14:textId="77777777" w:rsidR="003A5D8B" w:rsidRPr="002A5731" w:rsidRDefault="003A5D8B" w:rsidP="00290613">
      <w:pPr>
        <w:pStyle w:val="SectionBody"/>
        <w:widowControl/>
        <w:rPr>
          <w:color w:val="auto"/>
        </w:rPr>
      </w:pPr>
      <w:r w:rsidRPr="002A5731">
        <w:rPr>
          <w:color w:val="auto"/>
        </w:rPr>
        <w:t>(11) The board shall provide forms for filing reports pursuant to this section. Reports submitted in other forms shall be accepted by the board.</w:t>
      </w:r>
    </w:p>
    <w:p w14:paraId="4DF8D5EC" w14:textId="77777777" w:rsidR="003A5D8B" w:rsidRPr="002A5731" w:rsidRDefault="003A5D8B" w:rsidP="00290613">
      <w:pPr>
        <w:pStyle w:val="SectionBody"/>
        <w:widowControl/>
        <w:rPr>
          <w:color w:val="auto"/>
        </w:rPr>
      </w:pPr>
      <w:r w:rsidRPr="002A5731">
        <w:rPr>
          <w:color w:val="auto"/>
        </w:rPr>
        <w:t>(12) 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5E33AE87" w14:textId="023BC2D2" w:rsidR="003A5D8B" w:rsidRPr="002A5731" w:rsidRDefault="003A5D8B" w:rsidP="00290613">
      <w:pPr>
        <w:pStyle w:val="SectionBody"/>
        <w:widowControl/>
        <w:rPr>
          <w:color w:val="auto"/>
        </w:rPr>
      </w:pPr>
      <w:r w:rsidRPr="002A5731">
        <w:rPr>
          <w:color w:val="auto"/>
        </w:rPr>
        <w:t>(13)</w:t>
      </w:r>
      <w:r w:rsidRPr="002A5731">
        <w:rPr>
          <w:iCs/>
          <w:color w:val="auto"/>
        </w:rPr>
        <w:t xml:space="preserve"> </w:t>
      </w:r>
      <w:r w:rsidRPr="002A5731">
        <w:rPr>
          <w:color w:val="auto"/>
        </w:rPr>
        <w:t xml:space="preserve">Any person who reports pursuant to this subsection in good-faith and without fraud or malice, is immune from civil liability. Reports made in bad-faith, fraudulently, or maliciously constitute unprofessional conduct and, if made by persons licensed or authorized to practice by the board, are grounds for disciplinary action pursuant to §30-3-14(c) of this code. </w:t>
      </w:r>
    </w:p>
    <w:p w14:paraId="7FBB4B2E" w14:textId="77777777" w:rsidR="003A5D8B" w:rsidRPr="002A5731" w:rsidRDefault="003A5D8B" w:rsidP="00290613">
      <w:pPr>
        <w:pStyle w:val="SectionBody"/>
        <w:widowControl/>
        <w:rPr>
          <w:color w:val="auto"/>
        </w:rPr>
      </w:pPr>
      <w:r w:rsidRPr="002A5731">
        <w:rPr>
          <w:color w:val="auto"/>
        </w:rPr>
        <w:t xml:space="preserve">(c) The board may deny an application for a license or other authorization to practice medicine and surgery or podiatry, </w:t>
      </w:r>
      <w:r w:rsidRPr="002A5731">
        <w:rPr>
          <w:color w:val="auto"/>
          <w:u w:val="single"/>
        </w:rPr>
        <w:t>or to practice as a licensed physician assistant,</w:t>
      </w:r>
      <w:r w:rsidRPr="002A5731">
        <w:rPr>
          <w:color w:val="auto"/>
        </w:rPr>
        <w:t xml:space="preserve"> in this state and may discipline a physician, </w:t>
      </w:r>
      <w:r w:rsidRPr="002A5731">
        <w:rPr>
          <w:strike/>
          <w:color w:val="auto"/>
        </w:rPr>
        <w:t>or</w:t>
      </w:r>
      <w:r w:rsidRPr="002A5731">
        <w:rPr>
          <w:color w:val="auto"/>
        </w:rPr>
        <w:t xml:space="preserve"> podiatrist, </w:t>
      </w:r>
      <w:r w:rsidRPr="002A5731">
        <w:rPr>
          <w:color w:val="auto"/>
          <w:u w:val="single"/>
        </w:rPr>
        <w:t>or physician assistant</w:t>
      </w:r>
      <w:r w:rsidRPr="002A5731">
        <w:rPr>
          <w:color w:val="auto"/>
        </w:rPr>
        <w:t xml:space="preserve"> licensed or otherwise lawfully practicing in this state who, after a hearing, has been adjudged by the board as unqualified due to any of the following reasons:</w:t>
      </w:r>
    </w:p>
    <w:p w14:paraId="4F401141" w14:textId="77777777" w:rsidR="003A5D8B" w:rsidRPr="002A5731" w:rsidRDefault="003A5D8B" w:rsidP="00290613">
      <w:pPr>
        <w:pStyle w:val="SectionBody"/>
        <w:widowControl/>
        <w:rPr>
          <w:color w:val="auto"/>
        </w:rPr>
      </w:pPr>
      <w:r w:rsidRPr="002A5731">
        <w:rPr>
          <w:color w:val="auto"/>
        </w:rPr>
        <w:lastRenderedPageBreak/>
        <w:t>(1) Attempting to obtain, obtaining, renewing, or attempting to renew a license or other authorization to practice medicine and surgery or podiatry by bribery, fraudulent misrepresentation, or through known error of the board;</w:t>
      </w:r>
    </w:p>
    <w:p w14:paraId="67E2DA08" w14:textId="77777777" w:rsidR="003A5D8B" w:rsidRPr="002A5731" w:rsidRDefault="003A5D8B" w:rsidP="00290613">
      <w:pPr>
        <w:pStyle w:val="SectionBody"/>
        <w:widowControl/>
        <w:rPr>
          <w:color w:val="auto"/>
        </w:rPr>
      </w:pPr>
      <w:r w:rsidRPr="002A5731">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04D34292" w14:textId="77777777" w:rsidR="003A5D8B" w:rsidRPr="002A5731" w:rsidRDefault="003A5D8B" w:rsidP="00290613">
      <w:pPr>
        <w:pStyle w:val="SectionBody"/>
        <w:widowControl/>
        <w:rPr>
          <w:color w:val="auto"/>
        </w:rPr>
      </w:pPr>
      <w:r w:rsidRPr="002A5731">
        <w:rPr>
          <w:color w:val="auto"/>
        </w:rPr>
        <w:t>(3) False or deceptive advertising;</w:t>
      </w:r>
    </w:p>
    <w:p w14:paraId="37AD9077" w14:textId="77777777" w:rsidR="003A5D8B" w:rsidRPr="002A5731" w:rsidRDefault="003A5D8B" w:rsidP="00290613">
      <w:pPr>
        <w:pStyle w:val="SectionBody"/>
        <w:widowControl/>
        <w:rPr>
          <w:color w:val="auto"/>
        </w:rPr>
      </w:pPr>
      <w:r w:rsidRPr="002A5731">
        <w:rPr>
          <w:color w:val="auto"/>
        </w:rPr>
        <w:t>(4) Aiding, assisting, procuring, or advising any unauthorized person to practice medicine and surgery or podiatry contrary to law;</w:t>
      </w:r>
    </w:p>
    <w:p w14:paraId="188BEC44" w14:textId="77777777" w:rsidR="003A5D8B" w:rsidRPr="002A5731" w:rsidRDefault="003A5D8B" w:rsidP="00290613">
      <w:pPr>
        <w:pStyle w:val="SectionBody"/>
        <w:widowControl/>
        <w:rPr>
          <w:color w:val="auto"/>
        </w:rPr>
      </w:pPr>
      <w:r w:rsidRPr="002A5731">
        <w:rPr>
          <w:color w:val="auto"/>
        </w:rPr>
        <w:t>(5) Making or filing a report that the person knows to be false; intentionally or negligently failing to file a report or record required by state or federal law; willfully impeding or obstructing the filing of a report or record required by state or federal law; or inducing another person to do any of the foregoing. The reports and records covered in this subdivision mean only those that are signed in the capacity as a licensed physician or podiatrist;</w:t>
      </w:r>
    </w:p>
    <w:p w14:paraId="4AF3A7AC" w14:textId="77777777" w:rsidR="003A5D8B" w:rsidRPr="002A5731" w:rsidRDefault="003A5D8B" w:rsidP="00290613">
      <w:pPr>
        <w:pStyle w:val="SectionBody"/>
        <w:widowControl/>
        <w:rPr>
          <w:color w:val="auto"/>
        </w:rPr>
      </w:pPr>
      <w:r w:rsidRPr="002A5731">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00744974" w14:textId="77777777" w:rsidR="003A5D8B" w:rsidRPr="002A5731" w:rsidRDefault="003A5D8B" w:rsidP="00290613">
      <w:pPr>
        <w:pStyle w:val="SectionBody"/>
        <w:widowControl/>
        <w:rPr>
          <w:color w:val="auto"/>
        </w:rPr>
      </w:pPr>
      <w:r w:rsidRPr="002A5731">
        <w:rPr>
          <w:color w:val="auto"/>
        </w:rPr>
        <w:t xml:space="preserve">(7) Unprofessional conduct by any physician, </w:t>
      </w:r>
      <w:r w:rsidRPr="002A5731">
        <w:rPr>
          <w:strike/>
          <w:color w:val="auto"/>
        </w:rPr>
        <w:t>or</w:t>
      </w:r>
      <w:r w:rsidRPr="002A5731">
        <w:rPr>
          <w:color w:val="auto"/>
        </w:rPr>
        <w:t xml:space="preserve"> podiatrist, </w:t>
      </w:r>
      <w:r w:rsidRPr="002A5731">
        <w:rPr>
          <w:color w:val="auto"/>
          <w:u w:val="single"/>
        </w:rPr>
        <w:t>or physician assistant</w:t>
      </w:r>
      <w:r w:rsidRPr="002A5731">
        <w:rPr>
          <w:color w:val="auto"/>
        </w:rPr>
        <w:t xml:space="preserve"> in referring a patient to any clinical laboratory or pharmacy in which the physician, </w:t>
      </w:r>
      <w:r w:rsidRPr="002A5731">
        <w:rPr>
          <w:strike/>
          <w:color w:val="auto"/>
        </w:rPr>
        <w:t>or</w:t>
      </w:r>
      <w:r w:rsidRPr="002A5731">
        <w:rPr>
          <w:color w:val="auto"/>
        </w:rPr>
        <w:t xml:space="preserve"> podiatrist, </w:t>
      </w:r>
      <w:r w:rsidRPr="002A5731">
        <w:rPr>
          <w:color w:val="auto"/>
          <w:u w:val="single"/>
        </w:rPr>
        <w:t>or physician assistant</w:t>
      </w:r>
      <w:r w:rsidRPr="002A5731">
        <w:rPr>
          <w:color w:val="auto"/>
        </w:rPr>
        <w:t xml:space="preserve"> has a proprietary interest unless the physician, </w:t>
      </w:r>
      <w:r w:rsidRPr="002A5731">
        <w:rPr>
          <w:strike/>
          <w:color w:val="auto"/>
        </w:rPr>
        <w:t>or</w:t>
      </w:r>
      <w:r w:rsidRPr="002A5731">
        <w:rPr>
          <w:color w:val="auto"/>
        </w:rPr>
        <w:t xml:space="preserve"> podiatrist, or </w:t>
      </w:r>
      <w:r w:rsidRPr="002A5731">
        <w:rPr>
          <w:color w:val="auto"/>
          <w:u w:val="single"/>
        </w:rPr>
        <w:t>physician assistant</w:t>
      </w:r>
      <w:r w:rsidRPr="002A5731">
        <w:rPr>
          <w:color w:val="auto"/>
        </w:rPr>
        <w:t xml:space="preserve">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0832A410" w14:textId="77777777" w:rsidR="003A5D8B" w:rsidRPr="002A5731" w:rsidRDefault="003A5D8B" w:rsidP="00290613">
      <w:pPr>
        <w:pStyle w:val="SectionBody"/>
        <w:widowControl/>
        <w:rPr>
          <w:color w:val="auto"/>
        </w:rPr>
      </w:pPr>
      <w:r w:rsidRPr="002A5731">
        <w:rPr>
          <w:color w:val="auto"/>
        </w:rPr>
        <w:lastRenderedPageBreak/>
        <w:t>As used in this subdivision, "proprietary interest"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19CCA0C7" w14:textId="77777777" w:rsidR="003A5D8B" w:rsidRPr="002A5731" w:rsidRDefault="003A5D8B" w:rsidP="00290613">
      <w:pPr>
        <w:pStyle w:val="SectionBody"/>
        <w:widowControl/>
        <w:rPr>
          <w:color w:val="auto"/>
        </w:rPr>
      </w:pPr>
      <w:r w:rsidRPr="002A5731">
        <w:rPr>
          <w:color w:val="auto"/>
        </w:rPr>
        <w:t xml:space="preserve">(8) </w:t>
      </w:r>
      <w:bookmarkStart w:id="1" w:name="_Hlk92104242"/>
      <w:r w:rsidRPr="002A5731">
        <w:rPr>
          <w:color w:val="auto"/>
        </w:rPr>
        <w:t>Exercising influence within a patient-physician relationship for the purpose of engaging a patient in sexual activity or engaging in other sexual misconduct</w:t>
      </w:r>
      <w:bookmarkEnd w:id="1"/>
      <w:r w:rsidRPr="002A5731">
        <w:rPr>
          <w:color w:val="auto"/>
        </w:rPr>
        <w:t>;</w:t>
      </w:r>
    </w:p>
    <w:p w14:paraId="5A40C2A7" w14:textId="77777777" w:rsidR="003A5D8B" w:rsidRPr="002A5731" w:rsidRDefault="003A5D8B" w:rsidP="00290613">
      <w:pPr>
        <w:pStyle w:val="SectionBody"/>
        <w:widowControl/>
        <w:rPr>
          <w:color w:val="auto"/>
        </w:rPr>
      </w:pPr>
      <w:r w:rsidRPr="002A5731">
        <w:rPr>
          <w:color w:val="auto"/>
        </w:rPr>
        <w:t>(9) Making a deceptive, untrue, or fraudulent representation in the practice of medicine and surgery or podiatry;</w:t>
      </w:r>
    </w:p>
    <w:p w14:paraId="01786663" w14:textId="77777777" w:rsidR="003A5D8B" w:rsidRPr="002A5731" w:rsidRDefault="003A5D8B" w:rsidP="00290613">
      <w:pPr>
        <w:pStyle w:val="SectionBody"/>
        <w:widowControl/>
        <w:rPr>
          <w:color w:val="auto"/>
        </w:rPr>
      </w:pPr>
      <w:r w:rsidRPr="002A5731">
        <w:rPr>
          <w:color w:val="auto"/>
        </w:rPr>
        <w:t>(10) Soliciting patients, either personally or by an agent, through the use of fraud, intimidation, or undue influence;</w:t>
      </w:r>
    </w:p>
    <w:p w14:paraId="02FC9A5E" w14:textId="77777777" w:rsidR="003A5D8B" w:rsidRPr="002A5731" w:rsidRDefault="003A5D8B" w:rsidP="00290613">
      <w:pPr>
        <w:pStyle w:val="SectionBody"/>
        <w:widowControl/>
        <w:rPr>
          <w:color w:val="auto"/>
        </w:rPr>
      </w:pPr>
      <w:r w:rsidRPr="002A5731">
        <w:rPr>
          <w:color w:val="auto"/>
        </w:rPr>
        <w:t>(11) Failing to keep written records justifying the course of treatment of a patient, including, but not limited to, patient histories, examination and test results, and treatment rendered, if any;</w:t>
      </w:r>
    </w:p>
    <w:p w14:paraId="2FBAB6AE" w14:textId="77777777" w:rsidR="003A5D8B" w:rsidRPr="002A5731" w:rsidRDefault="003A5D8B" w:rsidP="00290613">
      <w:pPr>
        <w:pStyle w:val="SectionBody"/>
        <w:widowControl/>
        <w:rPr>
          <w:color w:val="auto"/>
        </w:rPr>
      </w:pPr>
      <w:r w:rsidRPr="002A5731">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28FF0ED5" w14:textId="1DD046A6" w:rsidR="003A5D8B" w:rsidRPr="002A5731" w:rsidRDefault="003A5D8B" w:rsidP="00290613">
      <w:pPr>
        <w:pStyle w:val="SectionBody"/>
        <w:widowControl/>
        <w:rPr>
          <w:color w:val="auto"/>
        </w:rPr>
      </w:pPr>
      <w:r w:rsidRPr="002A5731">
        <w:rPr>
          <w:color w:val="auto"/>
        </w:rPr>
        <w:t>(13) Prescribing, dispensing, administering, mixing, or otherwise preparing a prescription drug, including any controlled substance under state or federal law, other than in good-faith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pain</w:t>
      </w:r>
      <w:r w:rsidR="008F7378">
        <w:rPr>
          <w:color w:val="auto"/>
        </w:rPr>
        <w:t>-</w:t>
      </w:r>
      <w:r w:rsidRPr="002A5731">
        <w:rPr>
          <w:color w:val="auto"/>
        </w:rPr>
        <w:t>relieving controlled substance, as defined in Schedules II and III of the Uniform Controlled Substance Act, does not violate this article;</w:t>
      </w:r>
    </w:p>
    <w:p w14:paraId="5BE8D5DC" w14:textId="77777777" w:rsidR="003A5D8B" w:rsidRPr="002A5731" w:rsidRDefault="003A5D8B" w:rsidP="00290613">
      <w:pPr>
        <w:pStyle w:val="SectionBody"/>
        <w:widowControl/>
        <w:rPr>
          <w:color w:val="auto"/>
        </w:rPr>
      </w:pPr>
      <w:r w:rsidRPr="002A5731">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0E613E44" w14:textId="77777777" w:rsidR="003A5D8B" w:rsidRPr="002A5731" w:rsidRDefault="003A5D8B" w:rsidP="00290613">
      <w:pPr>
        <w:pStyle w:val="SectionBody"/>
        <w:widowControl/>
        <w:rPr>
          <w:color w:val="auto"/>
        </w:rPr>
      </w:pPr>
      <w:r w:rsidRPr="002A5731">
        <w:rPr>
          <w:color w:val="auto"/>
        </w:rPr>
        <w:lastRenderedPageBreak/>
        <w:t>(15) Practicing or offering to practice beyond the scope permitted by law or accepting and performing professional responsibilities that the person knows or has reason to know he or she is not competent to perform;</w:t>
      </w:r>
    </w:p>
    <w:p w14:paraId="439E70B3" w14:textId="77777777" w:rsidR="003A5D8B" w:rsidRPr="002A5731" w:rsidRDefault="003A5D8B" w:rsidP="00290613">
      <w:pPr>
        <w:pStyle w:val="SectionBody"/>
        <w:widowControl/>
        <w:rPr>
          <w:color w:val="auto"/>
        </w:rPr>
      </w:pPr>
      <w:r w:rsidRPr="002A5731">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30564D22" w14:textId="77777777" w:rsidR="003A5D8B" w:rsidRPr="002A5731" w:rsidRDefault="003A5D8B" w:rsidP="00290613">
      <w:pPr>
        <w:pStyle w:val="SectionBody"/>
        <w:widowControl/>
        <w:rPr>
          <w:color w:val="auto"/>
        </w:rPr>
      </w:pPr>
      <w:r w:rsidRPr="002A5731">
        <w:rPr>
          <w:color w:val="auto"/>
        </w:rPr>
        <w:t>(17) Violating any provision of this article or a rule or order of the board or failing to comply with a subpoena or subpoena duces tecum issued by the board;</w:t>
      </w:r>
    </w:p>
    <w:p w14:paraId="79D9DD7A" w14:textId="77777777" w:rsidR="003A5D8B" w:rsidRPr="002A5731" w:rsidRDefault="003A5D8B" w:rsidP="00290613">
      <w:pPr>
        <w:pStyle w:val="SectionBody"/>
        <w:widowControl/>
        <w:rPr>
          <w:color w:val="auto"/>
        </w:rPr>
      </w:pPr>
      <w:r w:rsidRPr="002A5731">
        <w:rPr>
          <w:color w:val="auto"/>
        </w:rPr>
        <w:t>(18) Conspiring with any other person to commit an act or committing an act that would tend to coerce, intimidate, or preclude another physician or podiatrist from lawfully advertising his or her services;</w:t>
      </w:r>
    </w:p>
    <w:p w14:paraId="36128024" w14:textId="77777777" w:rsidR="003A5D8B" w:rsidRPr="002A5731" w:rsidRDefault="003A5D8B" w:rsidP="00290613">
      <w:pPr>
        <w:pStyle w:val="SectionBody"/>
        <w:widowControl/>
        <w:rPr>
          <w:color w:val="auto"/>
        </w:rPr>
      </w:pPr>
      <w:r w:rsidRPr="002A5731">
        <w:rPr>
          <w:color w:val="auto"/>
        </w:rPr>
        <w:t>(19) Gross negligence in the use and control of prescription forms;</w:t>
      </w:r>
    </w:p>
    <w:p w14:paraId="7ECAB16D" w14:textId="77777777" w:rsidR="003A5D8B" w:rsidRPr="002A5731" w:rsidRDefault="003A5D8B" w:rsidP="00290613">
      <w:pPr>
        <w:pStyle w:val="SectionBody"/>
        <w:widowControl/>
        <w:rPr>
          <w:color w:val="auto"/>
        </w:rPr>
      </w:pPr>
      <w:r w:rsidRPr="002A5731">
        <w:rPr>
          <w:color w:val="auto"/>
        </w:rPr>
        <w:t>(20) Professional incompetence;</w:t>
      </w:r>
    </w:p>
    <w:p w14:paraId="4105A652" w14:textId="77777777" w:rsidR="003A5D8B" w:rsidRPr="002A5731" w:rsidRDefault="003A5D8B" w:rsidP="00290613">
      <w:pPr>
        <w:pStyle w:val="SectionBody"/>
        <w:widowControl/>
        <w:rPr>
          <w:color w:val="auto"/>
        </w:rPr>
      </w:pPr>
      <w:r w:rsidRPr="002A5731">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10CA7E38" w14:textId="77777777" w:rsidR="003A5D8B" w:rsidRPr="002A5731" w:rsidRDefault="003A5D8B" w:rsidP="00290613">
      <w:pPr>
        <w:pStyle w:val="SectionBody"/>
        <w:widowControl/>
        <w:rPr>
          <w:color w:val="auto"/>
        </w:rPr>
      </w:pPr>
      <w:r w:rsidRPr="002A5731">
        <w:rPr>
          <w:color w:val="auto"/>
        </w:rPr>
        <w:t xml:space="preserve">(22) Knowingly failing to report to the board any act of gross misconduct committed by another licensee of the board or failing to comply with any reporting requirement set forth in §30-3-14(b) of this code. </w:t>
      </w:r>
    </w:p>
    <w:p w14:paraId="4358E96F" w14:textId="77777777" w:rsidR="003A5D8B" w:rsidRPr="002A5731" w:rsidRDefault="003A5D8B" w:rsidP="00290613">
      <w:pPr>
        <w:pStyle w:val="SectionBody"/>
        <w:widowControl/>
        <w:rPr>
          <w:color w:val="auto"/>
        </w:rPr>
      </w:pPr>
      <w:r w:rsidRPr="002A5731">
        <w:rPr>
          <w:color w:val="auto"/>
        </w:rPr>
        <w:t xml:space="preserve">(d) The board shall deny any application for a license or other authorization to practice medicine and surgery or podiatry in this state to any applicant, and shall revoke the license of any </w:t>
      </w:r>
      <w:r w:rsidRPr="002A5731">
        <w:rPr>
          <w:color w:val="auto"/>
        </w:rPr>
        <w:lastRenderedPageBreak/>
        <w:t xml:space="preserve">physician or podiatrist licensed or otherwise lawfully practicing within this state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effect as a verdict or plea of guilt. Upon application of a physician that has had his or her license revoked because of a drug-related felony conviction, upon completion of any sentence of confinement, parole, probation, or other court-ordered supervision, and full satisfaction of any fines, judgments, or other fees imposed by the sentencing court, the board may issue the applicant a new license upon a finding that the physician is, except for the underlying conviction, otherwise qualified to practice medicine: </w:t>
      </w:r>
      <w:r w:rsidRPr="00290613">
        <w:rPr>
          <w:i/>
          <w:color w:val="auto"/>
        </w:rPr>
        <w:t>Provided</w:t>
      </w:r>
      <w:r w:rsidRPr="002A5731">
        <w:rPr>
          <w:iCs/>
          <w:color w:val="auto"/>
        </w:rPr>
        <w:t>,</w:t>
      </w:r>
      <w:r w:rsidRPr="002A5731">
        <w:rPr>
          <w:color w:val="auto"/>
        </w:rPr>
        <w:t xml:space="preserve"> That the board may place whatever terms, conditions, or limitations it deems appropriate upon a physician licensed pursuant to this subsection.</w:t>
      </w:r>
    </w:p>
    <w:p w14:paraId="45001EEA" w14:textId="77777777" w:rsidR="003A5D8B" w:rsidRPr="002A5731" w:rsidRDefault="003A5D8B" w:rsidP="00290613">
      <w:pPr>
        <w:pStyle w:val="SectionBody"/>
        <w:widowControl/>
        <w:rPr>
          <w:color w:val="auto"/>
        </w:rPr>
      </w:pPr>
      <w:r w:rsidRPr="002A5731">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290613">
        <w:rPr>
          <w:i/>
          <w:color w:val="auto"/>
        </w:rPr>
        <w:t>Provided</w:t>
      </w:r>
      <w:r w:rsidRPr="002A5731">
        <w:rPr>
          <w:iCs/>
          <w:color w:val="auto"/>
        </w:rPr>
        <w:t>,</w:t>
      </w:r>
      <w:r w:rsidRPr="002A5731">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w:t>
      </w:r>
      <w:r w:rsidRPr="002A5731">
        <w:rPr>
          <w:color w:val="auto"/>
        </w:rPr>
        <w:lastRenderedPageBreak/>
        <w:t>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30AEDDD0" w14:textId="77777777" w:rsidR="003A5D8B" w:rsidRPr="002A5731" w:rsidRDefault="003A5D8B" w:rsidP="00290613">
      <w:pPr>
        <w:pStyle w:val="SectionBody"/>
        <w:widowControl/>
        <w:rPr>
          <w:color w:val="auto"/>
        </w:rPr>
      </w:pPr>
      <w:r w:rsidRPr="002A5731">
        <w:rPr>
          <w:color w:val="auto"/>
        </w:rPr>
        <w:t>(f) The investigating body, as provided in §30-3-14(e) of this code, may request and the board under any circumstances may require a physician or podiatrist or person applying for licensure or other authorization to practice medicine and surgery or podiatry in this state to submit 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3F803021" w14:textId="77777777" w:rsidR="003A5D8B" w:rsidRPr="002A5731" w:rsidRDefault="003A5D8B" w:rsidP="00290613">
      <w:pPr>
        <w:pStyle w:val="SectionBody"/>
        <w:widowControl/>
        <w:rPr>
          <w:color w:val="auto"/>
        </w:rPr>
      </w:pPr>
      <w:r w:rsidRPr="002A5731">
        <w:rPr>
          <w:color w:val="auto"/>
        </w:rPr>
        <w:t>(g) In addition to any other investigators it employs, the board may appoint one or more licensed physicians to act for it in investigating the conduct or competence of a physician.</w:t>
      </w:r>
    </w:p>
    <w:p w14:paraId="33C34B57" w14:textId="220712DB" w:rsidR="003A5D8B" w:rsidRPr="002A5731" w:rsidRDefault="003A5D8B" w:rsidP="00290613">
      <w:pPr>
        <w:pStyle w:val="SectionBody"/>
        <w:widowControl/>
        <w:rPr>
          <w:color w:val="auto"/>
        </w:rPr>
      </w:pPr>
      <w:r w:rsidRPr="002A5731">
        <w:rPr>
          <w:color w:val="auto"/>
        </w:rPr>
        <w:t>(h) In every disciplinary or licensure denial action, the board shall furnish the physician or podiatrist or applicant with written notice setting out with particularity the reasons for its action. Disciplinary and licensure denial hearings shall be conducted in accordance with §29A-5-1</w:t>
      </w:r>
      <w:r w:rsidR="00290613" w:rsidRPr="00290613">
        <w:rPr>
          <w:i/>
          <w:color w:val="auto"/>
        </w:rPr>
        <w:t xml:space="preserve"> et seq. </w:t>
      </w:r>
      <w:r w:rsidRPr="002A5731">
        <w:rPr>
          <w:color w:val="auto"/>
        </w:rPr>
        <w:t xml:space="preserve">of this code.  However, hearings shall be heard upon sworn testimony and the rules of evidence for trial courts of record in this state shall apply to all hearings. A transcript of all hearings under </w:t>
      </w:r>
      <w:r w:rsidRPr="002A5731">
        <w:rPr>
          <w:color w:val="auto"/>
        </w:rPr>
        <w:lastRenderedPageBreak/>
        <w:t>this section shall be made, and the respondent may obtain a copy of the transcript at his or her expense. The physician or podiatrist has the right to defend against any charge by the introduction of evidence, the right to be represented by counsel, the right to present and cross 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662E0AEA" w14:textId="77777777" w:rsidR="003A5D8B" w:rsidRPr="002A5731" w:rsidRDefault="003A5D8B" w:rsidP="00290613">
      <w:pPr>
        <w:pStyle w:val="SectionBody"/>
        <w:widowControl/>
        <w:rPr>
          <w:color w:val="auto"/>
        </w:rPr>
      </w:pPr>
      <w:r w:rsidRPr="002A5731">
        <w:rPr>
          <w:color w:val="auto"/>
        </w:rPr>
        <w:t xml:space="preserve">(i) In disciplinary actions in which probable cause has been found by the board, the board 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290613">
        <w:rPr>
          <w:i/>
          <w:color w:val="auto"/>
        </w:rPr>
        <w:t>Provided</w:t>
      </w:r>
      <w:r w:rsidRPr="002A5731">
        <w:rPr>
          <w:iCs/>
          <w:color w:val="auto"/>
        </w:rPr>
        <w:t>,</w:t>
      </w:r>
      <w:r w:rsidRPr="002A5731">
        <w:rPr>
          <w:color w:val="auto"/>
        </w:rPr>
        <w:t xml:space="preserve"> That the board may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 with addresses and telephone numbers, to be called at hearing, with a brief summary of his or her anticipated testimony; provide disclosure of any trial expert pursuant to the requirements of Rule 26(b)(4) of the West Virginia Rules of Civil Procedure; provide inspection </w:t>
      </w:r>
      <w:r w:rsidRPr="002A5731">
        <w:rPr>
          <w:color w:val="auto"/>
        </w:rPr>
        <w:lastRenderedPageBreak/>
        <w:t>and copying of the results of any reports of physical and mental examinations or scientific tests or experiments; and provide a list and copy of any proposed exhibit to be used at the hearing.</w:t>
      </w:r>
    </w:p>
    <w:p w14:paraId="0F65A9B3" w14:textId="77777777" w:rsidR="003A5D8B" w:rsidRPr="002A5731" w:rsidRDefault="003A5D8B" w:rsidP="00290613">
      <w:pPr>
        <w:pStyle w:val="SectionBody"/>
        <w:widowControl/>
        <w:rPr>
          <w:color w:val="auto"/>
        </w:rPr>
      </w:pPr>
      <w:r w:rsidRPr="002A5731">
        <w:rPr>
          <w:color w:val="auto"/>
        </w:rPr>
        <w:t>(j) Whenever it finds any person unqualified because of any of the grounds set forth in §30-3-14(c) of this code, the board may enter an order imposing one or more of the following:</w:t>
      </w:r>
    </w:p>
    <w:p w14:paraId="4A2BE0B7" w14:textId="77777777" w:rsidR="003A5D8B" w:rsidRPr="002A5731" w:rsidRDefault="003A5D8B" w:rsidP="00290613">
      <w:pPr>
        <w:pStyle w:val="SectionBody"/>
        <w:widowControl/>
        <w:rPr>
          <w:color w:val="auto"/>
        </w:rPr>
      </w:pPr>
      <w:r w:rsidRPr="002A5731">
        <w:rPr>
          <w:color w:val="auto"/>
        </w:rPr>
        <w:t>(1) Deny his or her application for a license or other authorization to practice medicine and surgery or podiatry;</w:t>
      </w:r>
    </w:p>
    <w:p w14:paraId="10589829" w14:textId="77777777" w:rsidR="003A5D8B" w:rsidRPr="002A5731" w:rsidRDefault="003A5D8B" w:rsidP="00290613">
      <w:pPr>
        <w:pStyle w:val="SectionBody"/>
        <w:widowControl/>
        <w:rPr>
          <w:color w:val="auto"/>
        </w:rPr>
      </w:pPr>
      <w:r w:rsidRPr="002A5731">
        <w:rPr>
          <w:color w:val="auto"/>
        </w:rPr>
        <w:t>(2) Administer a public reprimand;</w:t>
      </w:r>
    </w:p>
    <w:p w14:paraId="31D221E8" w14:textId="77777777" w:rsidR="003A5D8B" w:rsidRPr="002A5731" w:rsidRDefault="003A5D8B" w:rsidP="00290613">
      <w:pPr>
        <w:pStyle w:val="SectionBody"/>
        <w:widowControl/>
        <w:rPr>
          <w:color w:val="auto"/>
        </w:rPr>
      </w:pPr>
      <w:r w:rsidRPr="002A5731">
        <w:rPr>
          <w:color w:val="auto"/>
        </w:rPr>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656B7FEB" w14:textId="77777777" w:rsidR="003A5D8B" w:rsidRPr="002A5731" w:rsidRDefault="003A5D8B" w:rsidP="00290613">
      <w:pPr>
        <w:pStyle w:val="SectionBody"/>
        <w:widowControl/>
        <w:rPr>
          <w:color w:val="auto"/>
        </w:rPr>
      </w:pPr>
      <w:r w:rsidRPr="002A5731">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681754E0" w14:textId="77777777" w:rsidR="003A5D8B" w:rsidRPr="002A5731" w:rsidRDefault="003A5D8B" w:rsidP="00290613">
      <w:pPr>
        <w:pStyle w:val="SectionBody"/>
        <w:widowControl/>
        <w:rPr>
          <w:color w:val="auto"/>
        </w:rPr>
      </w:pPr>
      <w:r w:rsidRPr="002A5731">
        <w:rPr>
          <w:color w:val="auto"/>
        </w:rPr>
        <w:t>(5) Require him or her to submit to care, counseling, or treatment designated by the board as a condition for initial or continued licensure or renewal of licensure or other authorization to practice medicine and surgery or podiatry;</w:t>
      </w:r>
    </w:p>
    <w:p w14:paraId="622014E7" w14:textId="77777777" w:rsidR="003A5D8B" w:rsidRPr="002A5731" w:rsidRDefault="003A5D8B" w:rsidP="00290613">
      <w:pPr>
        <w:pStyle w:val="SectionBody"/>
        <w:widowControl/>
        <w:rPr>
          <w:color w:val="auto"/>
        </w:rPr>
      </w:pPr>
      <w:r w:rsidRPr="002A5731">
        <w:rPr>
          <w:color w:val="auto"/>
        </w:rPr>
        <w:t>(6) Require him or her to participate in a program of education prescribed by the board;</w:t>
      </w:r>
    </w:p>
    <w:p w14:paraId="03CEC19B" w14:textId="77777777" w:rsidR="003A5D8B" w:rsidRPr="002A5731" w:rsidRDefault="003A5D8B" w:rsidP="00290613">
      <w:pPr>
        <w:pStyle w:val="SectionBody"/>
        <w:widowControl/>
        <w:rPr>
          <w:color w:val="auto"/>
        </w:rPr>
      </w:pPr>
      <w:r w:rsidRPr="002A5731">
        <w:rPr>
          <w:color w:val="auto"/>
        </w:rPr>
        <w:t>(7) Require him or her to practice under the direction of a physician or podiatrist designated by the board for a specified period of time; and</w:t>
      </w:r>
    </w:p>
    <w:p w14:paraId="2DE60910" w14:textId="77777777" w:rsidR="003A5D8B" w:rsidRPr="002A5731" w:rsidRDefault="003A5D8B" w:rsidP="00290613">
      <w:pPr>
        <w:pStyle w:val="SectionBody"/>
        <w:widowControl/>
        <w:rPr>
          <w:color w:val="auto"/>
        </w:rPr>
      </w:pPr>
      <w:r w:rsidRPr="002A5731">
        <w:rPr>
          <w:color w:val="auto"/>
        </w:rPr>
        <w:t>(8) Assess a civil fine of not less than $1,000 nor more than $10,000.</w:t>
      </w:r>
    </w:p>
    <w:p w14:paraId="6CF675AA" w14:textId="77777777" w:rsidR="003A5D8B" w:rsidRPr="002A5731" w:rsidRDefault="003A5D8B" w:rsidP="00290613">
      <w:pPr>
        <w:pStyle w:val="SectionBody"/>
        <w:widowControl/>
        <w:rPr>
          <w:color w:val="auto"/>
        </w:rPr>
      </w:pPr>
      <w:r w:rsidRPr="002A5731">
        <w:rPr>
          <w:color w:val="auto"/>
        </w:rPr>
        <w:t xml:space="preserve">(k)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w:t>
      </w:r>
      <w:r w:rsidRPr="002A5731">
        <w:rPr>
          <w:color w:val="auto"/>
        </w:rPr>
        <w:lastRenderedPageBreak/>
        <w:t>temporary action and begin within 15 days of the action. The board shall render its decision within five days of the conclusion of a hearing under this subsection.</w:t>
      </w:r>
    </w:p>
    <w:p w14:paraId="460CE634" w14:textId="75226E7B" w:rsidR="003A5D8B" w:rsidRPr="002A5731" w:rsidRDefault="003A5D8B" w:rsidP="00290613">
      <w:pPr>
        <w:pStyle w:val="SectionBody"/>
        <w:widowControl/>
        <w:rPr>
          <w:color w:val="auto"/>
        </w:rPr>
      </w:pPr>
      <w:r w:rsidRPr="002A5731">
        <w:rPr>
          <w:color w:val="auto"/>
        </w:rPr>
        <w:t>(l) Any person against whom disciplinary action is taken pursuant to this article has the right to judicial review as provided in §29A-5-1</w:t>
      </w:r>
      <w:r w:rsidR="00290613" w:rsidRPr="00290613">
        <w:rPr>
          <w:i/>
          <w:color w:val="auto"/>
        </w:rPr>
        <w:t xml:space="preserve"> et seq. </w:t>
      </w:r>
      <w:r w:rsidRPr="002A5731">
        <w:rPr>
          <w:color w:val="auto"/>
        </w:rPr>
        <w:t>and §29A-6-1</w:t>
      </w:r>
      <w:r w:rsidR="00290613" w:rsidRPr="00290613">
        <w:rPr>
          <w:i/>
          <w:color w:val="auto"/>
        </w:rPr>
        <w:t xml:space="preserve"> et seq. </w:t>
      </w:r>
      <w:r w:rsidRPr="002A5731">
        <w:rPr>
          <w:color w:val="auto"/>
        </w:rPr>
        <w:t xml:space="preserve">of this code: </w:t>
      </w:r>
      <w:r w:rsidRPr="00290613">
        <w:rPr>
          <w:i/>
          <w:color w:val="auto"/>
        </w:rPr>
        <w:t>Provided</w:t>
      </w:r>
      <w:r w:rsidRPr="002A5731">
        <w:rPr>
          <w:iCs/>
          <w:color w:val="auto"/>
        </w:rPr>
        <w:t>,</w:t>
      </w:r>
      <w:r w:rsidRPr="002A5731">
        <w:rPr>
          <w:color w:val="auto"/>
        </w:rPr>
        <w:t xml:space="preserve"> That a circuit judge may also remand the matter to the board if it appears from competent evidence presented to it in support of a motion for remand that there is newly discovered evidence of such a character as ought to produce an opposite result at a second hearing on the merits before the board and:</w:t>
      </w:r>
    </w:p>
    <w:p w14:paraId="77E84502" w14:textId="77777777" w:rsidR="003A5D8B" w:rsidRPr="002A5731" w:rsidRDefault="003A5D8B" w:rsidP="00290613">
      <w:pPr>
        <w:pStyle w:val="SectionBody"/>
        <w:widowControl/>
        <w:rPr>
          <w:color w:val="auto"/>
        </w:rPr>
      </w:pPr>
      <w:r w:rsidRPr="002A5731">
        <w:rPr>
          <w:color w:val="auto"/>
        </w:rPr>
        <w:t>(1) The evidence appears to have been discovered since the board hearing; and</w:t>
      </w:r>
    </w:p>
    <w:p w14:paraId="24AC620D" w14:textId="77777777" w:rsidR="003A5D8B" w:rsidRPr="002A5731" w:rsidRDefault="003A5D8B" w:rsidP="00290613">
      <w:pPr>
        <w:pStyle w:val="SectionBody"/>
        <w:widowControl/>
        <w:rPr>
          <w:color w:val="auto"/>
        </w:rPr>
      </w:pPr>
      <w:r w:rsidRPr="002A5731">
        <w:rPr>
          <w:color w:val="auto"/>
        </w:rPr>
        <w:t>(2) The physician or podiatrist exercised due diligence in asserting his or her evidence and that due diligence would not have secured the newly discovered evidence prior to the appeal.</w:t>
      </w:r>
    </w:p>
    <w:p w14:paraId="043A5E2C" w14:textId="77777777" w:rsidR="003A5D8B" w:rsidRPr="002A5731" w:rsidRDefault="003A5D8B" w:rsidP="00290613">
      <w:pPr>
        <w:pStyle w:val="SectionBody"/>
        <w:widowControl/>
        <w:rPr>
          <w:color w:val="auto"/>
        </w:rPr>
      </w:pPr>
      <w:r w:rsidRPr="002A5731">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4E3B8278" w14:textId="77777777" w:rsidR="003A5D8B" w:rsidRPr="002A5731" w:rsidRDefault="003A5D8B" w:rsidP="00290613">
      <w:pPr>
        <w:pStyle w:val="SectionBody"/>
        <w:widowControl/>
        <w:rPr>
          <w:color w:val="auto"/>
        </w:rPr>
      </w:pPr>
      <w:r w:rsidRPr="002A5731">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5C09102E" w14:textId="77777777" w:rsidR="003A5D8B" w:rsidRPr="002A5731" w:rsidRDefault="003A5D8B" w:rsidP="00290613">
      <w:pPr>
        <w:pStyle w:val="SectionBody"/>
        <w:widowControl/>
        <w:rPr>
          <w:color w:val="auto"/>
        </w:rPr>
      </w:pPr>
      <w:r w:rsidRPr="002A5731">
        <w:rPr>
          <w:color w:val="auto"/>
        </w:rPr>
        <w:lastRenderedPageBreak/>
        <w:t>(n) Any entity, organization, or person, including the board, any member of the board, its agents or employees,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information or assists the board or a hospital governing body or any committee in carrying out any of its duties or functions provided by law is immune from civil or criminal liability, except that the unlawful disclosure of confidential information possessed by the board is a misdemeanor as provided in this article.</w:t>
      </w:r>
    </w:p>
    <w:p w14:paraId="62BEA5B3" w14:textId="77777777" w:rsidR="003A5D8B" w:rsidRPr="002A5731" w:rsidRDefault="003A5D8B" w:rsidP="00290613">
      <w:pPr>
        <w:pStyle w:val="SectionBody"/>
        <w:widowControl/>
        <w:rPr>
          <w:color w:val="auto"/>
        </w:rPr>
      </w:pPr>
      <w:r w:rsidRPr="002A5731">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46E7C0EF" w14:textId="77777777" w:rsidR="003A5D8B" w:rsidRPr="002A5731" w:rsidRDefault="003A5D8B" w:rsidP="00290613">
      <w:pPr>
        <w:pStyle w:val="SectionBody"/>
        <w:widowControl/>
        <w:rPr>
          <w:color w:val="auto"/>
        </w:rPr>
      </w:pPr>
      <w:r w:rsidRPr="002A5731">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290613">
        <w:rPr>
          <w:i/>
          <w:color w:val="auto"/>
        </w:rPr>
        <w:t>Provided</w:t>
      </w:r>
      <w:r w:rsidRPr="002A5731">
        <w:rPr>
          <w:iCs/>
          <w:color w:val="auto"/>
        </w:rPr>
        <w:t>,</w:t>
      </w:r>
      <w:r w:rsidRPr="002A5731">
        <w:rPr>
          <w:color w:val="auto"/>
        </w:rPr>
        <w:t xml:space="preserve"> That any medical records, which </w:t>
      </w:r>
      <w:r w:rsidRPr="002A5731">
        <w:rPr>
          <w:color w:val="auto"/>
        </w:rPr>
        <w:lastRenderedPageBreak/>
        <w:t>were introduced at the hearing and which pertain to a person who has not expressly waived his or her right to the confidentiality of the records, may not be open to the public nor is the public entitled to the records.</w:t>
      </w:r>
    </w:p>
    <w:p w14:paraId="43E162CC" w14:textId="77777777" w:rsidR="003A5D8B" w:rsidRPr="002A5731" w:rsidRDefault="003A5D8B" w:rsidP="00290613">
      <w:pPr>
        <w:pStyle w:val="SectionBody"/>
        <w:widowControl/>
        <w:rPr>
          <w:color w:val="auto"/>
        </w:rPr>
      </w:pPr>
      <w:r w:rsidRPr="002A5731">
        <w:rPr>
          <w:color w:val="auto"/>
        </w:rPr>
        <w:t>(q) If the board receives notice that a physician or podiatrist has been subjected to disciplinary action or has had his or her credentials suspended or revoked by the board, a hospital, or a professional society, as defined in §30-3-14(b) of this code, for three or more incidents during a five-year period, the board shall require the physician or podiatrist to practice under the direction of a physician or podiatrist designated by the board for a specified period of time to be established by the board.</w:t>
      </w:r>
    </w:p>
    <w:p w14:paraId="3897FB02" w14:textId="77777777" w:rsidR="003A5D8B" w:rsidRPr="002A5731" w:rsidRDefault="003A5D8B" w:rsidP="00290613">
      <w:pPr>
        <w:pStyle w:val="SectionBody"/>
        <w:widowControl/>
        <w:rPr>
          <w:color w:val="auto"/>
        </w:rPr>
      </w:pPr>
      <w:r w:rsidRPr="002A5731">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may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290613">
        <w:rPr>
          <w:i/>
          <w:color w:val="auto"/>
        </w:rPr>
        <w:t>Provided</w:t>
      </w:r>
      <w:r w:rsidRPr="002A5731">
        <w:rPr>
          <w:iCs/>
          <w:color w:val="auto"/>
        </w:rPr>
        <w:t>,</w:t>
      </w:r>
      <w:r w:rsidRPr="002A5731">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39855FD5" w14:textId="112CD841" w:rsidR="003A5D8B" w:rsidRPr="002A5731" w:rsidRDefault="003A5D8B" w:rsidP="00290613">
      <w:pPr>
        <w:pStyle w:val="SectionBody"/>
        <w:widowControl/>
        <w:rPr>
          <w:color w:val="auto"/>
        </w:rPr>
      </w:pPr>
      <w:r w:rsidRPr="002A5731">
        <w:rPr>
          <w:color w:val="auto"/>
        </w:rPr>
        <w:lastRenderedPageBreak/>
        <w:t>(s) A physician licensed under this article may not be disciplined for providing expedited partner therapy in accordance with §16-4F-1</w:t>
      </w:r>
      <w:r w:rsidR="00290613" w:rsidRPr="00290613">
        <w:rPr>
          <w:i/>
          <w:color w:val="auto"/>
        </w:rPr>
        <w:t xml:space="preserve"> et seq. </w:t>
      </w:r>
      <w:r w:rsidRPr="002A5731">
        <w:rPr>
          <w:color w:val="auto"/>
        </w:rPr>
        <w:t>of this code.</w:t>
      </w:r>
    </w:p>
    <w:p w14:paraId="4CBA3BA1" w14:textId="77777777" w:rsidR="003A5D8B" w:rsidRPr="002A5731" w:rsidRDefault="003A5D8B" w:rsidP="00290613">
      <w:pPr>
        <w:pStyle w:val="SectionBody"/>
        <w:widowControl/>
        <w:rPr>
          <w:color w:val="auto"/>
        </w:rPr>
      </w:pPr>
      <w:r w:rsidRPr="002A5731">
        <w:rPr>
          <w:color w:val="auto"/>
        </w:rPr>
        <w:t>(t)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required under federal law for reporting actions relating to health care providers to the United States Department of Health and Human Services.</w:t>
      </w:r>
    </w:p>
    <w:p w14:paraId="1F8E73BF" w14:textId="09096DBE" w:rsidR="003A5D8B" w:rsidRPr="002A5731" w:rsidRDefault="003A5D8B" w:rsidP="00290613">
      <w:pPr>
        <w:pStyle w:val="SectionBody"/>
        <w:widowControl/>
        <w:rPr>
          <w:color w:val="auto"/>
        </w:rPr>
        <w:sectPr w:rsidR="003A5D8B" w:rsidRPr="002A5731" w:rsidSect="00715516">
          <w:type w:val="continuous"/>
          <w:pgSz w:w="12240" w:h="15840" w:code="1"/>
          <w:pgMar w:top="1440" w:right="1440" w:bottom="1440" w:left="1440" w:header="720" w:footer="720" w:gutter="0"/>
          <w:lnNumType w:countBy="1" w:restart="newSection"/>
          <w:pgNumType w:start="1"/>
          <w:cols w:space="720"/>
          <w:docGrid w:linePitch="360"/>
        </w:sectPr>
      </w:pPr>
      <w:r w:rsidRPr="002A5731">
        <w:rPr>
          <w:color w:val="auto"/>
        </w:rPr>
        <w:t>(u) The board shall propose rules for legislative approval in accordance with the provisions of §29A-3-1</w:t>
      </w:r>
      <w:r w:rsidR="00290613" w:rsidRPr="00290613">
        <w:rPr>
          <w:i/>
          <w:color w:val="auto"/>
        </w:rPr>
        <w:t xml:space="preserve"> et seq. </w:t>
      </w:r>
      <w:r w:rsidRPr="002A5731">
        <w:rPr>
          <w:color w:val="auto"/>
        </w:rPr>
        <w:t>of this code which define sexual misconduct and identify prohibited professional misconduct, including sexual misconduct, for which an application may be denied and/or a license or other authorization to practice may be subject to disciplinary action by the board pursuant to this section</w:t>
      </w:r>
      <w:r w:rsidR="008F7378">
        <w:rPr>
          <w:color w:val="auto"/>
        </w:rPr>
        <w:t>.</w:t>
      </w:r>
    </w:p>
    <w:p w14:paraId="36FB1B36" w14:textId="77777777" w:rsidR="003A5D8B" w:rsidRPr="002A5731" w:rsidRDefault="003A5D8B" w:rsidP="00290613">
      <w:pPr>
        <w:pStyle w:val="SectionHeading"/>
        <w:widowControl/>
        <w:rPr>
          <w:color w:val="auto"/>
        </w:rPr>
      </w:pPr>
      <w:r w:rsidRPr="002A5731">
        <w:rPr>
          <w:color w:val="auto"/>
        </w:rPr>
        <w:t>§30-3-15. Certificate of authorization requirements for medical corporations.</w:t>
      </w:r>
    </w:p>
    <w:p w14:paraId="5A4FC2A1" w14:textId="77777777" w:rsidR="003A5D8B" w:rsidRPr="002A5731" w:rsidRDefault="003A5D8B" w:rsidP="00290613">
      <w:pPr>
        <w:pStyle w:val="SectionHeading"/>
        <w:widowControl/>
        <w:rPr>
          <w:color w:val="auto"/>
        </w:rPr>
        <w:sectPr w:rsidR="003A5D8B" w:rsidRPr="002A5731" w:rsidSect="003A5D8B">
          <w:type w:val="continuous"/>
          <w:pgSz w:w="12240" w:h="15840" w:code="1"/>
          <w:pgMar w:top="1440" w:right="1440" w:bottom="1440" w:left="1440" w:header="720" w:footer="720" w:gutter="0"/>
          <w:lnNumType w:countBy="1" w:restart="newSection"/>
          <w:cols w:space="720"/>
          <w:titlePg/>
          <w:docGrid w:linePitch="360"/>
        </w:sectPr>
      </w:pPr>
    </w:p>
    <w:p w14:paraId="40EA766D" w14:textId="77777777" w:rsidR="003A5D8B" w:rsidRPr="002A5731" w:rsidRDefault="003A5D8B" w:rsidP="00290613">
      <w:pPr>
        <w:ind w:firstLine="720"/>
        <w:jc w:val="both"/>
        <w:rPr>
          <w:rFonts w:cs="Arial"/>
          <w:color w:val="auto"/>
        </w:rPr>
      </w:pPr>
      <w:r w:rsidRPr="002A5731">
        <w:rPr>
          <w:rFonts w:cs="Arial"/>
          <w:color w:val="auto"/>
        </w:rPr>
        <w:t>(a) Unlawful acts. — It is unlawful for any corporation to practice or offer to practice medicine, surgery, podiatric medicine, or to perform medical acts through one or more physician assistants in this state without a certificate of authorization issued by the board designating the corporation as an authorized medical corporation.</w:t>
      </w:r>
    </w:p>
    <w:p w14:paraId="7DCE0890" w14:textId="68FC80EC" w:rsidR="003A5D8B" w:rsidRPr="002A5731" w:rsidRDefault="003A5D8B" w:rsidP="00290613">
      <w:pPr>
        <w:ind w:firstLine="720"/>
        <w:jc w:val="both"/>
        <w:rPr>
          <w:rFonts w:cs="Arial"/>
          <w:color w:val="auto"/>
        </w:rPr>
      </w:pPr>
      <w:r w:rsidRPr="002A5731">
        <w:rPr>
          <w:rFonts w:cs="Arial"/>
          <w:color w:val="auto"/>
        </w:rPr>
        <w:t>(b) Certificate of authorization for in-state medical corporation. —</w:t>
      </w:r>
      <w:r w:rsidR="008F7378">
        <w:rPr>
          <w:rFonts w:cs="Arial"/>
          <w:color w:val="auto"/>
        </w:rPr>
        <w:t xml:space="preserve"> </w:t>
      </w:r>
      <w:r w:rsidRPr="002A5731">
        <w:rPr>
          <w:rFonts w:cs="Arial"/>
          <w:color w:val="auto"/>
        </w:rPr>
        <w:t>The board may issue a certificate of authorization for a medical corporation to one or more individuals licensed by the board. Licensees of the West Virginia Board of Osteopathic Medicine may join with licensees of the board to receive a certificate of authorization from the board. Eligible licensees may apply for a certificate of authorization by:</w:t>
      </w:r>
    </w:p>
    <w:p w14:paraId="642B7BC3" w14:textId="77777777" w:rsidR="003A5D8B" w:rsidRPr="002A5731" w:rsidRDefault="003A5D8B" w:rsidP="00290613">
      <w:pPr>
        <w:ind w:firstLine="720"/>
        <w:jc w:val="both"/>
        <w:rPr>
          <w:rFonts w:cs="Arial"/>
          <w:color w:val="auto"/>
        </w:rPr>
      </w:pPr>
      <w:r w:rsidRPr="002A5731">
        <w:rPr>
          <w:rFonts w:cs="Arial"/>
          <w:color w:val="auto"/>
        </w:rPr>
        <w:t>(1) Filing a written application with the board on a form prescribed by the board;</w:t>
      </w:r>
    </w:p>
    <w:p w14:paraId="6256BA58" w14:textId="11C8F8B6" w:rsidR="001F57DD" w:rsidRDefault="003A5D8B" w:rsidP="00290613">
      <w:pPr>
        <w:ind w:firstLine="720"/>
        <w:jc w:val="both"/>
        <w:rPr>
          <w:rFonts w:cs="Arial"/>
          <w:strike/>
          <w:color w:val="auto"/>
        </w:rPr>
      </w:pPr>
      <w:r w:rsidRPr="002A5731">
        <w:rPr>
          <w:rFonts w:cs="Arial"/>
          <w:color w:val="auto"/>
        </w:rPr>
        <w:lastRenderedPageBreak/>
        <w:t xml:space="preserve">(2) Furnishing satisfactory proof to the board that each shareholder of the proposed medical or podiatry corporation is a </w:t>
      </w:r>
      <w:r w:rsidRPr="001F57DD">
        <w:rPr>
          <w:rFonts w:cs="Arial"/>
          <w:strike/>
          <w:color w:val="auto"/>
        </w:rPr>
        <w:t>licensed</w:t>
      </w:r>
      <w:r w:rsidR="001F57DD" w:rsidRPr="001F57DD">
        <w:rPr>
          <w:rFonts w:cs="Arial"/>
          <w:color w:val="auto"/>
        </w:rPr>
        <w:t>:</w:t>
      </w:r>
    </w:p>
    <w:p w14:paraId="7337E6FE" w14:textId="7856E755" w:rsidR="003A5D8B" w:rsidRDefault="001F57DD" w:rsidP="00290613">
      <w:pPr>
        <w:ind w:firstLine="720"/>
        <w:jc w:val="both"/>
        <w:rPr>
          <w:rFonts w:cs="Arial"/>
          <w:color w:val="auto"/>
        </w:rPr>
      </w:pPr>
      <w:r>
        <w:rPr>
          <w:rFonts w:cs="Arial"/>
          <w:color w:val="auto"/>
          <w:u w:val="single"/>
        </w:rPr>
        <w:t>(A) Licensed</w:t>
      </w:r>
      <w:r w:rsidRPr="001F57DD">
        <w:rPr>
          <w:rFonts w:cs="Arial"/>
          <w:color w:val="auto"/>
        </w:rPr>
        <w:t xml:space="preserve"> </w:t>
      </w:r>
      <w:r w:rsidR="003A5D8B" w:rsidRPr="002A5731">
        <w:rPr>
          <w:rFonts w:cs="Arial"/>
          <w:color w:val="auto"/>
        </w:rPr>
        <w:t xml:space="preserve">physician pursuant to this article, </w:t>
      </w:r>
      <w:bookmarkStart w:id="2" w:name="_Hlk219879404"/>
      <w:r w:rsidR="003A5D8B" w:rsidRPr="001F57DD">
        <w:rPr>
          <w:rFonts w:cs="Arial"/>
          <w:strike/>
          <w:color w:val="auto"/>
        </w:rPr>
        <w:t>§30-3E-1 et seq.</w:t>
      </w:r>
      <w:bookmarkEnd w:id="2"/>
      <w:r w:rsidR="003A5D8B" w:rsidRPr="001F57DD">
        <w:rPr>
          <w:rFonts w:cs="Arial"/>
          <w:strike/>
          <w:color w:val="auto"/>
        </w:rPr>
        <w:t>,</w:t>
      </w:r>
      <w:r w:rsidR="003A5D8B" w:rsidRPr="002A5731">
        <w:rPr>
          <w:rFonts w:cs="Arial"/>
          <w:color w:val="auto"/>
        </w:rPr>
        <w:t xml:space="preserve"> or §30-14-1</w:t>
      </w:r>
      <w:r w:rsidR="00290613" w:rsidRPr="00290613">
        <w:rPr>
          <w:rFonts w:cs="Arial"/>
          <w:i/>
          <w:color w:val="auto"/>
        </w:rPr>
        <w:t xml:space="preserve"> et seq. </w:t>
      </w:r>
      <w:r w:rsidR="003A5D8B" w:rsidRPr="002A5731">
        <w:rPr>
          <w:rFonts w:cs="Arial"/>
          <w:color w:val="auto"/>
        </w:rPr>
        <w:t xml:space="preserve">of this code; </w:t>
      </w:r>
      <w:r w:rsidR="003A5D8B" w:rsidRPr="001F57DD">
        <w:rPr>
          <w:rFonts w:cs="Arial"/>
          <w:strike/>
          <w:color w:val="auto"/>
        </w:rPr>
        <w:t>and</w:t>
      </w:r>
      <w:r>
        <w:rPr>
          <w:rFonts w:cs="Arial"/>
          <w:color w:val="auto"/>
        </w:rPr>
        <w:t xml:space="preserve"> ; or</w:t>
      </w:r>
    </w:p>
    <w:p w14:paraId="7871A7B4" w14:textId="4135B6DC" w:rsidR="001F57DD" w:rsidRPr="001F57DD" w:rsidRDefault="001F57DD" w:rsidP="00290613">
      <w:pPr>
        <w:ind w:firstLine="720"/>
        <w:jc w:val="both"/>
        <w:rPr>
          <w:rFonts w:cs="Arial"/>
          <w:color w:val="auto"/>
          <w:u w:val="single"/>
        </w:rPr>
      </w:pPr>
      <w:r w:rsidRPr="001F57DD">
        <w:rPr>
          <w:rFonts w:cs="Arial"/>
          <w:color w:val="auto"/>
          <w:u w:val="single"/>
        </w:rPr>
        <w:t>(B) A licensed physician assistant pursuant to §30-3E-1,</w:t>
      </w:r>
      <w:r w:rsidR="00290613" w:rsidRPr="00290613">
        <w:rPr>
          <w:rFonts w:cs="Arial"/>
          <w:i/>
          <w:color w:val="auto"/>
          <w:u w:val="single"/>
        </w:rPr>
        <w:t xml:space="preserve"> et seq. </w:t>
      </w:r>
      <w:r w:rsidRPr="001F57DD">
        <w:rPr>
          <w:rFonts w:cs="Arial"/>
          <w:color w:val="auto"/>
          <w:u w:val="single"/>
        </w:rPr>
        <w:t xml:space="preserve">of this code; and </w:t>
      </w:r>
    </w:p>
    <w:p w14:paraId="42A5817B" w14:textId="77777777" w:rsidR="003A5D8B" w:rsidRPr="002A5731" w:rsidRDefault="003A5D8B" w:rsidP="00290613">
      <w:pPr>
        <w:ind w:firstLine="720"/>
        <w:jc w:val="both"/>
        <w:rPr>
          <w:rFonts w:cs="Arial"/>
          <w:color w:val="auto"/>
        </w:rPr>
      </w:pPr>
      <w:r w:rsidRPr="002A5731">
        <w:rPr>
          <w:rFonts w:cs="Arial"/>
          <w:color w:val="auto"/>
        </w:rPr>
        <w:t>(3) Submitting applicable fees which are not refundable.</w:t>
      </w:r>
    </w:p>
    <w:p w14:paraId="6265120A" w14:textId="77777777" w:rsidR="003A5D8B" w:rsidRPr="002A5731" w:rsidRDefault="003A5D8B" w:rsidP="00290613">
      <w:pPr>
        <w:ind w:firstLine="720"/>
        <w:jc w:val="both"/>
        <w:rPr>
          <w:rFonts w:cs="Arial"/>
          <w:color w:val="auto"/>
        </w:rPr>
      </w:pPr>
      <w:r w:rsidRPr="002A5731">
        <w:rPr>
          <w:rFonts w:cs="Arial"/>
          <w:color w:val="auto"/>
        </w:rPr>
        <w:t xml:space="preserve">(c) Certificate of authorization for out-of-state medical corporation. — A medical corporation formed outside of this state for the purpose of engaging in the practice of medicine, surgery, </w:t>
      </w:r>
      <w:r w:rsidRPr="002A5731">
        <w:rPr>
          <w:rFonts w:cs="Arial"/>
          <w:strike/>
          <w:color w:val="auto"/>
        </w:rPr>
        <w:t>and/or</w:t>
      </w:r>
      <w:r w:rsidRPr="002A5731">
        <w:rPr>
          <w:rFonts w:cs="Arial"/>
          <w:color w:val="auto"/>
        </w:rPr>
        <w:t xml:space="preserve"> podiatric medicine, </w:t>
      </w:r>
      <w:r w:rsidRPr="002A5731">
        <w:rPr>
          <w:rFonts w:cs="Arial"/>
          <w:color w:val="auto"/>
          <w:u w:val="single"/>
        </w:rPr>
        <w:t>or medical acts through one or more licensed physician assistants,</w:t>
      </w:r>
      <w:r w:rsidRPr="002A5731">
        <w:rPr>
          <w:rFonts w:cs="Arial"/>
          <w:color w:val="auto"/>
        </w:rPr>
        <w:t xml:space="preserve"> may receive a certificate of authorization from the board to be designated a foreign medical corporation by:</w:t>
      </w:r>
    </w:p>
    <w:p w14:paraId="5A71F8FA" w14:textId="77777777" w:rsidR="003A5D8B" w:rsidRPr="002A5731" w:rsidRDefault="003A5D8B" w:rsidP="00290613">
      <w:pPr>
        <w:ind w:firstLine="720"/>
        <w:jc w:val="both"/>
        <w:rPr>
          <w:rFonts w:cs="Arial"/>
          <w:color w:val="auto"/>
        </w:rPr>
      </w:pPr>
      <w:r w:rsidRPr="002A5731">
        <w:rPr>
          <w:rFonts w:cs="Arial"/>
          <w:color w:val="auto"/>
        </w:rPr>
        <w:t>(1) Filing a written application with the board on a form prescribed by the board;</w:t>
      </w:r>
    </w:p>
    <w:p w14:paraId="61696583" w14:textId="77777777" w:rsidR="003A5D8B" w:rsidRPr="002A5731" w:rsidRDefault="003A5D8B" w:rsidP="00290613">
      <w:pPr>
        <w:ind w:firstLine="720"/>
        <w:jc w:val="both"/>
        <w:rPr>
          <w:rFonts w:cs="Arial"/>
          <w:color w:val="auto"/>
        </w:rPr>
      </w:pPr>
      <w:r w:rsidRPr="002A5731">
        <w:rPr>
          <w:rFonts w:cs="Arial"/>
          <w:color w:val="auto"/>
        </w:rPr>
        <w:t>(2) Furnishing satisfactory proof to the board that the medical corporation has received a certificate of authorization or similar authorization from the appropriate authorities as a medical corporation or professional corporation in its state of incorporation and is currently in good standing with that authority;</w:t>
      </w:r>
    </w:p>
    <w:p w14:paraId="23683280" w14:textId="6B310B17" w:rsidR="003A5D8B" w:rsidRPr="002A5731" w:rsidRDefault="003A5D8B" w:rsidP="00290613">
      <w:pPr>
        <w:ind w:firstLine="720"/>
        <w:jc w:val="both"/>
        <w:rPr>
          <w:rFonts w:cs="Arial"/>
          <w:color w:val="auto"/>
        </w:rPr>
      </w:pPr>
      <w:r w:rsidRPr="002A5731">
        <w:rPr>
          <w:rFonts w:cs="Arial"/>
          <w:color w:val="auto"/>
        </w:rPr>
        <w:t xml:space="preserve">(3) Furnishing satisfactory proof to the board that at least one shareholder of the proposed medical corporation is a licensed physician, </w:t>
      </w:r>
      <w:r w:rsidRPr="002A5731">
        <w:rPr>
          <w:rFonts w:cs="Arial"/>
          <w:strike/>
          <w:color w:val="auto"/>
        </w:rPr>
        <w:t>or</w:t>
      </w:r>
      <w:r w:rsidRPr="002A5731">
        <w:rPr>
          <w:rFonts w:cs="Arial"/>
          <w:color w:val="auto"/>
        </w:rPr>
        <w:t xml:space="preserve"> podiatric physician, </w:t>
      </w:r>
      <w:r w:rsidRPr="002A5731">
        <w:rPr>
          <w:rFonts w:cs="Arial"/>
          <w:color w:val="auto"/>
          <w:u w:val="single"/>
        </w:rPr>
        <w:t>or physician assistant</w:t>
      </w:r>
      <w:r w:rsidRPr="002A5731">
        <w:rPr>
          <w:rFonts w:cs="Arial"/>
          <w:color w:val="auto"/>
        </w:rPr>
        <w:t xml:space="preserve"> pursuant to this article </w:t>
      </w:r>
      <w:r w:rsidRPr="002A5731">
        <w:rPr>
          <w:rFonts w:cs="Arial"/>
          <w:color w:val="auto"/>
          <w:u w:val="single"/>
        </w:rPr>
        <w:t>or §30-3E-1</w:t>
      </w:r>
      <w:r w:rsidR="00290613" w:rsidRPr="00290613">
        <w:rPr>
          <w:rFonts w:cs="Arial"/>
          <w:i/>
          <w:color w:val="auto"/>
          <w:u w:val="single"/>
        </w:rPr>
        <w:t xml:space="preserve"> et seq. </w:t>
      </w:r>
      <w:r w:rsidRPr="002A5731">
        <w:rPr>
          <w:rFonts w:cs="Arial"/>
          <w:color w:val="auto"/>
          <w:u w:val="single"/>
        </w:rPr>
        <w:t>of this code</w:t>
      </w:r>
      <w:r w:rsidRPr="002A5731">
        <w:rPr>
          <w:rFonts w:cs="Arial"/>
          <w:color w:val="auto"/>
        </w:rPr>
        <w:t xml:space="preserve"> and is designated as the corporate representative for all communications with the board regarding the designation and continuing authorization of the corporation as a foreign medical corporation;</w:t>
      </w:r>
    </w:p>
    <w:p w14:paraId="6F661F28" w14:textId="77777777" w:rsidR="003A5D8B" w:rsidRPr="002A5731" w:rsidRDefault="003A5D8B" w:rsidP="00290613">
      <w:pPr>
        <w:ind w:firstLine="720"/>
        <w:jc w:val="both"/>
        <w:rPr>
          <w:rFonts w:cs="Arial"/>
          <w:color w:val="auto"/>
        </w:rPr>
      </w:pPr>
      <w:r w:rsidRPr="002A5731">
        <w:rPr>
          <w:rFonts w:cs="Arial"/>
          <w:color w:val="auto"/>
        </w:rPr>
        <w:t>(4) Furnishing satisfactory proof to the board that all of the medical corporation’s shareholders are licensed physicians, podiatric physicians, or physician assistants in one or more states and submitting a complete list of the shareholders, including each shareholder’s name, their state or states of licensure, and their license number(s); and</w:t>
      </w:r>
    </w:p>
    <w:p w14:paraId="3BC62663" w14:textId="77777777" w:rsidR="003A5D8B" w:rsidRPr="002A5731" w:rsidRDefault="003A5D8B" w:rsidP="00290613">
      <w:pPr>
        <w:ind w:firstLine="720"/>
        <w:jc w:val="both"/>
        <w:rPr>
          <w:rFonts w:cs="Arial"/>
          <w:color w:val="auto"/>
        </w:rPr>
      </w:pPr>
      <w:r w:rsidRPr="002A5731">
        <w:rPr>
          <w:rFonts w:cs="Arial"/>
          <w:color w:val="auto"/>
        </w:rPr>
        <w:t>(5) Submitting applicable fees which are not refundable.</w:t>
      </w:r>
    </w:p>
    <w:p w14:paraId="3BBB6A53" w14:textId="77777777" w:rsidR="003A5D8B" w:rsidRPr="002A5731" w:rsidRDefault="003A5D8B" w:rsidP="00290613">
      <w:pPr>
        <w:ind w:firstLine="720"/>
        <w:jc w:val="both"/>
        <w:rPr>
          <w:rFonts w:cs="Arial"/>
          <w:color w:val="auto"/>
        </w:rPr>
      </w:pPr>
      <w:r w:rsidRPr="002A5731">
        <w:rPr>
          <w:rFonts w:cs="Arial"/>
          <w:color w:val="auto"/>
        </w:rPr>
        <w:lastRenderedPageBreak/>
        <w:t>(d) Notice of certificate of authorization to Secretary of State. — When the board issues a certificate of authorization to a medical corporation, then the board shall notify the Secretary of State that a certificate of authorization has been issued. When the Secretary of State receives a notification from the board, he or she shall attach that certificate of authorization to the corporation application and, upon compliance by the corporation with the pertinent provisions of this code, shall notify the incorporators that the medical corporation, through licensed physicians, podiatrists, and/or physician assistants may engage in the practice of medicine, surgery, or the practice of podiatry in West Virginia.</w:t>
      </w:r>
    </w:p>
    <w:p w14:paraId="1FEABB23" w14:textId="77777777" w:rsidR="003A5D8B" w:rsidRPr="002A5731" w:rsidRDefault="003A5D8B" w:rsidP="00290613">
      <w:pPr>
        <w:ind w:firstLine="720"/>
        <w:jc w:val="both"/>
        <w:rPr>
          <w:rFonts w:cs="Arial"/>
          <w:color w:val="auto"/>
        </w:rPr>
      </w:pPr>
      <w:r w:rsidRPr="002A5731">
        <w:rPr>
          <w:rFonts w:cs="Arial"/>
          <w:color w:val="auto"/>
        </w:rPr>
        <w:t>(e) Authorized practice of medical corporation. — An authorized medical corporation may only practice medicine and surgery through individual physicians, podiatric physicians, or physician assistants licensed to practice medicine and surgery in this state. Physicians, podiatric physicians, and physician assistants may be employees rather than shareholders of a medical corporation, and nothing herein requires a license for or other legal authorization of, any individual employed by a medical corporation to perform services for which no license or other legal authorization is otherwise required.</w:t>
      </w:r>
    </w:p>
    <w:p w14:paraId="0B19DE0C" w14:textId="77777777" w:rsidR="003A5D8B" w:rsidRPr="002A5731" w:rsidRDefault="003A5D8B" w:rsidP="00290613">
      <w:pPr>
        <w:ind w:firstLine="720"/>
        <w:jc w:val="both"/>
        <w:rPr>
          <w:rFonts w:cs="Arial"/>
          <w:color w:val="auto"/>
        </w:rPr>
      </w:pPr>
      <w:r w:rsidRPr="002A5731">
        <w:rPr>
          <w:rFonts w:cs="Arial"/>
          <w:color w:val="auto"/>
        </w:rPr>
        <w:t>(f) Renewal of certificate of authorization. — A medical corporation holding a certificate of authorization shall register biennially, on or before the expiration date on its certificate of authorization, on a form prescribed by the board, and pay a biennial fee. If a medical corporation does not timely renew its certificate of authorization, then its certificate of authorization automatically expires.</w:t>
      </w:r>
    </w:p>
    <w:p w14:paraId="7A682BE7" w14:textId="77777777" w:rsidR="003A5D8B" w:rsidRPr="002A5731" w:rsidRDefault="003A5D8B" w:rsidP="00290613">
      <w:pPr>
        <w:ind w:firstLine="720"/>
        <w:jc w:val="both"/>
        <w:rPr>
          <w:rFonts w:cs="Arial"/>
          <w:color w:val="auto"/>
        </w:rPr>
      </w:pPr>
      <w:r w:rsidRPr="002A5731">
        <w:rPr>
          <w:rFonts w:cs="Arial"/>
          <w:color w:val="auto"/>
        </w:rPr>
        <w:t>(g) Renewal for expired certificate of authorization. — A medical corporation whose certificate of authorization has expired may reapply for a certificate of authorization by submitting a new application and application fee in conformity with subsection (b) or (c) of this section.</w:t>
      </w:r>
    </w:p>
    <w:p w14:paraId="096929F1" w14:textId="77777777" w:rsidR="003A5D8B" w:rsidRPr="002A5731" w:rsidRDefault="003A5D8B" w:rsidP="00290613">
      <w:pPr>
        <w:ind w:firstLine="720"/>
        <w:jc w:val="both"/>
        <w:rPr>
          <w:rFonts w:cs="Arial"/>
          <w:color w:val="auto"/>
        </w:rPr>
      </w:pPr>
      <w:r w:rsidRPr="002A5731">
        <w:rPr>
          <w:rFonts w:cs="Arial"/>
          <w:color w:val="auto"/>
        </w:rPr>
        <w:t>(h) Ceasing operation - In-state medical corporation. — A medical corporation formed in this state and holding a certificate of authorization shall cease to engage in the practice of medicine, surgery, or podiatry when notified by the board that:</w:t>
      </w:r>
    </w:p>
    <w:p w14:paraId="227AC11E" w14:textId="77777777" w:rsidR="003A5D8B" w:rsidRPr="002A5731" w:rsidRDefault="003A5D8B" w:rsidP="00290613">
      <w:pPr>
        <w:ind w:firstLine="720"/>
        <w:jc w:val="both"/>
        <w:rPr>
          <w:rFonts w:cs="Arial"/>
          <w:color w:val="auto"/>
        </w:rPr>
      </w:pPr>
      <w:r w:rsidRPr="002A5731">
        <w:rPr>
          <w:rFonts w:cs="Arial"/>
          <w:color w:val="auto"/>
        </w:rPr>
        <w:lastRenderedPageBreak/>
        <w:t>(1) One of its shareholders is no longer a duly licensed physician, podiatric physician, or physician assistant in this state; or</w:t>
      </w:r>
    </w:p>
    <w:p w14:paraId="5A4F6913" w14:textId="77777777" w:rsidR="003A5D8B" w:rsidRPr="002A5731" w:rsidRDefault="003A5D8B" w:rsidP="00290613">
      <w:pPr>
        <w:ind w:firstLine="720"/>
        <w:jc w:val="both"/>
        <w:rPr>
          <w:rFonts w:cs="Arial"/>
          <w:color w:val="auto"/>
        </w:rPr>
      </w:pPr>
      <w:r w:rsidRPr="002A5731">
        <w:rPr>
          <w:rFonts w:cs="Arial"/>
          <w:color w:val="auto"/>
        </w:rPr>
        <w:t>(2) The shares of the medical corporation have been sold or transferred to a person who is not licensed by the board or the Board of Osteopathic Medicine. The personal representative of a deceased shareholder shall have a period, not to exceed 12 months from the date of the shareholder’s death, to transfer the shares. Nothing herein affects the existence of the medical corporation or its right to continue to operate for all lawful purposes other than the professional practice of licensed physicians, podiatric physicians, and physician assistants.</w:t>
      </w:r>
    </w:p>
    <w:p w14:paraId="337EDB30" w14:textId="77777777" w:rsidR="003A5D8B" w:rsidRPr="002A5731" w:rsidRDefault="003A5D8B" w:rsidP="00290613">
      <w:pPr>
        <w:ind w:firstLine="720"/>
        <w:jc w:val="both"/>
        <w:rPr>
          <w:rFonts w:cs="Arial"/>
          <w:color w:val="auto"/>
        </w:rPr>
      </w:pPr>
      <w:r w:rsidRPr="002A5731">
        <w:rPr>
          <w:rFonts w:cs="Arial"/>
          <w:color w:val="auto"/>
        </w:rPr>
        <w:t>(i) Ceasing operation - Out-of-state medical corporation. — A medical corporation formed outside of this state and holding a certificate of authorization shall immediately cease to engage in practice in this state if:</w:t>
      </w:r>
    </w:p>
    <w:p w14:paraId="24AB9FC0" w14:textId="70725D1E" w:rsidR="003A5D8B" w:rsidRPr="002A5731" w:rsidRDefault="003A5D8B" w:rsidP="00290613">
      <w:pPr>
        <w:ind w:firstLine="720"/>
        <w:jc w:val="both"/>
        <w:rPr>
          <w:rFonts w:cs="Arial"/>
          <w:color w:val="auto"/>
        </w:rPr>
      </w:pPr>
      <w:r w:rsidRPr="002A5731">
        <w:rPr>
          <w:rFonts w:cs="Arial"/>
          <w:color w:val="auto"/>
        </w:rPr>
        <w:t xml:space="preserve">(1) The corporate shareholders no longer include at least one shareholder who is licensed to practice in this state pursuant to this article </w:t>
      </w:r>
      <w:bookmarkStart w:id="3" w:name="_Hlk219879516"/>
      <w:r w:rsidRPr="002A5731">
        <w:rPr>
          <w:rFonts w:cs="Arial"/>
          <w:color w:val="auto"/>
          <w:u w:val="single"/>
        </w:rPr>
        <w:t>or §30-3E-1</w:t>
      </w:r>
      <w:r w:rsidR="00290613" w:rsidRPr="00290613">
        <w:rPr>
          <w:rFonts w:cs="Arial"/>
          <w:i/>
          <w:color w:val="auto"/>
          <w:u w:val="single"/>
        </w:rPr>
        <w:t xml:space="preserve"> et seq. </w:t>
      </w:r>
      <w:r w:rsidRPr="002A5731">
        <w:rPr>
          <w:rFonts w:cs="Arial"/>
          <w:color w:val="auto"/>
          <w:u w:val="single"/>
        </w:rPr>
        <w:t>of this code</w:t>
      </w:r>
      <w:bookmarkEnd w:id="3"/>
      <w:r w:rsidRPr="002A5731">
        <w:rPr>
          <w:rFonts w:cs="Arial"/>
          <w:color w:val="auto"/>
        </w:rPr>
        <w:t>;</w:t>
      </w:r>
    </w:p>
    <w:p w14:paraId="671C3E06" w14:textId="77777777" w:rsidR="003A5D8B" w:rsidRPr="002A5731" w:rsidRDefault="003A5D8B" w:rsidP="00290613">
      <w:pPr>
        <w:ind w:firstLine="720"/>
        <w:jc w:val="both"/>
        <w:rPr>
          <w:rFonts w:cs="Arial"/>
          <w:color w:val="auto"/>
        </w:rPr>
      </w:pPr>
      <w:r w:rsidRPr="002A5731">
        <w:rPr>
          <w:rFonts w:cs="Arial"/>
          <w:color w:val="auto"/>
        </w:rPr>
        <w:t>(2) The corporation is notified that one of its shareholders is no longer a licensed physician, podiatric physician, or physician assistant; or</w:t>
      </w:r>
    </w:p>
    <w:p w14:paraId="41844BA3" w14:textId="1F2864BC" w:rsidR="003A5D8B" w:rsidRPr="002A5731" w:rsidRDefault="003A5D8B" w:rsidP="00290613">
      <w:pPr>
        <w:ind w:firstLine="720"/>
        <w:jc w:val="both"/>
        <w:rPr>
          <w:rFonts w:cs="Arial"/>
          <w:color w:val="auto"/>
        </w:rPr>
      </w:pPr>
      <w:r w:rsidRPr="002A5731">
        <w:rPr>
          <w:rFonts w:cs="Arial"/>
          <w:color w:val="auto"/>
        </w:rPr>
        <w:t xml:space="preserve">(3) The shares of the medical corporation have been sold or transferred to a person who is not a licensed physician, podiatric physician, or physician assistant. The personal representative of a deceased shareholder shall have a period, not to exceed 12 months from the date of the shareholder’s death, to transfer the shares. In order to maintain its certificate of authorization to practice medicine and surgery, podiatric medicine, or to perform medical acts through one or more physician assistants during the 12-month period, the medical corporation shall, at all times, have at least one shareholder who is licensed in this state pursuant to this article </w:t>
      </w:r>
      <w:r w:rsidRPr="002A5731">
        <w:rPr>
          <w:rFonts w:cs="Arial"/>
          <w:color w:val="auto"/>
          <w:u w:val="single"/>
        </w:rPr>
        <w:t>or §30-3E-1</w:t>
      </w:r>
      <w:r w:rsidR="00290613" w:rsidRPr="00290613">
        <w:rPr>
          <w:rFonts w:cs="Arial"/>
          <w:i/>
          <w:color w:val="auto"/>
          <w:u w:val="single"/>
        </w:rPr>
        <w:t xml:space="preserve"> et seq. </w:t>
      </w:r>
      <w:r w:rsidRPr="002A5731">
        <w:rPr>
          <w:rFonts w:cs="Arial"/>
          <w:color w:val="auto"/>
          <w:u w:val="single"/>
        </w:rPr>
        <w:t>of this code</w:t>
      </w:r>
      <w:r w:rsidRPr="002A5731">
        <w:rPr>
          <w:rFonts w:cs="Arial"/>
          <w:color w:val="auto"/>
        </w:rPr>
        <w:t>. Nothing herein affects the existence of the medical corporation or its right to continue to operate for all lawful purposes other than the professional practice of licensed physicians, podiatric physicians, and physician assistants.</w:t>
      </w:r>
    </w:p>
    <w:p w14:paraId="0B5695CB" w14:textId="77777777" w:rsidR="003A5D8B" w:rsidRPr="002A5731" w:rsidRDefault="003A5D8B" w:rsidP="00290613">
      <w:pPr>
        <w:ind w:firstLine="720"/>
        <w:jc w:val="both"/>
        <w:rPr>
          <w:rFonts w:cs="Arial"/>
          <w:color w:val="auto"/>
        </w:rPr>
      </w:pPr>
      <w:r w:rsidRPr="002A5731">
        <w:rPr>
          <w:rFonts w:cs="Arial"/>
          <w:color w:val="auto"/>
        </w:rPr>
        <w:lastRenderedPageBreak/>
        <w:t>(j) Notice to Secretary of State. — Within 30 days of the expiration, revocation, or suspension of a certificate of authorization by the board, the board shall submit written notice to the Secretary of State.</w:t>
      </w:r>
    </w:p>
    <w:p w14:paraId="13BD3D9A" w14:textId="77777777" w:rsidR="003A5D8B" w:rsidRPr="002A5731" w:rsidRDefault="003A5D8B" w:rsidP="00290613">
      <w:pPr>
        <w:ind w:firstLine="720"/>
        <w:jc w:val="both"/>
        <w:rPr>
          <w:rFonts w:cs="Arial"/>
          <w:color w:val="auto"/>
        </w:rPr>
      </w:pPr>
      <w:r w:rsidRPr="002A5731">
        <w:rPr>
          <w:rFonts w:cs="Arial"/>
          <w:color w:val="auto"/>
        </w:rPr>
        <w:t>(k) Unlawful acts. — It is unlawful for any corporation to practice or offer to practice medicine, surgery, podiatric medicine, or to perform medical acts through one or more physician assistants after its certificate of authorization has expired or been revoked, or if suspended, during the term of the suspension.</w:t>
      </w:r>
    </w:p>
    <w:p w14:paraId="5DF100E7" w14:textId="2AFB6C7B" w:rsidR="003A5D8B" w:rsidRPr="002A5731" w:rsidRDefault="003A5D8B" w:rsidP="00290613">
      <w:pPr>
        <w:ind w:firstLine="720"/>
        <w:jc w:val="both"/>
        <w:rPr>
          <w:rFonts w:cs="Arial"/>
          <w:color w:val="auto"/>
        </w:rPr>
      </w:pPr>
      <w:r w:rsidRPr="002A5731">
        <w:rPr>
          <w:rFonts w:cs="Arial"/>
          <w:color w:val="auto"/>
        </w:rPr>
        <w:t xml:space="preserve">(l) Application of section. — Nothing in this section is meant or intended to change in any way the rights, duties, privileges, responsibilities, and liabilities incident to the physician-patient, </w:t>
      </w:r>
      <w:r w:rsidRPr="002A5731">
        <w:rPr>
          <w:rFonts w:cs="Arial"/>
          <w:strike/>
          <w:color w:val="auto"/>
        </w:rPr>
        <w:t>or</w:t>
      </w:r>
      <w:r w:rsidRPr="002A5731">
        <w:rPr>
          <w:rFonts w:cs="Arial"/>
          <w:color w:val="auto"/>
        </w:rPr>
        <w:t xml:space="preserve"> podiatrist-patient </w:t>
      </w:r>
      <w:r w:rsidRPr="002A5731">
        <w:rPr>
          <w:rFonts w:cs="Arial"/>
          <w:color w:val="auto"/>
          <w:u w:val="single"/>
        </w:rPr>
        <w:t>or physician assistant-patient</w:t>
      </w:r>
      <w:r w:rsidRPr="002A5731">
        <w:rPr>
          <w:rFonts w:cs="Arial"/>
          <w:color w:val="auto"/>
        </w:rPr>
        <w:t xml:space="preserve"> relationship, nor is it meant or intended to change in any way the personal character of the practitioner-patient relationship. Nothing in this section shall be construed to require a hospital licensed pursuant to </w:t>
      </w:r>
      <w:r w:rsidRPr="001F57DD">
        <w:rPr>
          <w:rFonts w:cs="Arial"/>
          <w:strike/>
          <w:color w:val="auto"/>
        </w:rPr>
        <w:t xml:space="preserve">§16-5B-1 </w:t>
      </w:r>
      <w:r w:rsidR="001F57DD">
        <w:rPr>
          <w:rFonts w:cs="Arial"/>
          <w:color w:val="auto"/>
          <w:u w:val="single"/>
        </w:rPr>
        <w:t>§16B-3-1,</w:t>
      </w:r>
      <w:r w:rsidR="00290613" w:rsidRPr="00290613">
        <w:rPr>
          <w:rFonts w:cs="Arial"/>
          <w:i/>
          <w:color w:val="auto"/>
        </w:rPr>
        <w:t xml:space="preserve"> et seq. </w:t>
      </w:r>
      <w:r w:rsidRPr="002A5731">
        <w:rPr>
          <w:rFonts w:cs="Arial"/>
          <w:color w:val="auto"/>
        </w:rPr>
        <w:t xml:space="preserve">of this code to obtain a certificate of authorization from the board so long as the hospital does not </w:t>
      </w:r>
      <w:r w:rsidRPr="0091227A">
        <w:rPr>
          <w:rFonts w:cs="Arial"/>
          <w:color w:val="auto"/>
        </w:rPr>
        <w:t xml:space="preserve">exercise control of the independent medical judgment of physicians, </w:t>
      </w:r>
      <w:r w:rsidRPr="0091227A">
        <w:rPr>
          <w:rFonts w:cs="Arial"/>
          <w:color w:val="auto"/>
          <w:u w:val="single"/>
        </w:rPr>
        <w:t>and</w:t>
      </w:r>
      <w:r w:rsidRPr="0091227A">
        <w:rPr>
          <w:rFonts w:cs="Arial"/>
          <w:color w:val="auto"/>
        </w:rPr>
        <w:t xml:space="preserve"> podiatric physicians, </w:t>
      </w:r>
      <w:r w:rsidRPr="0091227A">
        <w:rPr>
          <w:rFonts w:cs="Arial"/>
          <w:color w:val="auto"/>
          <w:u w:val="single"/>
        </w:rPr>
        <w:t>or physician assistants</w:t>
      </w:r>
      <w:r w:rsidRPr="0091227A">
        <w:rPr>
          <w:rFonts w:cs="Arial"/>
          <w:color w:val="auto"/>
        </w:rPr>
        <w:t xml:space="preserve"> licensed pursuant to this article </w:t>
      </w:r>
      <w:r w:rsidRPr="0091227A">
        <w:rPr>
          <w:rFonts w:cs="Arial"/>
          <w:color w:val="auto"/>
          <w:u w:val="single"/>
        </w:rPr>
        <w:t>or §30-3E-1</w:t>
      </w:r>
      <w:r w:rsidR="00290613" w:rsidRPr="00290613">
        <w:rPr>
          <w:rFonts w:cs="Arial"/>
          <w:i/>
          <w:color w:val="auto"/>
          <w:u w:val="single"/>
        </w:rPr>
        <w:t xml:space="preserve"> et seq. </w:t>
      </w:r>
      <w:r w:rsidRPr="0091227A">
        <w:rPr>
          <w:rFonts w:cs="Arial"/>
          <w:color w:val="auto"/>
          <w:u w:val="single"/>
        </w:rPr>
        <w:t>of this code</w:t>
      </w:r>
      <w:r w:rsidRPr="0091227A">
        <w:rPr>
          <w:rFonts w:cs="Arial"/>
          <w:color w:val="auto"/>
        </w:rPr>
        <w:t>.</w:t>
      </w:r>
    </w:p>
    <w:p w14:paraId="01BC9475" w14:textId="77777777" w:rsidR="003A5D8B" w:rsidRPr="002A5731" w:rsidRDefault="003A5D8B" w:rsidP="00290613">
      <w:pPr>
        <w:ind w:firstLine="720"/>
        <w:jc w:val="both"/>
        <w:rPr>
          <w:rFonts w:cs="Arial"/>
          <w:color w:val="auto"/>
        </w:rPr>
      </w:pPr>
      <w:r w:rsidRPr="002A5731">
        <w:rPr>
          <w:rFonts w:cs="Arial"/>
          <w:color w:val="auto"/>
        </w:rPr>
        <w:t>(m) Court evidence. — A certificate of authorization issued by the board to a corporation to practice medicine and surgery, podiatric medicine, or to perform medical acts through one or more physician assistants in this state that has not expired, been revoked, or suspended is admissible in evidence in all courts of this state and is prima facie evidence of the facts stated therein.</w:t>
      </w:r>
    </w:p>
    <w:p w14:paraId="3A980D9E" w14:textId="77777777" w:rsidR="003A5D8B" w:rsidRPr="002A5731" w:rsidRDefault="003A5D8B" w:rsidP="00290613">
      <w:pPr>
        <w:ind w:firstLine="720"/>
        <w:jc w:val="both"/>
        <w:rPr>
          <w:rFonts w:cs="Arial"/>
          <w:color w:val="auto"/>
        </w:rPr>
      </w:pPr>
      <w:r w:rsidRPr="002A5731">
        <w:rPr>
          <w:rFonts w:cs="Arial"/>
          <w:color w:val="auto"/>
        </w:rPr>
        <w:t>(n) Penalties. — Any officer, shareholder, or employee of a medical corporation who violates this section is guilty of a misdemeanor and, upon conviction thereof, shall be fined not more than $1,000 per violation.</w:t>
      </w:r>
    </w:p>
    <w:p w14:paraId="7235EDEB" w14:textId="77777777" w:rsidR="0022621D" w:rsidRDefault="0022621D" w:rsidP="00290613">
      <w:pPr>
        <w:pStyle w:val="ArticleHeading"/>
        <w:widowControl/>
        <w:sectPr w:rsidR="0022621D" w:rsidSect="003A5D8B">
          <w:type w:val="continuous"/>
          <w:pgSz w:w="12240" w:h="15840" w:code="1"/>
          <w:pgMar w:top="1440" w:right="1440" w:bottom="1440" w:left="1440" w:header="720" w:footer="720" w:gutter="0"/>
          <w:lnNumType w:countBy="1" w:restart="newSection"/>
          <w:cols w:space="720"/>
          <w:titlePg/>
          <w:docGrid w:linePitch="360"/>
        </w:sectPr>
      </w:pPr>
      <w:r w:rsidRPr="0022621D">
        <w:t>ARTICLE 3E. PHYSICIAN ASSISTANTS PRACTICE ACT.</w:t>
      </w:r>
    </w:p>
    <w:p w14:paraId="4D1691F9" w14:textId="3D1D5401" w:rsidR="0022621D" w:rsidRPr="0022621D" w:rsidRDefault="0022621D" w:rsidP="00290613">
      <w:pPr>
        <w:pStyle w:val="SectionHeading"/>
        <w:widowControl/>
        <w:rPr>
          <w:color w:val="auto"/>
          <w:u w:val="single"/>
        </w:rPr>
        <w:sectPr w:rsidR="0022621D" w:rsidRPr="0022621D" w:rsidSect="0022621D">
          <w:type w:val="continuous"/>
          <w:pgSz w:w="12240" w:h="15840" w:code="1"/>
          <w:pgMar w:top="1440" w:right="1440" w:bottom="1440" w:left="1440" w:header="720" w:footer="720" w:gutter="0"/>
          <w:lnNumType w:countBy="1" w:restart="newSection"/>
          <w:cols w:space="720"/>
          <w:titlePg/>
          <w:docGrid w:linePitch="360"/>
        </w:sectPr>
      </w:pPr>
      <w:r w:rsidRPr="0022621D">
        <w:rPr>
          <w:color w:val="auto"/>
          <w:u w:val="single"/>
        </w:rPr>
        <w:t>§30-3E-21. Definitions and practice authority, revised.</w:t>
      </w:r>
    </w:p>
    <w:p w14:paraId="0C39BA73" w14:textId="77777777" w:rsidR="0022621D" w:rsidRPr="0022621D" w:rsidRDefault="0022621D" w:rsidP="00290613">
      <w:pPr>
        <w:pStyle w:val="SectionBody"/>
        <w:widowControl/>
        <w:rPr>
          <w:u w:val="single"/>
        </w:rPr>
      </w:pPr>
      <w:r w:rsidRPr="0022621D">
        <w:rPr>
          <w:u w:val="single"/>
        </w:rPr>
        <w:t>(a) Definitions. — In this article, unless the context otherwise requires:</w:t>
      </w:r>
    </w:p>
    <w:p w14:paraId="625DA012" w14:textId="40A7163A" w:rsidR="0022621D" w:rsidRPr="0022621D" w:rsidRDefault="0022621D" w:rsidP="00290613">
      <w:pPr>
        <w:pStyle w:val="SectionBody"/>
        <w:widowControl/>
        <w:rPr>
          <w:u w:val="single"/>
        </w:rPr>
      </w:pPr>
      <w:r w:rsidRPr="0022621D">
        <w:rPr>
          <w:u w:val="single"/>
        </w:rPr>
        <w:lastRenderedPageBreak/>
        <w:t xml:space="preserve">(b) Independent </w:t>
      </w:r>
      <w:r w:rsidR="008F7378">
        <w:rPr>
          <w:u w:val="single"/>
        </w:rPr>
        <w:t>p</w:t>
      </w:r>
      <w:r w:rsidRPr="0022621D">
        <w:rPr>
          <w:u w:val="single"/>
        </w:rPr>
        <w:t xml:space="preserve">ractice </w:t>
      </w:r>
      <w:r w:rsidR="008F7378">
        <w:rPr>
          <w:u w:val="single"/>
        </w:rPr>
        <w:t>a</w:t>
      </w:r>
      <w:r w:rsidRPr="0022621D">
        <w:rPr>
          <w:u w:val="single"/>
        </w:rPr>
        <w:t xml:space="preserve">uthority. — Notwithstanding any other provision of law, a </w:t>
      </w:r>
      <w:r w:rsidR="008F7378">
        <w:rPr>
          <w:u w:val="single"/>
        </w:rPr>
        <w:t>p</w:t>
      </w:r>
      <w:r w:rsidRPr="0022621D">
        <w:rPr>
          <w:u w:val="single"/>
        </w:rPr>
        <w:t xml:space="preserve">hysician </w:t>
      </w:r>
      <w:r w:rsidR="008F7378">
        <w:rPr>
          <w:u w:val="single"/>
        </w:rPr>
        <w:t>a</w:t>
      </w:r>
      <w:r w:rsidRPr="0022621D">
        <w:rPr>
          <w:u w:val="single"/>
        </w:rPr>
        <w:t>ssistant licensed under this article may perform all acts that he or she is educated, trained, and licensed to perform without a requirement for a collaborative agreement, supervisory plan, supervision, signature, countersignature, co-signature, or co-management requirement from a physician in order to practice or to render patient care in West Virginia.</w:t>
      </w:r>
    </w:p>
    <w:p w14:paraId="3CD2BCA3" w14:textId="5EDAD644" w:rsidR="0022621D" w:rsidRPr="0022621D" w:rsidRDefault="0022621D" w:rsidP="00290613">
      <w:pPr>
        <w:pStyle w:val="SectionBody"/>
        <w:widowControl/>
        <w:rPr>
          <w:u w:val="single"/>
        </w:rPr>
      </w:pPr>
      <w:r w:rsidRPr="0022621D">
        <w:rPr>
          <w:bCs/>
          <w:u w:val="single"/>
        </w:rPr>
        <w:t xml:space="preserve">(c) Removal of </w:t>
      </w:r>
      <w:r w:rsidR="008F7378">
        <w:rPr>
          <w:bCs/>
          <w:u w:val="single"/>
        </w:rPr>
        <w:t>c</w:t>
      </w:r>
      <w:r w:rsidRPr="0022621D">
        <w:rPr>
          <w:bCs/>
          <w:u w:val="single"/>
        </w:rPr>
        <w:t>ollaborative/</w:t>
      </w:r>
      <w:r w:rsidR="008F7378">
        <w:rPr>
          <w:bCs/>
          <w:u w:val="single"/>
        </w:rPr>
        <w:t>s</w:t>
      </w:r>
      <w:r w:rsidRPr="0022621D">
        <w:rPr>
          <w:bCs/>
          <w:u w:val="single"/>
        </w:rPr>
        <w:t xml:space="preserve">upervisory </w:t>
      </w:r>
      <w:r w:rsidR="008F7378">
        <w:rPr>
          <w:bCs/>
          <w:u w:val="single"/>
        </w:rPr>
        <w:t>r</w:t>
      </w:r>
      <w:r w:rsidRPr="0022621D">
        <w:rPr>
          <w:bCs/>
          <w:u w:val="single"/>
        </w:rPr>
        <w:t xml:space="preserve">equirements. — Any statutory, regulatory, or administrative language requiring a </w:t>
      </w:r>
      <w:r w:rsidR="008F7378">
        <w:rPr>
          <w:bCs/>
          <w:u w:val="single"/>
        </w:rPr>
        <w:t>p</w:t>
      </w:r>
      <w:r w:rsidRPr="0022621D">
        <w:rPr>
          <w:bCs/>
          <w:u w:val="single"/>
        </w:rPr>
        <w:t xml:space="preserve">hysician </w:t>
      </w:r>
      <w:r w:rsidR="008F7378">
        <w:rPr>
          <w:bCs/>
          <w:u w:val="single"/>
        </w:rPr>
        <w:t>a</w:t>
      </w:r>
      <w:r w:rsidRPr="0022621D">
        <w:rPr>
          <w:bCs/>
          <w:u w:val="single"/>
        </w:rPr>
        <w:t>ssistant to be supervised by, operate under a collaborative agreement with, or obtain a physician’s signature, countersignature, co</w:t>
      </w:r>
      <w:r w:rsidR="008F7378">
        <w:rPr>
          <w:bCs/>
          <w:u w:val="single"/>
        </w:rPr>
        <w:t>-</w:t>
      </w:r>
      <w:r w:rsidRPr="0022621D">
        <w:rPr>
          <w:bCs/>
          <w:u w:val="single"/>
        </w:rPr>
        <w:t>signature, consultation, or referral in order to engage in clinical practice, make patient care decisions, prescribe, dispense, or otherwise carry out professional duties is hereby repealed.</w:t>
      </w:r>
    </w:p>
    <w:p w14:paraId="7B9B9AD8" w14:textId="34B060A1" w:rsidR="0022621D" w:rsidRPr="0022621D" w:rsidRDefault="0022621D" w:rsidP="00290613">
      <w:pPr>
        <w:pStyle w:val="SectionBody"/>
        <w:widowControl/>
        <w:rPr>
          <w:u w:val="single"/>
        </w:rPr>
      </w:pPr>
      <w:r w:rsidRPr="0022621D">
        <w:rPr>
          <w:u w:val="single"/>
        </w:rPr>
        <w:t xml:space="preserve">(d) Standard of </w:t>
      </w:r>
      <w:r w:rsidR="008F7378">
        <w:rPr>
          <w:u w:val="single"/>
        </w:rPr>
        <w:t>c</w:t>
      </w:r>
      <w:r w:rsidRPr="0022621D">
        <w:rPr>
          <w:u w:val="single"/>
        </w:rPr>
        <w:t xml:space="preserve">are. — A </w:t>
      </w:r>
      <w:r w:rsidR="008F7378">
        <w:rPr>
          <w:u w:val="single"/>
        </w:rPr>
        <w:t>p</w:t>
      </w:r>
      <w:r w:rsidRPr="0022621D">
        <w:rPr>
          <w:u w:val="single"/>
        </w:rPr>
        <w:t xml:space="preserve">hysician </w:t>
      </w:r>
      <w:r w:rsidR="008F7378">
        <w:rPr>
          <w:u w:val="single"/>
        </w:rPr>
        <w:t>a</w:t>
      </w:r>
      <w:r w:rsidRPr="0022621D">
        <w:rPr>
          <w:u w:val="single"/>
        </w:rPr>
        <w:t>ssistant practicing under this section shall be held to the same standard of care applicable to all licensed health care providers and shall retain professional liability coverage as required under state law.</w:t>
      </w:r>
    </w:p>
    <w:p w14:paraId="1B90444F" w14:textId="6334A744" w:rsidR="0022621D" w:rsidRPr="0022621D" w:rsidRDefault="0022621D" w:rsidP="00290613">
      <w:pPr>
        <w:pStyle w:val="SectionBody"/>
        <w:widowControl/>
        <w:rPr>
          <w:u w:val="single"/>
        </w:rPr>
      </w:pPr>
      <w:r w:rsidRPr="0022621D">
        <w:rPr>
          <w:u w:val="single"/>
        </w:rPr>
        <w:t xml:space="preserve">(e) Transition </w:t>
      </w:r>
      <w:r w:rsidR="008F7378">
        <w:rPr>
          <w:u w:val="single"/>
        </w:rPr>
        <w:t>p</w:t>
      </w:r>
      <w:r w:rsidRPr="0022621D">
        <w:rPr>
          <w:u w:val="single"/>
        </w:rPr>
        <w:t xml:space="preserve">rovision. — On the effective date of this act, all existing collaborative agreements, supervisory agreements, supervisory protocols, or similar arrangements between </w:t>
      </w:r>
      <w:r w:rsidR="008F7378">
        <w:rPr>
          <w:u w:val="single"/>
        </w:rPr>
        <w:t>p</w:t>
      </w:r>
      <w:r w:rsidRPr="0022621D">
        <w:rPr>
          <w:u w:val="single"/>
        </w:rPr>
        <w:t xml:space="preserve">hysician </w:t>
      </w:r>
      <w:r w:rsidR="008F7378">
        <w:rPr>
          <w:u w:val="single"/>
        </w:rPr>
        <w:t>a</w:t>
      </w:r>
      <w:r w:rsidRPr="0022621D">
        <w:rPr>
          <w:u w:val="single"/>
        </w:rPr>
        <w:t>ssistants and physicians are null and void; no further physician supervision or collaborative requirement shall be imposed as a condition of practice.</w:t>
      </w:r>
    </w:p>
    <w:p w14:paraId="764F3A51" w14:textId="77777777" w:rsidR="0022621D" w:rsidRPr="002A5731" w:rsidRDefault="0022621D" w:rsidP="00290613">
      <w:pPr>
        <w:pStyle w:val="SectionHeading"/>
        <w:widowControl/>
        <w:rPr>
          <w:rFonts w:cs="Arial"/>
          <w:color w:val="auto"/>
        </w:rPr>
        <w:sectPr w:rsidR="0022621D" w:rsidRPr="002A5731" w:rsidSect="003A5D8B">
          <w:type w:val="continuous"/>
          <w:pgSz w:w="12240" w:h="15840" w:code="1"/>
          <w:pgMar w:top="1440" w:right="1440" w:bottom="1440" w:left="1440" w:header="720" w:footer="720" w:gutter="0"/>
          <w:lnNumType w:countBy="1" w:restart="newSection"/>
          <w:cols w:space="720"/>
          <w:titlePg/>
          <w:docGrid w:linePitch="360"/>
        </w:sectPr>
      </w:pPr>
    </w:p>
    <w:p w14:paraId="2AE9A602" w14:textId="77777777" w:rsidR="003A5D8B" w:rsidRDefault="003A5D8B" w:rsidP="00290613">
      <w:pPr>
        <w:pStyle w:val="ChapterHeading"/>
        <w:widowControl/>
        <w:rPr>
          <w:color w:val="auto"/>
        </w:rPr>
        <w:sectPr w:rsidR="003A5D8B"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CHAPTER 31B. UNIFORM LIMITED LIABILITY COMPANY ACT.</w:t>
      </w:r>
    </w:p>
    <w:p w14:paraId="56B5D0DA" w14:textId="77777777" w:rsidR="003A5D8B" w:rsidRPr="002A5731" w:rsidRDefault="003A5D8B" w:rsidP="00290613">
      <w:pPr>
        <w:pStyle w:val="ArticleHeading"/>
        <w:widowControl/>
        <w:rPr>
          <w:color w:val="auto"/>
        </w:rPr>
        <w:sectPr w:rsidR="003A5D8B" w:rsidRPr="002A5731"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ARTICLE 13. PROFESSIONAL LIMITED LIABILITY COMPANIES.</w:t>
      </w:r>
    </w:p>
    <w:p w14:paraId="7A15D057" w14:textId="77777777" w:rsidR="003A5D8B" w:rsidRDefault="003A5D8B" w:rsidP="00290613">
      <w:pPr>
        <w:pStyle w:val="SectionHeading"/>
        <w:widowControl/>
        <w:rPr>
          <w:color w:val="auto"/>
        </w:rPr>
        <w:sectPr w:rsidR="003A5D8B" w:rsidSect="00DF199D">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§31B-13-1301. Definitions.</w:t>
      </w:r>
    </w:p>
    <w:p w14:paraId="3D6ED761" w14:textId="77777777" w:rsidR="003A5D8B" w:rsidRPr="002A5731" w:rsidRDefault="003A5D8B" w:rsidP="00290613">
      <w:pPr>
        <w:pStyle w:val="SectionBody"/>
        <w:widowControl/>
        <w:rPr>
          <w:color w:val="auto"/>
        </w:rPr>
      </w:pPr>
      <w:r w:rsidRPr="002A5731">
        <w:rPr>
          <w:color w:val="auto"/>
        </w:rPr>
        <w:t>As used in this article:</w:t>
      </w:r>
    </w:p>
    <w:p w14:paraId="60497A8E" w14:textId="08ABA463" w:rsidR="003A5D8B" w:rsidRPr="002A5731" w:rsidRDefault="003A5D8B" w:rsidP="00290613">
      <w:pPr>
        <w:pStyle w:val="SectionBody"/>
        <w:widowControl/>
        <w:rPr>
          <w:color w:val="auto"/>
        </w:rPr>
      </w:pPr>
      <w:r w:rsidRPr="002A5731">
        <w:rPr>
          <w:color w:val="auto"/>
        </w:rPr>
        <w:t>(1) "Licensing board" means the governing body or agency established under §30-1-1</w:t>
      </w:r>
      <w:r w:rsidR="00290613" w:rsidRPr="00290613">
        <w:rPr>
          <w:i/>
          <w:color w:val="auto"/>
        </w:rPr>
        <w:t xml:space="preserve"> et seq. </w:t>
      </w:r>
      <w:r w:rsidRPr="002A5731">
        <w:rPr>
          <w:color w:val="auto"/>
        </w:rPr>
        <w:t>of this code which is responsible for the licensing and regulation of the practice of the profession which the professional limited liability company is organized to provide;</w:t>
      </w:r>
    </w:p>
    <w:p w14:paraId="7DEF7D03" w14:textId="77777777" w:rsidR="003A5D8B" w:rsidRPr="002A5731" w:rsidRDefault="003A5D8B" w:rsidP="00290613">
      <w:pPr>
        <w:pStyle w:val="SectionBody"/>
        <w:widowControl/>
        <w:rPr>
          <w:color w:val="auto"/>
        </w:rPr>
      </w:pPr>
      <w:r w:rsidRPr="002A5731">
        <w:rPr>
          <w:color w:val="auto"/>
        </w:rPr>
        <w:lastRenderedPageBreak/>
        <w:t>(2) "Professional limited liability company" means a limited liability company organized under this chapter for the purpose of rendering a professional service; and</w:t>
      </w:r>
    </w:p>
    <w:p w14:paraId="0C4A0286" w14:textId="70231C9D" w:rsidR="003A5D8B" w:rsidRDefault="003A5D8B" w:rsidP="00290613">
      <w:pPr>
        <w:pStyle w:val="SectionBody"/>
        <w:widowControl/>
      </w:pPr>
      <w:r w:rsidRPr="002A5731">
        <w:rPr>
          <w:color w:val="auto"/>
        </w:rPr>
        <w:t>(3) "Professional service" means the services rendered by the following professions: Attorneys-at-law under §30-2-1 </w:t>
      </w:r>
      <w:r w:rsidRPr="002A5731">
        <w:rPr>
          <w:i/>
          <w:iCs/>
          <w:color w:val="auto"/>
        </w:rPr>
        <w:t>et seq.</w:t>
      </w:r>
      <w:r w:rsidRPr="002A5731">
        <w:rPr>
          <w:color w:val="auto"/>
        </w:rPr>
        <w:t>, physicians and podiatrists under §30-3-</w:t>
      </w:r>
      <w:r w:rsidRPr="002A5731">
        <w:rPr>
          <w:i/>
          <w:iCs/>
          <w:color w:val="auto"/>
        </w:rPr>
        <w:t>1 et seq.,</w:t>
      </w:r>
      <w:r w:rsidRPr="002A5731">
        <w:rPr>
          <w:color w:val="auto"/>
        </w:rPr>
        <w:t xml:space="preserve"> </w:t>
      </w:r>
      <w:r w:rsidRPr="002A5731">
        <w:rPr>
          <w:color w:val="auto"/>
          <w:u w:val="single"/>
        </w:rPr>
        <w:t xml:space="preserve">physician assistants under §30-3E-1 </w:t>
      </w:r>
      <w:r w:rsidRPr="002A5731">
        <w:rPr>
          <w:i/>
          <w:iCs/>
          <w:color w:val="auto"/>
          <w:u w:val="single"/>
        </w:rPr>
        <w:t>et seq.</w:t>
      </w:r>
      <w:r w:rsidRPr="002A5731">
        <w:rPr>
          <w:color w:val="auto"/>
          <w:u w:val="single"/>
        </w:rPr>
        <w:t>,</w:t>
      </w:r>
      <w:r w:rsidRPr="002A5731">
        <w:rPr>
          <w:color w:val="auto"/>
        </w:rPr>
        <w:t xml:space="preserve"> dentists under §30-4-1 </w:t>
      </w:r>
      <w:r w:rsidRPr="002A5731">
        <w:rPr>
          <w:i/>
          <w:iCs/>
          <w:color w:val="auto"/>
        </w:rPr>
        <w:t>et seq.</w:t>
      </w:r>
      <w:r w:rsidRPr="002A5731">
        <w:rPr>
          <w:color w:val="auto"/>
        </w:rPr>
        <w:t>, optometrists under §30-8-1 </w:t>
      </w:r>
      <w:r w:rsidRPr="002A5731">
        <w:rPr>
          <w:i/>
          <w:iCs/>
          <w:color w:val="auto"/>
        </w:rPr>
        <w:t>et seq.</w:t>
      </w:r>
      <w:r w:rsidRPr="002A5731">
        <w:rPr>
          <w:color w:val="auto"/>
        </w:rPr>
        <w:t>, accountants under §30-9-1 </w:t>
      </w:r>
      <w:r w:rsidRPr="002A5731">
        <w:rPr>
          <w:i/>
          <w:iCs/>
          <w:color w:val="auto"/>
        </w:rPr>
        <w:t>et</w:t>
      </w:r>
      <w:r w:rsidRPr="002A5731">
        <w:rPr>
          <w:color w:val="auto"/>
        </w:rPr>
        <w:t xml:space="preserve"> </w:t>
      </w:r>
      <w:r w:rsidRPr="002A5731">
        <w:rPr>
          <w:i/>
          <w:iCs/>
          <w:color w:val="auto"/>
        </w:rPr>
        <w:t>seq.</w:t>
      </w:r>
      <w:r w:rsidRPr="002A5731">
        <w:rPr>
          <w:color w:val="auto"/>
        </w:rPr>
        <w:t>, veterinarians under §30-10-1 </w:t>
      </w:r>
      <w:r w:rsidRPr="002A5731">
        <w:rPr>
          <w:i/>
          <w:iCs/>
          <w:color w:val="auto"/>
        </w:rPr>
        <w:t>et seq.</w:t>
      </w:r>
      <w:r w:rsidRPr="002A5731">
        <w:rPr>
          <w:color w:val="auto"/>
        </w:rPr>
        <w:t>, architects under §30-12-1 </w:t>
      </w:r>
      <w:r w:rsidRPr="002A5731">
        <w:rPr>
          <w:i/>
          <w:iCs/>
          <w:color w:val="auto"/>
        </w:rPr>
        <w:t>et seq.</w:t>
      </w:r>
      <w:r w:rsidRPr="002A5731">
        <w:rPr>
          <w:color w:val="auto"/>
        </w:rPr>
        <w:t>, engineers under §30-13-1 </w:t>
      </w:r>
      <w:r w:rsidRPr="002A5731">
        <w:rPr>
          <w:i/>
          <w:iCs/>
          <w:color w:val="auto"/>
        </w:rPr>
        <w:t>et seq.</w:t>
      </w:r>
      <w:r w:rsidRPr="002A5731">
        <w:rPr>
          <w:color w:val="auto"/>
        </w:rPr>
        <w:t>, osteopathic physicians and surgeons under §30-14-1 </w:t>
      </w:r>
      <w:r w:rsidRPr="002A5731">
        <w:rPr>
          <w:i/>
          <w:iCs/>
          <w:color w:val="auto"/>
        </w:rPr>
        <w:t>et seq.</w:t>
      </w:r>
      <w:r w:rsidRPr="002A5731">
        <w:rPr>
          <w:color w:val="auto"/>
        </w:rPr>
        <w:t>, chiropractors under §30-16-1 </w:t>
      </w:r>
      <w:r w:rsidRPr="002A5731">
        <w:rPr>
          <w:i/>
          <w:iCs/>
          <w:color w:val="auto"/>
        </w:rPr>
        <w:t>et seq.</w:t>
      </w:r>
      <w:r w:rsidRPr="002A5731">
        <w:rPr>
          <w:color w:val="auto"/>
        </w:rPr>
        <w:t>, psychologists under §30-21-1 </w:t>
      </w:r>
      <w:r w:rsidRPr="002A5731">
        <w:rPr>
          <w:i/>
          <w:iCs/>
          <w:color w:val="auto"/>
        </w:rPr>
        <w:t>et seq.</w:t>
      </w:r>
      <w:r w:rsidRPr="002A5731">
        <w:rPr>
          <w:color w:val="auto"/>
        </w:rPr>
        <w:t>, social workers under §30-30-1 </w:t>
      </w:r>
      <w:r w:rsidRPr="002A5731">
        <w:rPr>
          <w:i/>
          <w:iCs/>
          <w:color w:val="auto"/>
        </w:rPr>
        <w:t>et seq.,</w:t>
      </w:r>
      <w:r w:rsidRPr="002A5731">
        <w:rPr>
          <w:color w:val="auto"/>
        </w:rPr>
        <w:t xml:space="preserve"> acupuncturists under §30-36-1</w:t>
      </w:r>
      <w:r w:rsidR="00290613" w:rsidRPr="00290613">
        <w:rPr>
          <w:i/>
          <w:color w:val="auto"/>
        </w:rPr>
        <w:t xml:space="preserve"> et seq. </w:t>
      </w:r>
      <w:r w:rsidRPr="002A5731">
        <w:rPr>
          <w:color w:val="auto"/>
        </w:rPr>
        <w:t>and land surveyors under §30-13a-1</w:t>
      </w:r>
      <w:r w:rsidR="00290613" w:rsidRPr="00290613">
        <w:rPr>
          <w:i/>
          <w:color w:val="auto"/>
        </w:rPr>
        <w:t xml:space="preserve"> et seq. </w:t>
      </w:r>
      <w:r w:rsidRPr="002A5731">
        <w:rPr>
          <w:strike/>
          <w:color w:val="auto"/>
        </w:rPr>
        <w:t>all of chapter thirty</w:t>
      </w:r>
      <w:r w:rsidRPr="002A5731">
        <w:rPr>
          <w:color w:val="auto"/>
        </w:rPr>
        <w:t xml:space="preserve"> of this code.</w:t>
      </w:r>
    </w:p>
    <w:sectPr w:rsidR="003A5D8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C55E2" w14:textId="77777777" w:rsidR="004C2FB8" w:rsidRPr="00B844FE" w:rsidRDefault="004C2FB8" w:rsidP="00B844FE">
      <w:r>
        <w:separator/>
      </w:r>
    </w:p>
  </w:endnote>
  <w:endnote w:type="continuationSeparator" w:id="0">
    <w:p w14:paraId="33CED85E" w14:textId="77777777" w:rsidR="004C2FB8" w:rsidRPr="00B844FE" w:rsidRDefault="004C2F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Content>
      <w:p w14:paraId="20B079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4262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C7BFF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785085"/>
      <w:docPartObj>
        <w:docPartGallery w:val="Page Numbers (Bottom of Page)"/>
        <w:docPartUnique/>
      </w:docPartObj>
    </w:sdtPr>
    <w:sdtContent>
      <w:p w14:paraId="32A42533" w14:textId="77777777" w:rsidR="003A5D8B" w:rsidRPr="00B844FE" w:rsidRDefault="003A5D8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33EB78" w14:textId="77777777" w:rsidR="003A5D8B" w:rsidRDefault="003A5D8B"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573387"/>
      <w:docPartObj>
        <w:docPartGallery w:val="Page Numbers (Bottom of Page)"/>
        <w:docPartUnique/>
      </w:docPartObj>
    </w:sdtPr>
    <w:sdtEndPr>
      <w:rPr>
        <w:noProof/>
      </w:rPr>
    </w:sdtEndPr>
    <w:sdtContent>
      <w:p w14:paraId="6CE2998B" w14:textId="76A409EA" w:rsidR="00715516" w:rsidRDefault="007155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97B92" w14:textId="77777777" w:rsidR="004C2FB8" w:rsidRPr="00B844FE" w:rsidRDefault="004C2FB8" w:rsidP="00B844FE">
      <w:r>
        <w:separator/>
      </w:r>
    </w:p>
  </w:footnote>
  <w:footnote w:type="continuationSeparator" w:id="0">
    <w:p w14:paraId="27B08507" w14:textId="77777777" w:rsidR="004C2FB8" w:rsidRPr="00B844FE" w:rsidRDefault="004C2F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AACD" w14:textId="18C6D591" w:rsidR="002A0269" w:rsidRPr="00B844FE" w:rsidRDefault="00000000">
    <w:pPr>
      <w:pStyle w:val="Header"/>
    </w:pPr>
    <w:sdt>
      <w:sdtPr>
        <w:id w:val="-684364211"/>
        <w:placeholder>
          <w:docPart w:val="84FCBD3A95534BFF8FF08B0750582E9C"/>
        </w:placeholder>
        <w:temporary/>
        <w:showingPlcHdr/>
        <w15:appearance w15:val="hidden"/>
      </w:sdtPr>
      <w:sdtContent>
        <w:r w:rsidR="00686E9A" w:rsidRPr="00B844FE">
          <w:t>[Type here]</w:t>
        </w:r>
      </w:sdtContent>
    </w:sdt>
    <w:r w:rsidR="002A0269" w:rsidRPr="00B844FE">
      <w:ptab w:relativeTo="margin" w:alignment="left" w:leader="none"/>
    </w:r>
    <w:sdt>
      <w:sdtPr>
        <w:id w:val="-556240388"/>
        <w:placeholder>
          <w:docPart w:val="84FCBD3A95534BFF8FF08B0750582E9C"/>
        </w:placeholder>
        <w:temporary/>
        <w:showingPlcHdr/>
        <w15:appearance w15:val="hidden"/>
      </w:sdtPr>
      <w:sdtContent>
        <w:r w:rsidR="008F737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6C7D" w14:textId="570A652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715516">
      <w:rPr>
        <w:sz w:val="22"/>
        <w:szCs w:val="22"/>
      </w:rPr>
      <w:t>SB</w:t>
    </w:r>
    <w:r w:rsidR="007A5259" w:rsidRPr="00686E9A">
      <w:rPr>
        <w:sz w:val="22"/>
        <w:szCs w:val="22"/>
      </w:rPr>
      <w:t xml:space="preserve"> </w:t>
    </w:r>
    <w:r w:rsidR="000F239B">
      <w:rPr>
        <w:sz w:val="22"/>
        <w:szCs w:val="22"/>
      </w:rPr>
      <w:t>956</w:t>
    </w:r>
    <w:r w:rsidR="00C33014" w:rsidRPr="00686E9A">
      <w:rPr>
        <w:sz w:val="22"/>
        <w:szCs w:val="22"/>
      </w:rPr>
      <w:ptab w:relativeTo="margin" w:alignment="center" w:leader="none"/>
    </w:r>
    <w:r w:rsidR="00C33014" w:rsidRPr="00686E9A">
      <w:rPr>
        <w:sz w:val="22"/>
        <w:szCs w:val="22"/>
      </w:rPr>
      <w:tab/>
    </w:r>
  </w:p>
  <w:p w14:paraId="393DBF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AD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A065" w14:textId="103D037F" w:rsidR="003A5D8B" w:rsidRPr="00B844FE" w:rsidRDefault="00000000">
    <w:pPr>
      <w:pStyle w:val="Header"/>
    </w:pPr>
    <w:sdt>
      <w:sdtPr>
        <w:id w:val="-1020623336"/>
        <w:placeholder>
          <w:docPart w:val="84FCBD3A95534BFF8FF08B0750582E9C"/>
        </w:placeholder>
        <w:temporary/>
        <w:showingPlcHdr/>
        <w15:appearance w15:val="hidden"/>
      </w:sdtPr>
      <w:sdtContent>
        <w:r w:rsidR="008F7378" w:rsidRPr="00B844FE">
          <w:t>[Type here]</w:t>
        </w:r>
      </w:sdtContent>
    </w:sdt>
    <w:r w:rsidR="003A5D8B" w:rsidRPr="00B844FE">
      <w:ptab w:relativeTo="margin" w:alignment="left" w:leader="none"/>
    </w:r>
    <w:sdt>
      <w:sdtPr>
        <w:id w:val="-1565176005"/>
        <w:placeholder>
          <w:docPart w:val="84FCBD3A95534BFF8FF08B0750582E9C"/>
        </w:placeholder>
        <w:temporary/>
        <w:showingPlcHdr/>
        <w15:appearance w15:val="hidden"/>
      </w:sdtPr>
      <w:sdtContent>
        <w:r w:rsidR="008F737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B4F9" w14:textId="737A93BB" w:rsidR="003A5D8B" w:rsidRPr="00C33014" w:rsidRDefault="003A5D8B" w:rsidP="00015560">
    <w:pPr>
      <w:pStyle w:val="HeaderStyle"/>
      <w:tabs>
        <w:tab w:val="left" w:pos="5385"/>
      </w:tabs>
    </w:pPr>
    <w:proofErr w:type="spellStart"/>
    <w:r w:rsidRPr="00015560">
      <w:rPr>
        <w:sz w:val="22"/>
        <w:szCs w:val="22"/>
      </w:rPr>
      <w:t>Intr</w:t>
    </w:r>
    <w:proofErr w:type="spellEnd"/>
    <w:r w:rsidRPr="00015560">
      <w:rPr>
        <w:sz w:val="22"/>
        <w:szCs w:val="22"/>
      </w:rPr>
      <w:t xml:space="preserve"> </w:t>
    </w:r>
    <w:sdt>
      <w:sdtPr>
        <w:rPr>
          <w:sz w:val="22"/>
          <w:szCs w:val="22"/>
        </w:rPr>
        <w:tag w:val="BNumWH"/>
        <w:id w:val="1192186393"/>
        <w:showingPlcHdr/>
        <w:text/>
      </w:sdtPr>
      <w:sdtContent/>
    </w:sdt>
    <w:r w:rsidRPr="00015560">
      <w:rPr>
        <w:sz w:val="22"/>
        <w:szCs w:val="22"/>
      </w:rPr>
      <w:t xml:space="preserve"> SB</w:t>
    </w:r>
    <w:r>
      <w:rPr>
        <w:sz w:val="22"/>
        <w:szCs w:val="22"/>
      </w:rPr>
      <w:t xml:space="preserve"> </w:t>
    </w:r>
    <w:r w:rsidR="008F7378">
      <w:rPr>
        <w:sz w:val="22"/>
        <w:szCs w:val="22"/>
      </w:rPr>
      <w:t>956</w:t>
    </w:r>
    <w:r w:rsidRPr="00015560">
      <w:rPr>
        <w:sz w:val="22"/>
        <w:szCs w:val="22"/>
      </w:rPr>
      <w:ptab w:relativeTo="margin" w:alignment="center" w:leader="none"/>
    </w:r>
    <w:r w:rsidRPr="00015560">
      <w:rPr>
        <w:sz w:val="22"/>
        <w:szCs w:val="22"/>
      </w:rPr>
      <w:tab/>
    </w:r>
    <w:r>
      <w:rPr>
        <w:sz w:val="22"/>
        <w:szCs w:val="22"/>
      </w:rPr>
      <w:tab/>
    </w:r>
  </w:p>
  <w:p w14:paraId="39E9696F" w14:textId="77777777" w:rsidR="003A5D8B" w:rsidRPr="00C33014" w:rsidRDefault="003A5D8B"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C065" w14:textId="77777777" w:rsidR="003A5D8B" w:rsidRPr="002A0269" w:rsidRDefault="00000000" w:rsidP="00CC1F3B">
    <w:pPr>
      <w:pStyle w:val="HeaderStyle"/>
    </w:pPr>
    <w:sdt>
      <w:sdtPr>
        <w:tag w:val="BNumWH"/>
        <w:id w:val="-1890952866"/>
        <w:showingPlcHdr/>
        <w:text/>
      </w:sdtPr>
      <w:sdtContent/>
    </w:sdt>
    <w:r w:rsidR="003A5D8B">
      <w:t xml:space="preserve"> </w:t>
    </w:r>
    <w:r w:rsidR="003A5D8B" w:rsidRPr="002A0269">
      <w:ptab w:relativeTo="margin" w:alignment="center" w:leader="none"/>
    </w:r>
    <w:r w:rsidR="003A5D8B">
      <w:tab/>
    </w:r>
    <w:sdt>
      <w:sdtPr>
        <w:alias w:val="CBD Number"/>
        <w:tag w:val="CBD Number"/>
        <w:id w:val="-944383718"/>
        <w:text/>
      </w:sdtPr>
      <w:sdtContent>
        <w:r w:rsidR="003A5D8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8B"/>
    <w:rsid w:val="0000526A"/>
    <w:rsid w:val="000077C2"/>
    <w:rsid w:val="00016D13"/>
    <w:rsid w:val="00024B3F"/>
    <w:rsid w:val="000573A9"/>
    <w:rsid w:val="0006525A"/>
    <w:rsid w:val="00085D22"/>
    <w:rsid w:val="00093AB0"/>
    <w:rsid w:val="000C5C77"/>
    <w:rsid w:val="000E3912"/>
    <w:rsid w:val="000F239B"/>
    <w:rsid w:val="0010070F"/>
    <w:rsid w:val="0015112E"/>
    <w:rsid w:val="001552E7"/>
    <w:rsid w:val="001566B4"/>
    <w:rsid w:val="001A66B7"/>
    <w:rsid w:val="001C279E"/>
    <w:rsid w:val="001D459E"/>
    <w:rsid w:val="001F57DD"/>
    <w:rsid w:val="0020151F"/>
    <w:rsid w:val="00211F02"/>
    <w:rsid w:val="0022348D"/>
    <w:rsid w:val="0022621D"/>
    <w:rsid w:val="0027011C"/>
    <w:rsid w:val="00274200"/>
    <w:rsid w:val="00275740"/>
    <w:rsid w:val="00290613"/>
    <w:rsid w:val="002A0269"/>
    <w:rsid w:val="00303684"/>
    <w:rsid w:val="003143F5"/>
    <w:rsid w:val="00314854"/>
    <w:rsid w:val="00357C8D"/>
    <w:rsid w:val="00394191"/>
    <w:rsid w:val="003A5D8B"/>
    <w:rsid w:val="003C51CD"/>
    <w:rsid w:val="003C6034"/>
    <w:rsid w:val="00400B5C"/>
    <w:rsid w:val="004368E0"/>
    <w:rsid w:val="004C13DD"/>
    <w:rsid w:val="004C2FB8"/>
    <w:rsid w:val="004D3ABE"/>
    <w:rsid w:val="004E3441"/>
    <w:rsid w:val="00500579"/>
    <w:rsid w:val="0054227A"/>
    <w:rsid w:val="00572702"/>
    <w:rsid w:val="005954D8"/>
    <w:rsid w:val="005A5366"/>
    <w:rsid w:val="005C05D1"/>
    <w:rsid w:val="006369EB"/>
    <w:rsid w:val="00637E73"/>
    <w:rsid w:val="006865E9"/>
    <w:rsid w:val="00686E9A"/>
    <w:rsid w:val="00691F3E"/>
    <w:rsid w:val="00694BFB"/>
    <w:rsid w:val="00694F2F"/>
    <w:rsid w:val="006A106B"/>
    <w:rsid w:val="006C523D"/>
    <w:rsid w:val="006D4036"/>
    <w:rsid w:val="00715516"/>
    <w:rsid w:val="0074773B"/>
    <w:rsid w:val="00766AD0"/>
    <w:rsid w:val="007A5259"/>
    <w:rsid w:val="007A651B"/>
    <w:rsid w:val="007A7081"/>
    <w:rsid w:val="007F1CF5"/>
    <w:rsid w:val="00834EDE"/>
    <w:rsid w:val="00840B06"/>
    <w:rsid w:val="008736AA"/>
    <w:rsid w:val="008D275D"/>
    <w:rsid w:val="008F7378"/>
    <w:rsid w:val="0091227A"/>
    <w:rsid w:val="00946186"/>
    <w:rsid w:val="00960739"/>
    <w:rsid w:val="00980327"/>
    <w:rsid w:val="00986478"/>
    <w:rsid w:val="009B5557"/>
    <w:rsid w:val="009F1067"/>
    <w:rsid w:val="00A31E01"/>
    <w:rsid w:val="00A527AD"/>
    <w:rsid w:val="00A718CF"/>
    <w:rsid w:val="00AA069B"/>
    <w:rsid w:val="00AE48A0"/>
    <w:rsid w:val="00AE61BE"/>
    <w:rsid w:val="00AF0379"/>
    <w:rsid w:val="00B16F25"/>
    <w:rsid w:val="00B224A8"/>
    <w:rsid w:val="00B24422"/>
    <w:rsid w:val="00B50202"/>
    <w:rsid w:val="00B66B81"/>
    <w:rsid w:val="00B7016B"/>
    <w:rsid w:val="00B71E6F"/>
    <w:rsid w:val="00B80C20"/>
    <w:rsid w:val="00B844FE"/>
    <w:rsid w:val="00B86B4F"/>
    <w:rsid w:val="00BA1F84"/>
    <w:rsid w:val="00BC562B"/>
    <w:rsid w:val="00BF6B14"/>
    <w:rsid w:val="00C33014"/>
    <w:rsid w:val="00C33434"/>
    <w:rsid w:val="00C34869"/>
    <w:rsid w:val="00C42EB6"/>
    <w:rsid w:val="00C553CB"/>
    <w:rsid w:val="00C62327"/>
    <w:rsid w:val="00C85096"/>
    <w:rsid w:val="00CB20EF"/>
    <w:rsid w:val="00CC1F3B"/>
    <w:rsid w:val="00CD12CB"/>
    <w:rsid w:val="00CD36CF"/>
    <w:rsid w:val="00CF1DCA"/>
    <w:rsid w:val="00D579FC"/>
    <w:rsid w:val="00D81C16"/>
    <w:rsid w:val="00DE526B"/>
    <w:rsid w:val="00DE7B2B"/>
    <w:rsid w:val="00DF199D"/>
    <w:rsid w:val="00E01542"/>
    <w:rsid w:val="00E365F1"/>
    <w:rsid w:val="00E62F48"/>
    <w:rsid w:val="00E831B3"/>
    <w:rsid w:val="00E95FBC"/>
    <w:rsid w:val="00E96BE7"/>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CB218"/>
  <w15:chartTrackingRefBased/>
  <w15:docId w15:val="{A31E0C45-83CA-4EE3-9F91-A826A4D7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A5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3A5D8B"/>
    <w:rPr>
      <w:rFonts w:eastAsia="Calibri"/>
      <w:color w:val="000000"/>
    </w:rPr>
  </w:style>
  <w:style w:type="character" w:customStyle="1" w:styleId="SectionHeadingChar">
    <w:name w:val="Section Heading Char"/>
    <w:link w:val="SectionHeading"/>
    <w:rsid w:val="003A5D8B"/>
    <w:rPr>
      <w:rFonts w:eastAsia="Calibri"/>
      <w:b/>
      <w:color w:val="000000"/>
    </w:rPr>
  </w:style>
  <w:style w:type="character" w:styleId="Hyperlink">
    <w:name w:val="Hyperlink"/>
    <w:basedOn w:val="DefaultParagraphFont"/>
    <w:uiPriority w:val="99"/>
    <w:semiHidden/>
    <w:locked/>
    <w:rsid w:val="0022621D"/>
    <w:rPr>
      <w:color w:val="0563C1" w:themeColor="hyperlink"/>
      <w:u w:val="single"/>
    </w:rPr>
  </w:style>
  <w:style w:type="character" w:styleId="UnresolvedMention">
    <w:name w:val="Unresolved Mention"/>
    <w:basedOn w:val="DefaultParagraphFont"/>
    <w:uiPriority w:val="99"/>
    <w:semiHidden/>
    <w:unhideWhenUsed/>
    <w:rsid w:val="00226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380D6F5F1248859F4BEBE46D5A2380"/>
        <w:category>
          <w:name w:val="General"/>
          <w:gallery w:val="placeholder"/>
        </w:category>
        <w:types>
          <w:type w:val="bbPlcHdr"/>
        </w:types>
        <w:behaviors>
          <w:behavior w:val="content"/>
        </w:behaviors>
        <w:guid w:val="{FF9B3FAC-59E7-46C7-B682-157E0018B752}"/>
      </w:docPartPr>
      <w:docPartBody>
        <w:p w:rsidR="00A37AB6" w:rsidRDefault="00A37AB6">
          <w:pPr>
            <w:pStyle w:val="14380D6F5F1248859F4BEBE46D5A2380"/>
          </w:pPr>
          <w:r w:rsidRPr="00B844FE">
            <w:t>Prefix Text</w:t>
          </w:r>
        </w:p>
      </w:docPartBody>
    </w:docPart>
    <w:docPart>
      <w:docPartPr>
        <w:name w:val="84FCBD3A95534BFF8FF08B0750582E9C"/>
        <w:category>
          <w:name w:val="General"/>
          <w:gallery w:val="placeholder"/>
        </w:category>
        <w:types>
          <w:type w:val="bbPlcHdr"/>
        </w:types>
        <w:behaviors>
          <w:behavior w:val="content"/>
        </w:behaviors>
        <w:guid w:val="{58ECF157-7BF7-4BBC-8BA0-4F6824028D4F}"/>
      </w:docPartPr>
      <w:docPartBody>
        <w:p w:rsidR="00A37AB6" w:rsidRDefault="009C34B5">
          <w:pPr>
            <w:pStyle w:val="84FCBD3A95534BFF8FF08B0750582E9C"/>
          </w:pPr>
          <w:r w:rsidRPr="00B844FE">
            <w:t>[Type here]</w:t>
          </w:r>
        </w:p>
      </w:docPartBody>
    </w:docPart>
    <w:docPart>
      <w:docPartPr>
        <w:name w:val="D2BA513E54414D939B9196BBE393D7A5"/>
        <w:category>
          <w:name w:val="General"/>
          <w:gallery w:val="placeholder"/>
        </w:category>
        <w:types>
          <w:type w:val="bbPlcHdr"/>
        </w:types>
        <w:behaviors>
          <w:behavior w:val="content"/>
        </w:behaviors>
        <w:guid w:val="{C6D17642-FA45-46D2-A594-BFCF1911B1E6}"/>
      </w:docPartPr>
      <w:docPartBody>
        <w:p w:rsidR="00A37AB6" w:rsidRDefault="00A37AB6">
          <w:pPr>
            <w:pStyle w:val="D2BA513E54414D939B9196BBE393D7A5"/>
          </w:pPr>
          <w:r w:rsidRPr="00B844FE">
            <w:t>Number</w:t>
          </w:r>
        </w:p>
      </w:docPartBody>
    </w:docPart>
    <w:docPart>
      <w:docPartPr>
        <w:name w:val="631E608523E248A78D239864100965A4"/>
        <w:category>
          <w:name w:val="General"/>
          <w:gallery w:val="placeholder"/>
        </w:category>
        <w:types>
          <w:type w:val="bbPlcHdr"/>
        </w:types>
        <w:behaviors>
          <w:behavior w:val="content"/>
        </w:behaviors>
        <w:guid w:val="{CBF02118-D155-4F51-86CC-7225B106C5CC}"/>
      </w:docPartPr>
      <w:docPartBody>
        <w:p w:rsidR="00A37AB6" w:rsidRDefault="00A37AB6">
          <w:pPr>
            <w:pStyle w:val="631E608523E248A78D239864100965A4"/>
          </w:pPr>
          <w:r w:rsidRPr="00B844FE">
            <w:t>Enter Sponsors Here</w:t>
          </w:r>
        </w:p>
      </w:docPartBody>
    </w:docPart>
    <w:docPart>
      <w:docPartPr>
        <w:name w:val="CA7519068FA94D3E9B3EFB9810F300CD"/>
        <w:category>
          <w:name w:val="General"/>
          <w:gallery w:val="placeholder"/>
        </w:category>
        <w:types>
          <w:type w:val="bbPlcHdr"/>
        </w:types>
        <w:behaviors>
          <w:behavior w:val="content"/>
        </w:behaviors>
        <w:guid w:val="{F1BD9637-F2B9-4773-8CD6-32285EAB0DD1}"/>
      </w:docPartPr>
      <w:docPartBody>
        <w:p w:rsidR="00A37AB6" w:rsidRDefault="00A37AB6">
          <w:pPr>
            <w:pStyle w:val="CA7519068FA94D3E9B3EFB9810F300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B6"/>
    <w:rsid w:val="00024B3F"/>
    <w:rsid w:val="001E6292"/>
    <w:rsid w:val="00357C8D"/>
    <w:rsid w:val="0047718E"/>
    <w:rsid w:val="0054227A"/>
    <w:rsid w:val="005C05D1"/>
    <w:rsid w:val="00694F2F"/>
    <w:rsid w:val="0074773B"/>
    <w:rsid w:val="007A651B"/>
    <w:rsid w:val="00960739"/>
    <w:rsid w:val="009C34B5"/>
    <w:rsid w:val="00A37AB6"/>
    <w:rsid w:val="00BF6B14"/>
    <w:rsid w:val="00C553CB"/>
    <w:rsid w:val="00E9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380D6F5F1248859F4BEBE46D5A2380">
    <w:name w:val="14380D6F5F1248859F4BEBE46D5A2380"/>
  </w:style>
  <w:style w:type="paragraph" w:customStyle="1" w:styleId="84FCBD3A95534BFF8FF08B0750582E9C">
    <w:name w:val="84FCBD3A95534BFF8FF08B0750582E9C"/>
  </w:style>
  <w:style w:type="paragraph" w:customStyle="1" w:styleId="D2BA513E54414D939B9196BBE393D7A5">
    <w:name w:val="D2BA513E54414D939B9196BBE393D7A5"/>
  </w:style>
  <w:style w:type="paragraph" w:customStyle="1" w:styleId="631E608523E248A78D239864100965A4">
    <w:name w:val="631E608523E248A78D239864100965A4"/>
  </w:style>
  <w:style w:type="character" w:styleId="PlaceholderText">
    <w:name w:val="Placeholder Text"/>
    <w:basedOn w:val="DefaultParagraphFont"/>
    <w:uiPriority w:val="99"/>
    <w:semiHidden/>
    <w:rsid w:val="009C34B5"/>
    <w:rPr>
      <w:color w:val="808080"/>
    </w:rPr>
  </w:style>
  <w:style w:type="paragraph" w:customStyle="1" w:styleId="CA7519068FA94D3E9B3EFB9810F300CD">
    <w:name w:val="CA7519068FA94D3E9B3EFB9810F30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25</Pages>
  <Words>7670</Words>
  <Characters>41650</Characters>
  <Application>Microsoft Office Word</Application>
  <DocSecurity>0</DocSecurity>
  <Lines>595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3</cp:revision>
  <cp:lastPrinted>2026-02-27T00:10:00Z</cp:lastPrinted>
  <dcterms:created xsi:type="dcterms:W3CDTF">2026-02-27T00:10:00Z</dcterms:created>
  <dcterms:modified xsi:type="dcterms:W3CDTF">2026-03-03T17:22:00Z</dcterms:modified>
</cp:coreProperties>
</file>